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45230F" w14:textId="77777777" w:rsidR="004545E8" w:rsidRDefault="004545E8" w:rsidP="002F1F9B"/>
    <w:tbl>
      <w:tblPr>
        <w:tblW w:w="101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1"/>
        <w:gridCol w:w="309"/>
        <w:gridCol w:w="308"/>
        <w:gridCol w:w="310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46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226"/>
        <w:gridCol w:w="10"/>
      </w:tblGrid>
      <w:tr w:rsidR="002F1F9B" w:rsidRPr="00530C4C" w14:paraId="0B7108C5" w14:textId="77777777" w:rsidTr="00C77C73">
        <w:trPr>
          <w:jc w:val="center"/>
        </w:trPr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04A0E99" w14:textId="77777777" w:rsidR="002F1F9B" w:rsidRPr="00530C4C" w:rsidRDefault="002F1F9B" w:rsidP="00821006">
            <w:pPr>
              <w:rPr>
                <w:sz w:val="20"/>
                <w:szCs w:val="20"/>
              </w:rPr>
            </w:pPr>
            <w:r w:rsidRPr="00530C4C">
              <w:rPr>
                <w:sz w:val="20"/>
                <w:szCs w:val="20"/>
              </w:rPr>
              <w:t>Vardas</w:t>
            </w:r>
          </w:p>
          <w:p w14:paraId="241EE37E" w14:textId="2E0039A1" w:rsidR="002F1F9B" w:rsidRPr="00530C4C" w:rsidRDefault="002F1F9B" w:rsidP="00821006">
            <w:pPr>
              <w:rPr>
                <w:sz w:val="20"/>
                <w:szCs w:val="20"/>
              </w:rPr>
            </w:pPr>
            <w:r w:rsidRPr="00530C4C">
              <w:rPr>
                <w:sz w:val="20"/>
                <w:szCs w:val="20"/>
              </w:rPr>
              <w:t>Pavardė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A1F6E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4A3D1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D4F22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1ACC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D6D69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B344D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2620A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7DAF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844E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8C9B6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EF287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B13B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011E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63D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32826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7EDE1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DB3C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75189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F9FA1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BB96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597EA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1B58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D43B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AED16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54A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9BD6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4814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</w:tr>
      <w:tr w:rsidR="002F1F9B" w:rsidRPr="00530C4C" w14:paraId="396EF4E9" w14:textId="77777777" w:rsidTr="00C77C73">
        <w:trPr>
          <w:jc w:val="center"/>
        </w:trPr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6A1E0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F79D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211E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4F0B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30EE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0376E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685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E318A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F387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75747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BEB1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61F2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008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FCB7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E189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2D3DD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6B227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D7F7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F2D3A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6EAB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7C78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F27DD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9399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3AD7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D832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9E821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B1E6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9CB7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</w:tr>
      <w:tr w:rsidR="002F1F9B" w:rsidRPr="00530C4C" w14:paraId="51A42A93" w14:textId="77777777" w:rsidTr="00C77C73">
        <w:trPr>
          <w:jc w:val="center"/>
        </w:trPr>
        <w:tc>
          <w:tcPr>
            <w:tcW w:w="681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66B54" w14:textId="77777777" w:rsidR="002F1F9B" w:rsidRPr="00530C4C" w:rsidRDefault="002F1F9B" w:rsidP="00821006">
            <w:pPr>
              <w:rPr>
                <w:sz w:val="20"/>
                <w:szCs w:val="20"/>
              </w:rPr>
            </w:pPr>
            <w:r w:rsidRPr="00530C4C">
              <w:rPr>
                <w:sz w:val="20"/>
                <w:szCs w:val="20"/>
              </w:rPr>
              <w:t xml:space="preserve">Asmens kodas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69CE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7DA1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0DB9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77F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BAE52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B622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1F86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F0D2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A7AD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82A3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7F66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</w:tr>
      <w:tr w:rsidR="002F1F9B" w:rsidRPr="00530C4C" w14:paraId="52E0D88A" w14:textId="77777777" w:rsidTr="00C77C73">
        <w:trPr>
          <w:jc w:val="center"/>
        </w:trPr>
        <w:tc>
          <w:tcPr>
            <w:tcW w:w="554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237D9" w14:textId="5B392C9E" w:rsidR="002F1F9B" w:rsidRPr="00530C4C" w:rsidRDefault="002F1F9B" w:rsidP="00821006">
            <w:pPr>
              <w:rPr>
                <w:sz w:val="20"/>
                <w:szCs w:val="20"/>
              </w:rPr>
            </w:pPr>
            <w:r w:rsidRPr="00530C4C">
              <w:rPr>
                <w:sz w:val="20"/>
                <w:szCs w:val="20"/>
              </w:rPr>
              <w:t>Telefono Nr</w:t>
            </w:r>
            <w:r w:rsidR="002A2569">
              <w:rPr>
                <w:sz w:val="20"/>
                <w:szCs w:val="20"/>
              </w:rPr>
              <w:t>.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54FA1" w14:textId="77777777" w:rsidR="002F1F9B" w:rsidRPr="00530C4C" w:rsidRDefault="002F1F9B" w:rsidP="00821006">
            <w:pPr>
              <w:rPr>
                <w:sz w:val="20"/>
                <w:szCs w:val="20"/>
              </w:rPr>
            </w:pPr>
            <w:r w:rsidRPr="00530C4C">
              <w:rPr>
                <w:sz w:val="20"/>
                <w:szCs w:val="20"/>
              </w:rPr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CBE7D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4839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60CA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5FCA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B43C7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3F55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818D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D00D6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5F5B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F935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45D19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488E2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4293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EA22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</w:tr>
      <w:tr w:rsidR="002F1F9B" w:rsidRPr="00530C4C" w14:paraId="0F63DF8D" w14:textId="77777777" w:rsidTr="00C77C73">
        <w:trPr>
          <w:jc w:val="center"/>
        </w:trPr>
        <w:tc>
          <w:tcPr>
            <w:tcW w:w="1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FFC74" w14:textId="77777777" w:rsidR="002F1F9B" w:rsidRPr="00530C4C" w:rsidRDefault="002F1F9B" w:rsidP="00821006">
            <w:pPr>
              <w:rPr>
                <w:sz w:val="20"/>
                <w:szCs w:val="20"/>
              </w:rPr>
            </w:pPr>
            <w:r w:rsidRPr="00530C4C">
              <w:rPr>
                <w:sz w:val="20"/>
                <w:szCs w:val="20"/>
              </w:rPr>
              <w:t xml:space="preserve">El. pašto adresas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4AB3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8EB8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009E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9EDA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E81EB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B104E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D449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D674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F72D9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5ABE6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071D0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B41E9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C392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A294C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F1A0F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775F0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42C6A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8A92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D7A41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807F3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5C45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99632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3C12D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6A57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61F44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A628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27AF5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</w:tr>
      <w:tr w:rsidR="002F1F9B" w:rsidRPr="00530C4C" w14:paraId="3343A0E6" w14:textId="77777777" w:rsidTr="00C77C73">
        <w:trPr>
          <w:gridAfter w:val="1"/>
          <w:wAfter w:w="10" w:type="dxa"/>
          <w:jc w:val="center"/>
        </w:trPr>
        <w:tc>
          <w:tcPr>
            <w:tcW w:w="10138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3CFD6" w14:textId="77777777" w:rsidR="002F1F9B" w:rsidRPr="00530C4C" w:rsidRDefault="00A02702" w:rsidP="008210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Gyvenamosios vietos a</w:t>
            </w:r>
            <w:r w:rsidR="002F1F9B" w:rsidRPr="00530C4C">
              <w:rPr>
                <w:sz w:val="20"/>
                <w:szCs w:val="20"/>
              </w:rPr>
              <w:t>dresas</w:t>
            </w:r>
          </w:p>
          <w:p w14:paraId="2CC8ED48" w14:textId="77777777" w:rsidR="002F1F9B" w:rsidRPr="00530C4C" w:rsidRDefault="002F1F9B" w:rsidP="00821006">
            <w:pPr>
              <w:rPr>
                <w:sz w:val="20"/>
                <w:szCs w:val="20"/>
              </w:rPr>
            </w:pPr>
          </w:p>
        </w:tc>
      </w:tr>
    </w:tbl>
    <w:p w14:paraId="448064CE" w14:textId="77777777" w:rsidR="002F1F9B" w:rsidRPr="00530C4C" w:rsidRDefault="002F1F9B" w:rsidP="002F1F9B">
      <w:pPr>
        <w:rPr>
          <w:sz w:val="20"/>
          <w:szCs w:val="20"/>
        </w:rPr>
      </w:pPr>
      <w:r w:rsidRPr="00530C4C">
        <w:rPr>
          <w:sz w:val="20"/>
          <w:szCs w:val="20"/>
        </w:rPr>
        <w:t>Valstybinio socialinio draudimo fondo valdybos</w:t>
      </w:r>
    </w:p>
    <w:p w14:paraId="0CA81718" w14:textId="1BB4E26D" w:rsidR="002F1F9B" w:rsidRDefault="00492EE7" w:rsidP="002F1F9B">
      <w:pPr>
        <w:rPr>
          <w:sz w:val="20"/>
          <w:szCs w:val="20"/>
        </w:rPr>
      </w:pPr>
      <w:r>
        <w:rPr>
          <w:sz w:val="20"/>
          <w:szCs w:val="20"/>
        </w:rPr>
        <w:t>Klaipėdos</w:t>
      </w:r>
      <w:r w:rsidR="002F1F9B" w:rsidRPr="00530C4C">
        <w:rPr>
          <w:sz w:val="20"/>
          <w:szCs w:val="20"/>
        </w:rPr>
        <w:t xml:space="preserve"> skyriui</w:t>
      </w:r>
    </w:p>
    <w:p w14:paraId="278AA88C" w14:textId="77777777" w:rsidR="00EC1DA7" w:rsidRDefault="00EC1DA7" w:rsidP="002F1F9B">
      <w:pPr>
        <w:rPr>
          <w:sz w:val="20"/>
          <w:szCs w:val="20"/>
        </w:rPr>
      </w:pPr>
    </w:p>
    <w:p w14:paraId="0D70B883" w14:textId="77777777" w:rsidR="00EC1DA7" w:rsidRPr="00530C4C" w:rsidRDefault="00EC1DA7" w:rsidP="002F1F9B">
      <w:pPr>
        <w:rPr>
          <w:sz w:val="20"/>
          <w:szCs w:val="20"/>
        </w:rPr>
      </w:pPr>
    </w:p>
    <w:p w14:paraId="38632F2A" w14:textId="77777777" w:rsidR="00EF3E0B" w:rsidRPr="002B5AF3" w:rsidRDefault="00EF3E0B" w:rsidP="008B3AB2">
      <w:pPr>
        <w:rPr>
          <w:sz w:val="18"/>
          <w:szCs w:val="1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9"/>
        <w:gridCol w:w="336"/>
        <w:gridCol w:w="336"/>
        <w:gridCol w:w="336"/>
        <w:gridCol w:w="336"/>
        <w:gridCol w:w="328"/>
        <w:gridCol w:w="336"/>
        <w:gridCol w:w="336"/>
        <w:gridCol w:w="329"/>
        <w:gridCol w:w="336"/>
        <w:gridCol w:w="336"/>
        <w:gridCol w:w="3700"/>
      </w:tblGrid>
      <w:tr w:rsidR="003727E4" w:rsidRPr="00A0368A" w14:paraId="38AE2A9C" w14:textId="77777777" w:rsidTr="00C211B8">
        <w:trPr>
          <w:trHeight w:val="435"/>
        </w:trPr>
        <w:tc>
          <w:tcPr>
            <w:tcW w:w="1031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015333A" w14:textId="77777777" w:rsidR="00587F0D" w:rsidRPr="00A0368A" w:rsidRDefault="003727E4" w:rsidP="005540CB">
            <w:pPr>
              <w:jc w:val="center"/>
              <w:rPr>
                <w:b/>
                <w:bCs/>
                <w:sz w:val="26"/>
                <w:szCs w:val="26"/>
              </w:rPr>
            </w:pPr>
            <w:r w:rsidRPr="00A0368A">
              <w:rPr>
                <w:b/>
                <w:bCs/>
                <w:sz w:val="26"/>
                <w:szCs w:val="26"/>
              </w:rPr>
              <w:t xml:space="preserve">PRAŠYMAS </w:t>
            </w:r>
          </w:p>
          <w:p w14:paraId="585B1129" w14:textId="5BABE22D" w:rsidR="003727E4" w:rsidRPr="00A0368A" w:rsidRDefault="00A4713B" w:rsidP="00A4713B">
            <w:pPr>
              <w:jc w:val="center"/>
              <w:rPr>
                <w:sz w:val="26"/>
                <w:szCs w:val="26"/>
              </w:rPr>
            </w:pPr>
            <w:r w:rsidRPr="00A0368A">
              <w:rPr>
                <w:b/>
                <w:bCs/>
                <w:sz w:val="26"/>
                <w:szCs w:val="26"/>
              </w:rPr>
              <w:t>P</w:t>
            </w:r>
            <w:r w:rsidR="00264A5E" w:rsidRPr="00A0368A">
              <w:rPr>
                <w:b/>
                <w:bCs/>
                <w:sz w:val="26"/>
                <w:szCs w:val="26"/>
              </w:rPr>
              <w:t>R</w:t>
            </w:r>
            <w:r w:rsidRPr="00A0368A">
              <w:rPr>
                <w:b/>
                <w:bCs/>
                <w:sz w:val="26"/>
                <w:szCs w:val="26"/>
              </w:rPr>
              <w:t>IIM</w:t>
            </w:r>
            <w:r w:rsidR="00264A5E" w:rsidRPr="00A0368A">
              <w:rPr>
                <w:b/>
                <w:bCs/>
                <w:sz w:val="26"/>
                <w:szCs w:val="26"/>
              </w:rPr>
              <w:t xml:space="preserve">TI </w:t>
            </w:r>
            <w:r w:rsidR="00A0368A" w:rsidRPr="00A0368A">
              <w:rPr>
                <w:b/>
                <w:bCs/>
                <w:sz w:val="26"/>
                <w:szCs w:val="26"/>
              </w:rPr>
              <w:t>INFORMACIJĄ</w:t>
            </w:r>
            <w:r w:rsidR="00A0368A" w:rsidRPr="00A0368A">
              <w:rPr>
                <w:bCs/>
                <w:sz w:val="26"/>
                <w:szCs w:val="26"/>
              </w:rPr>
              <w:t xml:space="preserve"> </w:t>
            </w:r>
            <w:r w:rsidR="000F78FA" w:rsidRPr="00A0368A">
              <w:rPr>
                <w:b/>
                <w:bCs/>
                <w:sz w:val="26"/>
                <w:szCs w:val="26"/>
              </w:rPr>
              <w:t>(</w:t>
            </w:r>
            <w:r w:rsidRPr="00A0368A">
              <w:rPr>
                <w:b/>
                <w:bCs/>
                <w:sz w:val="26"/>
                <w:szCs w:val="26"/>
              </w:rPr>
              <w:t>DOKUMENTUS</w:t>
            </w:r>
            <w:r w:rsidR="000F78FA" w:rsidRPr="00A0368A">
              <w:rPr>
                <w:b/>
                <w:bCs/>
                <w:sz w:val="26"/>
                <w:szCs w:val="26"/>
              </w:rPr>
              <w:t>)</w:t>
            </w:r>
            <w:r w:rsidR="0021476D">
              <w:rPr>
                <w:b/>
                <w:bCs/>
                <w:sz w:val="26"/>
                <w:szCs w:val="26"/>
              </w:rPr>
              <w:t>, TURINČIĄ</w:t>
            </w:r>
            <w:r w:rsidRPr="00A0368A">
              <w:rPr>
                <w:b/>
                <w:bCs/>
                <w:sz w:val="26"/>
                <w:szCs w:val="26"/>
              </w:rPr>
              <w:t xml:space="preserve"> ĮTAKOS </w:t>
            </w:r>
            <w:r w:rsidR="002F1F9B" w:rsidRPr="00A0368A">
              <w:rPr>
                <w:b/>
                <w:bCs/>
                <w:sz w:val="26"/>
                <w:szCs w:val="26"/>
              </w:rPr>
              <w:t>VAIKO</w:t>
            </w:r>
            <w:r w:rsidR="005540CB" w:rsidRPr="00A0368A">
              <w:rPr>
                <w:b/>
                <w:bCs/>
                <w:sz w:val="26"/>
                <w:szCs w:val="26"/>
              </w:rPr>
              <w:t xml:space="preserve"> IŠLAIKYMO </w:t>
            </w:r>
            <w:r w:rsidR="00587F0D" w:rsidRPr="00A0368A">
              <w:rPr>
                <w:b/>
                <w:bCs/>
                <w:sz w:val="26"/>
                <w:szCs w:val="26"/>
              </w:rPr>
              <w:t xml:space="preserve">IŠMOKOS </w:t>
            </w:r>
            <w:r w:rsidR="00F82CEF" w:rsidRPr="00A0368A">
              <w:rPr>
                <w:b/>
                <w:bCs/>
                <w:sz w:val="26"/>
                <w:szCs w:val="26"/>
              </w:rPr>
              <w:t xml:space="preserve">SKYRIMUI AR </w:t>
            </w:r>
            <w:r w:rsidR="00587F0D" w:rsidRPr="00A0368A">
              <w:rPr>
                <w:b/>
                <w:bCs/>
                <w:sz w:val="26"/>
                <w:szCs w:val="26"/>
              </w:rPr>
              <w:t>MOKĖJIM</w:t>
            </w:r>
            <w:r w:rsidRPr="00A0368A">
              <w:rPr>
                <w:b/>
                <w:bCs/>
                <w:sz w:val="26"/>
                <w:szCs w:val="26"/>
              </w:rPr>
              <w:t>UI</w:t>
            </w:r>
            <w:r w:rsidR="00D3212A" w:rsidRPr="00A0368A">
              <w:rPr>
                <w:b/>
                <w:bCs/>
                <w:sz w:val="26"/>
                <w:szCs w:val="26"/>
              </w:rPr>
              <w:t xml:space="preserve"> </w:t>
            </w:r>
          </w:p>
        </w:tc>
      </w:tr>
      <w:tr w:rsidR="003727E4" w:rsidRPr="00495CA3" w14:paraId="266C6D8B" w14:textId="77777777" w:rsidTr="00C211B8">
        <w:trPr>
          <w:trHeight w:val="117"/>
        </w:trPr>
        <w:tc>
          <w:tcPr>
            <w:tcW w:w="32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A57EE9" w14:textId="77777777" w:rsidR="003727E4" w:rsidRPr="00495CA3" w:rsidRDefault="003727E4" w:rsidP="008B3AB2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27B20" w14:textId="77777777" w:rsidR="003727E4" w:rsidRPr="00495CA3" w:rsidRDefault="003727E4" w:rsidP="008B3AB2">
            <w:pPr>
              <w:rPr>
                <w:i/>
                <w:iCs/>
                <w:sz w:val="22"/>
                <w:szCs w:val="22"/>
              </w:rPr>
            </w:pPr>
            <w:r w:rsidRPr="00495CA3">
              <w:rPr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A433B" w14:textId="77777777" w:rsidR="003727E4" w:rsidRPr="00495CA3" w:rsidRDefault="003727E4" w:rsidP="008B3AB2">
            <w:pPr>
              <w:rPr>
                <w:i/>
                <w:iCs/>
                <w:sz w:val="22"/>
                <w:szCs w:val="22"/>
              </w:rPr>
            </w:pPr>
            <w:r w:rsidRPr="00495CA3">
              <w:rPr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208A7" w14:textId="77777777" w:rsidR="003727E4" w:rsidRPr="00495CA3" w:rsidRDefault="003727E4" w:rsidP="008B3AB2">
            <w:pPr>
              <w:rPr>
                <w:i/>
                <w:iCs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095756">
              <w:rPr>
                <w:i/>
                <w:sz w:val="22"/>
                <w:szCs w:val="22"/>
              </w:rPr>
            </w:r>
            <w:r w:rsidR="00095756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29674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095756">
              <w:rPr>
                <w:i/>
                <w:sz w:val="22"/>
                <w:szCs w:val="22"/>
              </w:rPr>
            </w:r>
            <w:r w:rsidR="00095756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D2CB4B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DA621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095756">
              <w:rPr>
                <w:i/>
                <w:sz w:val="22"/>
                <w:szCs w:val="22"/>
              </w:rPr>
            </w:r>
            <w:r w:rsidR="00095756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B2E70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095756">
              <w:rPr>
                <w:i/>
                <w:sz w:val="22"/>
                <w:szCs w:val="22"/>
              </w:rPr>
            </w:r>
            <w:r w:rsidR="00095756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E12820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D1843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095756">
              <w:rPr>
                <w:i/>
                <w:sz w:val="22"/>
                <w:szCs w:val="22"/>
              </w:rPr>
            </w:r>
            <w:r w:rsidR="00095756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88481" w14:textId="77777777"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095756">
              <w:rPr>
                <w:i/>
                <w:sz w:val="22"/>
                <w:szCs w:val="22"/>
              </w:rPr>
            </w:r>
            <w:r w:rsidR="00095756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7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5700B40" w14:textId="77777777" w:rsidR="003727E4" w:rsidRPr="00495CA3" w:rsidRDefault="003727E4" w:rsidP="008B3AB2">
            <w:pPr>
              <w:rPr>
                <w:sz w:val="22"/>
                <w:szCs w:val="22"/>
              </w:rPr>
            </w:pPr>
          </w:p>
        </w:tc>
      </w:tr>
    </w:tbl>
    <w:p w14:paraId="28B3386D" w14:textId="77777777" w:rsidR="003727E4" w:rsidRDefault="003727E4" w:rsidP="008B3AB2">
      <w:pPr>
        <w:rPr>
          <w:sz w:val="22"/>
          <w:szCs w:val="22"/>
        </w:rPr>
      </w:pPr>
    </w:p>
    <w:p w14:paraId="54AFBD28" w14:textId="7C5A74C4" w:rsidR="007E75B9" w:rsidRDefault="007E75B9" w:rsidP="007E75B9">
      <w:pPr>
        <w:jc w:val="center"/>
        <w:rPr>
          <w:sz w:val="20"/>
          <w:szCs w:val="20"/>
        </w:rPr>
      </w:pPr>
      <w:r w:rsidRPr="002F1F9B">
        <w:rPr>
          <w:sz w:val="20"/>
          <w:szCs w:val="20"/>
        </w:rPr>
        <w:t xml:space="preserve">                                          </w:t>
      </w:r>
      <w:r w:rsidR="00A4713B">
        <w:rPr>
          <w:sz w:val="20"/>
          <w:szCs w:val="20"/>
        </w:rPr>
        <w:t xml:space="preserve">                                                        </w:t>
      </w:r>
      <w:r w:rsidRPr="002F1F9B">
        <w:rPr>
          <w:sz w:val="20"/>
          <w:szCs w:val="20"/>
        </w:rPr>
        <w:t xml:space="preserve">                              </w:t>
      </w:r>
      <w:r w:rsidRPr="002F1F9B">
        <w:rPr>
          <w:noProof/>
          <w:sz w:val="20"/>
          <w:szCs w:val="20"/>
          <w:lang w:eastAsia="lt-LT"/>
        </w:rPr>
        <w:drawing>
          <wp:inline distT="0" distB="0" distL="0" distR="0" wp14:anchorId="29996D75" wp14:editId="7E08F785">
            <wp:extent cx="184150" cy="184150"/>
            <wp:effectExtent l="0" t="0" r="6350" b="6350"/>
            <wp:docPr id="6" name="Paveikslėli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1F9B">
        <w:rPr>
          <w:sz w:val="20"/>
          <w:szCs w:val="20"/>
        </w:rPr>
        <w:t xml:space="preserve"> žymėjimo pavyzdys</w:t>
      </w:r>
    </w:p>
    <w:p w14:paraId="74F87814" w14:textId="77777777" w:rsidR="008C6C6F" w:rsidRDefault="008C6C6F" w:rsidP="00A4713B">
      <w:pPr>
        <w:jc w:val="both"/>
        <w:rPr>
          <w:sz w:val="20"/>
          <w:szCs w:val="20"/>
        </w:rPr>
      </w:pPr>
    </w:p>
    <w:p w14:paraId="5356C9BA" w14:textId="20C3F1A6" w:rsidR="000F78FA" w:rsidRDefault="000F78FA" w:rsidP="000F78FA">
      <w:pPr>
        <w:pStyle w:val="Pagrindinistekstas"/>
        <w:tabs>
          <w:tab w:val="left" w:pos="142"/>
          <w:tab w:val="left" w:pos="851"/>
        </w:tabs>
        <w:jc w:val="both"/>
        <w:rPr>
          <w:sz w:val="22"/>
          <w:szCs w:val="22"/>
        </w:rPr>
      </w:pPr>
      <w:r w:rsidRPr="00047339">
        <w:rPr>
          <w:sz w:val="22"/>
          <w:szCs w:val="22"/>
        </w:rPr>
        <w:t>Esu</w:t>
      </w:r>
      <w:r>
        <w:rPr>
          <w:sz w:val="22"/>
          <w:szCs w:val="22"/>
        </w:rPr>
        <w:t xml:space="preserve">:    </w:t>
      </w:r>
      <w:r>
        <w:rPr>
          <w:sz w:val="22"/>
          <w:szCs w:val="22"/>
        </w:rPr>
        <w:sym w:font="Wingdings 2" w:char="F0A3"/>
      </w:r>
      <w:r>
        <w:rPr>
          <w:sz w:val="22"/>
          <w:szCs w:val="22"/>
        </w:rPr>
        <w:t xml:space="preserve"> </w:t>
      </w:r>
      <w:r w:rsidR="00091A7F">
        <w:rPr>
          <w:sz w:val="22"/>
          <w:szCs w:val="22"/>
        </w:rPr>
        <w:t>pareišk</w:t>
      </w:r>
      <w:r>
        <w:rPr>
          <w:sz w:val="22"/>
          <w:szCs w:val="22"/>
        </w:rPr>
        <w:t xml:space="preserve">ėjas,             </w:t>
      </w:r>
      <w:r>
        <w:rPr>
          <w:sz w:val="22"/>
          <w:szCs w:val="22"/>
        </w:rPr>
        <w:sym w:font="Wingdings 2" w:char="F0A3"/>
      </w:r>
      <w:r>
        <w:rPr>
          <w:sz w:val="22"/>
          <w:szCs w:val="22"/>
        </w:rPr>
        <w:t xml:space="preserve">  skolininkas,         </w:t>
      </w:r>
      <w:r>
        <w:rPr>
          <w:sz w:val="22"/>
          <w:szCs w:val="22"/>
        </w:rPr>
        <w:sym w:font="Wingdings 2" w:char="F0A3"/>
      </w:r>
      <w:r>
        <w:rPr>
          <w:sz w:val="22"/>
          <w:szCs w:val="22"/>
        </w:rPr>
        <w:t xml:space="preserve"> kita.</w:t>
      </w:r>
      <w:r w:rsidRPr="00047339">
        <w:rPr>
          <w:sz w:val="22"/>
          <w:szCs w:val="22"/>
        </w:rPr>
        <w:t xml:space="preserve"> </w:t>
      </w:r>
    </w:p>
    <w:p w14:paraId="4385CA40" w14:textId="77777777" w:rsidR="000F78FA" w:rsidRDefault="000F78FA" w:rsidP="000F78FA">
      <w:pPr>
        <w:pStyle w:val="Pagrindinistekstas"/>
        <w:tabs>
          <w:tab w:val="left" w:pos="142"/>
          <w:tab w:val="left" w:pos="851"/>
        </w:tabs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35"/>
      </w:tblGrid>
      <w:tr w:rsidR="000F78FA" w:rsidRPr="002B5AF3" w14:paraId="33A6C2FE" w14:textId="77777777" w:rsidTr="00F5395D">
        <w:trPr>
          <w:trHeight w:val="117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E4556" w14:textId="425DD724" w:rsidR="000F78FA" w:rsidRPr="008C6C6F" w:rsidRDefault="000F78FA" w:rsidP="00AE14F7">
            <w:pPr>
              <w:rPr>
                <w:sz w:val="22"/>
                <w:szCs w:val="22"/>
              </w:rPr>
            </w:pPr>
            <w:r w:rsidRPr="000F78FA">
              <w:rPr>
                <w:sz w:val="22"/>
                <w:szCs w:val="22"/>
              </w:rPr>
              <w:t xml:space="preserve">Teikiu informaciją, </w:t>
            </w:r>
            <w:r>
              <w:rPr>
                <w:sz w:val="22"/>
                <w:szCs w:val="22"/>
              </w:rPr>
              <w:t>t</w:t>
            </w:r>
            <w:r w:rsidRPr="00A4713B">
              <w:rPr>
                <w:sz w:val="22"/>
                <w:szCs w:val="22"/>
              </w:rPr>
              <w:t>urinči</w:t>
            </w:r>
            <w:r>
              <w:rPr>
                <w:sz w:val="22"/>
                <w:szCs w:val="22"/>
              </w:rPr>
              <w:t>ą</w:t>
            </w:r>
            <w:r w:rsidRPr="00A4713B">
              <w:rPr>
                <w:sz w:val="22"/>
                <w:szCs w:val="22"/>
              </w:rPr>
              <w:t xml:space="preserve"> įtakos </w:t>
            </w:r>
            <w:r>
              <w:rPr>
                <w:sz w:val="22"/>
                <w:szCs w:val="22"/>
              </w:rPr>
              <w:t xml:space="preserve">vaiko </w:t>
            </w:r>
            <w:r w:rsidR="00AE14F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_______________________________________________________,</w:t>
            </w:r>
          </w:p>
        </w:tc>
      </w:tr>
    </w:tbl>
    <w:p w14:paraId="3453181B" w14:textId="482B7BC1" w:rsidR="000F78FA" w:rsidRDefault="000F78FA" w:rsidP="000F78FA">
      <w:pPr>
        <w:jc w:val="both"/>
        <w:rPr>
          <w:i/>
          <w:sz w:val="18"/>
          <w:szCs w:val="18"/>
        </w:rPr>
      </w:pPr>
      <w:r w:rsidRPr="00C211B8">
        <w:rPr>
          <w:i/>
          <w:sz w:val="18"/>
          <w:szCs w:val="18"/>
        </w:rPr>
        <w:t xml:space="preserve">              </w:t>
      </w:r>
      <w:r>
        <w:rPr>
          <w:i/>
          <w:sz w:val="18"/>
          <w:szCs w:val="18"/>
        </w:rPr>
        <w:t xml:space="preserve">                                          </w:t>
      </w:r>
      <w:r w:rsidRPr="00C211B8">
        <w:rPr>
          <w:i/>
          <w:sz w:val="18"/>
          <w:szCs w:val="18"/>
        </w:rPr>
        <w:t xml:space="preserve">                       </w:t>
      </w:r>
      <w:r>
        <w:rPr>
          <w:i/>
          <w:sz w:val="18"/>
          <w:szCs w:val="18"/>
        </w:rPr>
        <w:t xml:space="preserve">                                </w:t>
      </w:r>
      <w:r w:rsidRPr="00C211B8">
        <w:rPr>
          <w:i/>
          <w:sz w:val="18"/>
          <w:szCs w:val="18"/>
        </w:rPr>
        <w:t xml:space="preserve">       (vaiko vardas, pavardė</w:t>
      </w:r>
      <w:r>
        <w:rPr>
          <w:i/>
          <w:sz w:val="18"/>
          <w:szCs w:val="18"/>
        </w:rPr>
        <w:t>)</w:t>
      </w:r>
    </w:p>
    <w:p w14:paraId="7ECD76E7" w14:textId="7DC7AC87" w:rsidR="000F78FA" w:rsidRPr="00C77C73" w:rsidRDefault="000F78FA" w:rsidP="000F78FA">
      <w:pPr>
        <w:tabs>
          <w:tab w:val="left" w:pos="9923"/>
        </w:tabs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_____________________________, gyvenančio ___________________________________________________</w:t>
      </w:r>
    </w:p>
    <w:p w14:paraId="2B577DC5" w14:textId="27687BD1" w:rsidR="000F78FA" w:rsidRPr="00A053DF" w:rsidRDefault="000F78FA" w:rsidP="000F78FA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(vaiko </w:t>
      </w:r>
      <w:r w:rsidRPr="00C211B8">
        <w:rPr>
          <w:i/>
          <w:sz w:val="18"/>
          <w:szCs w:val="18"/>
        </w:rPr>
        <w:t>asmens kodas arba</w:t>
      </w:r>
      <w:r w:rsidRPr="00C211B8">
        <w:rPr>
          <w:sz w:val="18"/>
          <w:szCs w:val="18"/>
        </w:rPr>
        <w:t xml:space="preserve"> </w:t>
      </w:r>
      <w:r w:rsidRPr="00C211B8">
        <w:rPr>
          <w:i/>
          <w:sz w:val="18"/>
          <w:szCs w:val="18"/>
        </w:rPr>
        <w:t xml:space="preserve">gimimo data </w:t>
      </w:r>
      <w:r w:rsidRPr="00C211B8">
        <w:rPr>
          <w:i/>
          <w:sz w:val="18"/>
          <w:szCs w:val="18"/>
          <w:vertAlign w:val="superscript"/>
        </w:rPr>
        <w:t>1</w:t>
      </w:r>
      <w:r w:rsidRPr="00C211B8">
        <w:rPr>
          <w:i/>
          <w:sz w:val="18"/>
          <w:szCs w:val="18"/>
        </w:rPr>
        <w:t>)</w:t>
      </w:r>
      <w:r>
        <w:rPr>
          <w:i/>
          <w:sz w:val="18"/>
          <w:szCs w:val="18"/>
        </w:rPr>
        <w:t xml:space="preserve">                                                                (gyvenamosios vietos adresas)</w:t>
      </w:r>
    </w:p>
    <w:p w14:paraId="73E7A48B" w14:textId="25D3A3E9" w:rsidR="000F78FA" w:rsidRDefault="000F78FA" w:rsidP="000F78FA">
      <w:pPr>
        <w:tabs>
          <w:tab w:val="left" w:pos="9923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_________________________________________________________________, </w:t>
      </w:r>
      <w:r w:rsidRPr="00C77C73">
        <w:rPr>
          <w:sz w:val="22"/>
          <w:szCs w:val="22"/>
        </w:rPr>
        <w:t>išlaikymo išmokos</w:t>
      </w:r>
      <w:r>
        <w:rPr>
          <w:sz w:val="18"/>
          <w:szCs w:val="18"/>
        </w:rPr>
        <w:t xml:space="preserve"> </w:t>
      </w:r>
      <w:r w:rsidRPr="0025758F">
        <w:rPr>
          <w:sz w:val="22"/>
          <w:szCs w:val="22"/>
        </w:rPr>
        <w:t>mokėjim</w:t>
      </w:r>
      <w:r>
        <w:rPr>
          <w:sz w:val="22"/>
          <w:szCs w:val="22"/>
        </w:rPr>
        <w:t>ui</w:t>
      </w:r>
      <w:r w:rsidR="005C1E20">
        <w:rPr>
          <w:sz w:val="22"/>
          <w:szCs w:val="22"/>
        </w:rPr>
        <w:t>:</w:t>
      </w:r>
    </w:p>
    <w:p w14:paraId="2DF2AF8E" w14:textId="4F43B6C2" w:rsidR="005C1E20" w:rsidRPr="009C0477" w:rsidRDefault="005C1E20" w:rsidP="005C1E20">
      <w:pPr>
        <w:pStyle w:val="Pagrindinistekstas"/>
        <w:tabs>
          <w:tab w:val="left" w:pos="142"/>
          <w:tab w:val="left" w:pos="851"/>
          <w:tab w:val="left" w:pos="9923"/>
        </w:tabs>
        <w:jc w:val="both"/>
        <w:rPr>
          <w:sz w:val="32"/>
          <w:szCs w:val="22"/>
        </w:rPr>
      </w:pPr>
      <w:r w:rsidRPr="009C0477">
        <w:rPr>
          <w:sz w:val="32"/>
          <w:szCs w:val="22"/>
        </w:rPr>
        <w:t>______________________________________________________________</w:t>
      </w:r>
    </w:p>
    <w:p w14:paraId="3C1ABB92" w14:textId="77777777" w:rsidR="009C0477" w:rsidRPr="009C0477" w:rsidRDefault="009C0477" w:rsidP="009C0477">
      <w:pPr>
        <w:pStyle w:val="Pagrindinistekstas"/>
        <w:tabs>
          <w:tab w:val="left" w:pos="142"/>
          <w:tab w:val="left" w:pos="851"/>
          <w:tab w:val="left" w:pos="9923"/>
        </w:tabs>
        <w:jc w:val="both"/>
        <w:rPr>
          <w:sz w:val="32"/>
          <w:szCs w:val="22"/>
        </w:rPr>
      </w:pPr>
      <w:r w:rsidRPr="009C0477">
        <w:rPr>
          <w:sz w:val="32"/>
          <w:szCs w:val="22"/>
        </w:rPr>
        <w:t>______________________________________________________________</w:t>
      </w:r>
    </w:p>
    <w:p w14:paraId="0F03FEF8" w14:textId="77777777" w:rsidR="009C0477" w:rsidRPr="009C0477" w:rsidRDefault="009C0477" w:rsidP="009C0477">
      <w:pPr>
        <w:pStyle w:val="Pagrindinistekstas"/>
        <w:tabs>
          <w:tab w:val="left" w:pos="142"/>
          <w:tab w:val="left" w:pos="851"/>
          <w:tab w:val="left" w:pos="9923"/>
        </w:tabs>
        <w:jc w:val="both"/>
        <w:rPr>
          <w:sz w:val="32"/>
          <w:szCs w:val="22"/>
        </w:rPr>
      </w:pPr>
      <w:r w:rsidRPr="009C0477">
        <w:rPr>
          <w:sz w:val="32"/>
          <w:szCs w:val="22"/>
        </w:rPr>
        <w:t>______________________________________________________________</w:t>
      </w:r>
    </w:p>
    <w:p w14:paraId="27591988" w14:textId="77777777" w:rsidR="009C0477" w:rsidRPr="009C0477" w:rsidRDefault="009C0477" w:rsidP="009C0477">
      <w:pPr>
        <w:pStyle w:val="Pagrindinistekstas"/>
        <w:tabs>
          <w:tab w:val="left" w:pos="142"/>
          <w:tab w:val="left" w:pos="851"/>
          <w:tab w:val="left" w:pos="9923"/>
        </w:tabs>
        <w:jc w:val="both"/>
        <w:rPr>
          <w:sz w:val="32"/>
          <w:szCs w:val="22"/>
        </w:rPr>
      </w:pPr>
      <w:r w:rsidRPr="009C0477">
        <w:rPr>
          <w:sz w:val="32"/>
          <w:szCs w:val="22"/>
        </w:rPr>
        <w:t>______________________________________________________________</w:t>
      </w:r>
    </w:p>
    <w:p w14:paraId="20353B0B" w14:textId="77777777" w:rsidR="009C0477" w:rsidRPr="009C0477" w:rsidRDefault="009C0477" w:rsidP="009C0477">
      <w:pPr>
        <w:pStyle w:val="Pagrindinistekstas"/>
        <w:tabs>
          <w:tab w:val="left" w:pos="142"/>
          <w:tab w:val="left" w:pos="851"/>
          <w:tab w:val="left" w:pos="9923"/>
        </w:tabs>
        <w:jc w:val="both"/>
        <w:rPr>
          <w:sz w:val="32"/>
          <w:szCs w:val="22"/>
        </w:rPr>
      </w:pPr>
      <w:r w:rsidRPr="009C0477">
        <w:rPr>
          <w:sz w:val="32"/>
          <w:szCs w:val="22"/>
        </w:rPr>
        <w:t>______________________________________________________________</w:t>
      </w:r>
    </w:p>
    <w:p w14:paraId="1AB615B5" w14:textId="77777777" w:rsidR="009C0477" w:rsidRPr="009C0477" w:rsidRDefault="009C0477" w:rsidP="009C0477">
      <w:pPr>
        <w:pStyle w:val="Pagrindinistekstas"/>
        <w:tabs>
          <w:tab w:val="left" w:pos="142"/>
          <w:tab w:val="left" w:pos="851"/>
          <w:tab w:val="left" w:pos="9923"/>
        </w:tabs>
        <w:jc w:val="both"/>
        <w:rPr>
          <w:sz w:val="32"/>
          <w:szCs w:val="22"/>
        </w:rPr>
      </w:pPr>
      <w:r w:rsidRPr="009C0477">
        <w:rPr>
          <w:sz w:val="32"/>
          <w:szCs w:val="22"/>
        </w:rPr>
        <w:t>______________________________________________________________</w:t>
      </w:r>
    </w:p>
    <w:p w14:paraId="2E190248" w14:textId="10795B73" w:rsidR="009C0477" w:rsidRPr="009C0477" w:rsidRDefault="009C0477" w:rsidP="009C0477">
      <w:pPr>
        <w:pStyle w:val="Pagrindinistekstas"/>
        <w:tabs>
          <w:tab w:val="left" w:pos="142"/>
          <w:tab w:val="left" w:pos="851"/>
          <w:tab w:val="left" w:pos="9923"/>
        </w:tabs>
        <w:jc w:val="both"/>
        <w:rPr>
          <w:sz w:val="32"/>
          <w:szCs w:val="22"/>
        </w:rPr>
      </w:pPr>
      <w:r w:rsidRPr="009C0477">
        <w:rPr>
          <w:sz w:val="32"/>
          <w:szCs w:val="22"/>
        </w:rPr>
        <w:t>______________________________________________________________</w:t>
      </w:r>
    </w:p>
    <w:p w14:paraId="60B480BF" w14:textId="77777777" w:rsidR="00E11906" w:rsidRDefault="00E11906" w:rsidP="00A4713B">
      <w:pPr>
        <w:jc w:val="both"/>
        <w:rPr>
          <w:sz w:val="22"/>
          <w:szCs w:val="22"/>
        </w:rPr>
      </w:pPr>
    </w:p>
    <w:p w14:paraId="07BC1674" w14:textId="77777777" w:rsidR="00E11906" w:rsidRDefault="00E11906" w:rsidP="00A4713B">
      <w:pPr>
        <w:jc w:val="both"/>
        <w:rPr>
          <w:sz w:val="22"/>
          <w:szCs w:val="22"/>
        </w:rPr>
      </w:pPr>
    </w:p>
    <w:p w14:paraId="55B6054E" w14:textId="77777777" w:rsidR="00E11906" w:rsidRDefault="00E11906" w:rsidP="00A4713B">
      <w:pPr>
        <w:jc w:val="both"/>
        <w:rPr>
          <w:sz w:val="22"/>
          <w:szCs w:val="22"/>
        </w:rPr>
      </w:pPr>
    </w:p>
    <w:p w14:paraId="35CF7C0C" w14:textId="77777777" w:rsidR="00D44E3C" w:rsidRDefault="00D44E3C" w:rsidP="00A4713B">
      <w:pPr>
        <w:jc w:val="both"/>
        <w:rPr>
          <w:sz w:val="22"/>
          <w:szCs w:val="22"/>
        </w:rPr>
      </w:pPr>
    </w:p>
    <w:p w14:paraId="73D6A5D5" w14:textId="77777777" w:rsidR="00D44E3C" w:rsidRDefault="00D44E3C" w:rsidP="00A4713B">
      <w:pPr>
        <w:jc w:val="both"/>
        <w:rPr>
          <w:sz w:val="22"/>
          <w:szCs w:val="22"/>
        </w:rPr>
      </w:pPr>
    </w:p>
    <w:p w14:paraId="7ED9EF24" w14:textId="25506E8E" w:rsidR="00A4713B" w:rsidRPr="00A4713B" w:rsidRDefault="00A4713B" w:rsidP="00A4713B">
      <w:pPr>
        <w:jc w:val="both"/>
        <w:rPr>
          <w:sz w:val="22"/>
          <w:szCs w:val="22"/>
        </w:rPr>
      </w:pPr>
      <w:bookmarkStart w:id="0" w:name="_GoBack"/>
      <w:bookmarkEnd w:id="0"/>
      <w:r w:rsidRPr="00A4713B">
        <w:rPr>
          <w:sz w:val="22"/>
          <w:szCs w:val="22"/>
        </w:rPr>
        <w:t xml:space="preserve">Prašau priimti šiuos </w:t>
      </w:r>
      <w:r w:rsidR="00AA602D">
        <w:rPr>
          <w:sz w:val="22"/>
          <w:szCs w:val="22"/>
        </w:rPr>
        <w:t xml:space="preserve">papildomus </w:t>
      </w:r>
      <w:r w:rsidRPr="00A4713B">
        <w:rPr>
          <w:sz w:val="22"/>
          <w:szCs w:val="22"/>
        </w:rPr>
        <w:t>dokumentus:</w:t>
      </w:r>
    </w:p>
    <w:p w14:paraId="6770D5B8" w14:textId="02506FD6" w:rsidR="00A4713B" w:rsidRPr="00A4713B" w:rsidRDefault="00A4713B" w:rsidP="00A4713B">
      <w:pPr>
        <w:pStyle w:val="Pagrindinistekstas"/>
        <w:tabs>
          <w:tab w:val="left" w:pos="142"/>
          <w:tab w:val="left" w:pos="851"/>
          <w:tab w:val="left" w:pos="9923"/>
        </w:tabs>
        <w:jc w:val="both"/>
        <w:rPr>
          <w:sz w:val="22"/>
          <w:szCs w:val="22"/>
        </w:rPr>
      </w:pPr>
      <w:r w:rsidRPr="00A4713B">
        <w:rPr>
          <w:sz w:val="22"/>
          <w:szCs w:val="22"/>
        </w:rPr>
        <w:t>1. ________________________________________________________________________________________</w:t>
      </w:r>
    </w:p>
    <w:p w14:paraId="6EC3F05F" w14:textId="0F4D00F3" w:rsidR="00A4713B" w:rsidRDefault="00A4713B" w:rsidP="00A4713B">
      <w:pPr>
        <w:pStyle w:val="Pagrindinistekstas"/>
        <w:tabs>
          <w:tab w:val="left" w:pos="142"/>
          <w:tab w:val="left" w:pos="851"/>
        </w:tabs>
        <w:jc w:val="both"/>
        <w:rPr>
          <w:i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</w:t>
      </w:r>
      <w:r w:rsidRPr="005E2631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dokumento data (numeris), pavadinimas</w:t>
      </w:r>
      <w:r w:rsidRPr="005E2631">
        <w:rPr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 xml:space="preserve">ir lapų skaičius)  </w:t>
      </w:r>
    </w:p>
    <w:p w14:paraId="01D31E34" w14:textId="6190D793" w:rsidR="00A4713B" w:rsidRPr="00A4713B" w:rsidRDefault="00A4713B" w:rsidP="00A4713B">
      <w:pPr>
        <w:pStyle w:val="Pagrindinistekstas"/>
        <w:tabs>
          <w:tab w:val="left" w:pos="142"/>
          <w:tab w:val="left" w:pos="851"/>
          <w:tab w:val="left" w:pos="9923"/>
        </w:tabs>
        <w:jc w:val="both"/>
        <w:rPr>
          <w:sz w:val="22"/>
          <w:szCs w:val="22"/>
        </w:rPr>
      </w:pPr>
      <w:r w:rsidRPr="00A4713B">
        <w:rPr>
          <w:sz w:val="22"/>
          <w:szCs w:val="22"/>
        </w:rPr>
        <w:t>2. ________________________________________________________________________________________</w:t>
      </w:r>
    </w:p>
    <w:p w14:paraId="1B3A6CB0" w14:textId="77777777" w:rsidR="00A4713B" w:rsidRDefault="00A4713B" w:rsidP="00A4713B">
      <w:pPr>
        <w:pStyle w:val="Pagrindinistekstas"/>
        <w:tabs>
          <w:tab w:val="left" w:pos="142"/>
          <w:tab w:val="left" w:pos="851"/>
        </w:tabs>
        <w:jc w:val="both"/>
        <w:rPr>
          <w:i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</w:t>
      </w:r>
      <w:r w:rsidRPr="005E2631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dokumento data (numeris), pavadinimas</w:t>
      </w:r>
      <w:r w:rsidRPr="005E2631">
        <w:rPr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 xml:space="preserve">ir lapų skaičius)  </w:t>
      </w:r>
    </w:p>
    <w:p w14:paraId="2B684D78" w14:textId="53300D88" w:rsidR="00A4713B" w:rsidRPr="00A4713B" w:rsidRDefault="00A4713B" w:rsidP="00A4713B">
      <w:pPr>
        <w:pStyle w:val="Pagrindinistekstas"/>
        <w:tabs>
          <w:tab w:val="left" w:pos="142"/>
          <w:tab w:val="left" w:pos="851"/>
          <w:tab w:val="left" w:pos="9923"/>
        </w:tabs>
        <w:jc w:val="both"/>
        <w:rPr>
          <w:sz w:val="22"/>
          <w:szCs w:val="22"/>
        </w:rPr>
      </w:pPr>
      <w:r w:rsidRPr="00A4713B">
        <w:rPr>
          <w:sz w:val="22"/>
          <w:szCs w:val="22"/>
        </w:rPr>
        <w:t>3. ________________________________________________________________________________________</w:t>
      </w:r>
    </w:p>
    <w:p w14:paraId="5B70C18B" w14:textId="77777777" w:rsidR="00A4713B" w:rsidRDefault="00A4713B" w:rsidP="00A4713B">
      <w:pPr>
        <w:pStyle w:val="Pagrindinistekstas"/>
        <w:tabs>
          <w:tab w:val="left" w:pos="142"/>
          <w:tab w:val="left" w:pos="851"/>
        </w:tabs>
        <w:jc w:val="both"/>
        <w:rPr>
          <w:i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</w:t>
      </w:r>
      <w:r w:rsidRPr="005E2631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dokumento data (numeris), pavadinimas</w:t>
      </w:r>
      <w:r w:rsidRPr="005E2631">
        <w:rPr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 xml:space="preserve">ir lapų skaičius)  </w:t>
      </w:r>
    </w:p>
    <w:p w14:paraId="7BA2801C" w14:textId="77777777" w:rsidR="000D5359" w:rsidRDefault="000D5359" w:rsidP="007E75B9">
      <w:pPr>
        <w:pStyle w:val="Pagrindinistekstas"/>
        <w:tabs>
          <w:tab w:val="left" w:pos="142"/>
          <w:tab w:val="left" w:pos="851"/>
        </w:tabs>
        <w:jc w:val="both"/>
        <w:rPr>
          <w:sz w:val="22"/>
          <w:szCs w:val="22"/>
        </w:rPr>
      </w:pPr>
    </w:p>
    <w:p w14:paraId="5F7ADA75" w14:textId="77777777" w:rsidR="000D5359" w:rsidRDefault="000D5359" w:rsidP="007E75B9">
      <w:pPr>
        <w:pStyle w:val="Pagrindinistekstas"/>
        <w:tabs>
          <w:tab w:val="left" w:pos="142"/>
          <w:tab w:val="left" w:pos="851"/>
        </w:tabs>
        <w:jc w:val="both"/>
        <w:rPr>
          <w:sz w:val="22"/>
          <w:szCs w:val="22"/>
        </w:rPr>
      </w:pPr>
    </w:p>
    <w:p w14:paraId="3B10B396" w14:textId="77777777" w:rsidR="004545E8" w:rsidRDefault="004545E8" w:rsidP="007E75B9">
      <w:pPr>
        <w:pStyle w:val="Pagrindinistekstas"/>
        <w:tabs>
          <w:tab w:val="left" w:pos="142"/>
          <w:tab w:val="left" w:pos="851"/>
        </w:tabs>
        <w:jc w:val="both"/>
        <w:rPr>
          <w:sz w:val="22"/>
          <w:szCs w:val="22"/>
        </w:rPr>
      </w:pPr>
    </w:p>
    <w:p w14:paraId="4AC76C17" w14:textId="77777777" w:rsidR="00DA08D2" w:rsidRDefault="002F1F9B" w:rsidP="00047339">
      <w:pPr>
        <w:pStyle w:val="Pagrindinistekstas"/>
        <w:tabs>
          <w:tab w:val="left" w:pos="284"/>
          <w:tab w:val="left" w:pos="851"/>
        </w:tabs>
        <w:rPr>
          <w:color w:val="000000" w:themeColor="text1"/>
        </w:rPr>
      </w:pPr>
      <w:r w:rsidRPr="00713CDB">
        <w:rPr>
          <w:color w:val="000000" w:themeColor="text1"/>
        </w:rPr>
        <w:t xml:space="preserve">Prašymą </w:t>
      </w:r>
      <w:r w:rsidR="00047339">
        <w:rPr>
          <w:color w:val="000000" w:themeColor="text1"/>
        </w:rPr>
        <w:t>pateikusio pareiškėjo____________________________________________</w:t>
      </w:r>
      <w:r w:rsidR="00C77C73">
        <w:rPr>
          <w:color w:val="000000" w:themeColor="text1"/>
        </w:rPr>
        <w:t>_______________________________</w:t>
      </w:r>
    </w:p>
    <w:p w14:paraId="743968A1" w14:textId="4EC2E409" w:rsidR="007E75B9" w:rsidRPr="00DF6268" w:rsidRDefault="007E75B9" w:rsidP="00047339">
      <w:pPr>
        <w:pStyle w:val="Pagrindinistekstas"/>
        <w:tabs>
          <w:tab w:val="left" w:pos="284"/>
          <w:tab w:val="left" w:pos="851"/>
        </w:tabs>
        <w:rPr>
          <w:sz w:val="18"/>
          <w:szCs w:val="18"/>
        </w:rPr>
      </w:pPr>
      <w:r w:rsidRPr="00DF6268">
        <w:rPr>
          <w:sz w:val="18"/>
          <w:szCs w:val="18"/>
        </w:rPr>
        <w:tab/>
      </w:r>
      <w:r w:rsidR="005C1E20">
        <w:rPr>
          <w:sz w:val="18"/>
          <w:szCs w:val="18"/>
        </w:rPr>
        <w:tab/>
      </w:r>
      <w:r w:rsidR="005C1E20">
        <w:rPr>
          <w:sz w:val="18"/>
          <w:szCs w:val="18"/>
        </w:rPr>
        <w:tab/>
      </w:r>
      <w:r w:rsidRPr="00DF6268">
        <w:rPr>
          <w:sz w:val="18"/>
          <w:szCs w:val="18"/>
        </w:rPr>
        <w:tab/>
      </w:r>
      <w:r w:rsidR="00047339">
        <w:rPr>
          <w:sz w:val="18"/>
          <w:szCs w:val="18"/>
        </w:rPr>
        <w:t xml:space="preserve">                 </w:t>
      </w:r>
      <w:r w:rsidR="008B6186">
        <w:rPr>
          <w:sz w:val="18"/>
          <w:szCs w:val="18"/>
        </w:rPr>
        <w:t xml:space="preserve">       </w:t>
      </w:r>
      <w:r w:rsidR="00047339">
        <w:rPr>
          <w:sz w:val="18"/>
          <w:szCs w:val="18"/>
        </w:rPr>
        <w:t xml:space="preserve"> (parašas)                                            (vardas ir pavardė)</w:t>
      </w:r>
    </w:p>
    <w:p w14:paraId="5CA8DB4A" w14:textId="77777777" w:rsidR="00F670AD" w:rsidRDefault="00F670AD" w:rsidP="000D5359">
      <w:pPr>
        <w:pStyle w:val="Pagrindinistekstas"/>
        <w:tabs>
          <w:tab w:val="left" w:pos="142"/>
          <w:tab w:val="left" w:pos="851"/>
        </w:tabs>
        <w:jc w:val="both"/>
        <w:rPr>
          <w:sz w:val="22"/>
          <w:szCs w:val="22"/>
        </w:rPr>
      </w:pPr>
    </w:p>
    <w:p w14:paraId="64DA3187" w14:textId="77777777" w:rsidR="00587F0D" w:rsidRDefault="00587F0D" w:rsidP="00587F0D">
      <w:pPr>
        <w:ind w:left="425" w:hanging="425"/>
        <w:rPr>
          <w:i/>
          <w:sz w:val="18"/>
          <w:szCs w:val="18"/>
        </w:rPr>
      </w:pPr>
      <w:r w:rsidRPr="001A67A5">
        <w:rPr>
          <w:i/>
          <w:sz w:val="18"/>
          <w:szCs w:val="18"/>
          <w:vertAlign w:val="superscript"/>
        </w:rPr>
        <w:t>1</w:t>
      </w:r>
      <w:r w:rsidRPr="001A67A5">
        <w:rPr>
          <w:i/>
          <w:sz w:val="18"/>
          <w:szCs w:val="18"/>
        </w:rPr>
        <w:t xml:space="preserve"> Vaiko gimimo datą būtina nurodyti tik tais atvejais, kai vaikas neturi suteikto asmens kodo.</w:t>
      </w:r>
    </w:p>
    <w:sectPr w:rsidR="00587F0D" w:rsidSect="004545E8">
      <w:pgSz w:w="11906" w:h="16838" w:code="9"/>
      <w:pgMar w:top="1134" w:right="567" w:bottom="1134" w:left="130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7E4"/>
    <w:rsid w:val="00015BA6"/>
    <w:rsid w:val="00021BD5"/>
    <w:rsid w:val="00031E7A"/>
    <w:rsid w:val="000462EC"/>
    <w:rsid w:val="00047339"/>
    <w:rsid w:val="00091A7F"/>
    <w:rsid w:val="000D5359"/>
    <w:rsid w:val="000F78FA"/>
    <w:rsid w:val="00102B91"/>
    <w:rsid w:val="00161065"/>
    <w:rsid w:val="00162092"/>
    <w:rsid w:val="0018768D"/>
    <w:rsid w:val="00196E21"/>
    <w:rsid w:val="001A67A5"/>
    <w:rsid w:val="001D1860"/>
    <w:rsid w:val="001E699A"/>
    <w:rsid w:val="001E7D0B"/>
    <w:rsid w:val="002019D3"/>
    <w:rsid w:val="0021476D"/>
    <w:rsid w:val="00231E8A"/>
    <w:rsid w:val="0025758F"/>
    <w:rsid w:val="002638F5"/>
    <w:rsid w:val="00264A5E"/>
    <w:rsid w:val="002A2569"/>
    <w:rsid w:val="002F1F9B"/>
    <w:rsid w:val="00353BCD"/>
    <w:rsid w:val="003622C9"/>
    <w:rsid w:val="003727E4"/>
    <w:rsid w:val="0039110D"/>
    <w:rsid w:val="003B5B66"/>
    <w:rsid w:val="004545E8"/>
    <w:rsid w:val="00477C39"/>
    <w:rsid w:val="00492EE7"/>
    <w:rsid w:val="00495CA3"/>
    <w:rsid w:val="004A3630"/>
    <w:rsid w:val="004B3DC5"/>
    <w:rsid w:val="005224F9"/>
    <w:rsid w:val="00526D84"/>
    <w:rsid w:val="00542345"/>
    <w:rsid w:val="00543D9A"/>
    <w:rsid w:val="005540CB"/>
    <w:rsid w:val="00587F0D"/>
    <w:rsid w:val="005C1E20"/>
    <w:rsid w:val="005D2789"/>
    <w:rsid w:val="005E2631"/>
    <w:rsid w:val="00602DF9"/>
    <w:rsid w:val="00652F60"/>
    <w:rsid w:val="006F357E"/>
    <w:rsid w:val="00713CDB"/>
    <w:rsid w:val="0072210D"/>
    <w:rsid w:val="0072354F"/>
    <w:rsid w:val="00795A0A"/>
    <w:rsid w:val="007E75B9"/>
    <w:rsid w:val="0081555D"/>
    <w:rsid w:val="008433E8"/>
    <w:rsid w:val="0088348C"/>
    <w:rsid w:val="00890E35"/>
    <w:rsid w:val="008B1C83"/>
    <w:rsid w:val="008B249B"/>
    <w:rsid w:val="008B3AB2"/>
    <w:rsid w:val="008B6186"/>
    <w:rsid w:val="008B7A72"/>
    <w:rsid w:val="008C6C6F"/>
    <w:rsid w:val="008F1100"/>
    <w:rsid w:val="00942BFF"/>
    <w:rsid w:val="00945D6E"/>
    <w:rsid w:val="00987360"/>
    <w:rsid w:val="0099670B"/>
    <w:rsid w:val="009B3B8F"/>
    <w:rsid w:val="009C0477"/>
    <w:rsid w:val="009E1ED9"/>
    <w:rsid w:val="00A02702"/>
    <w:rsid w:val="00A0368A"/>
    <w:rsid w:val="00A053DF"/>
    <w:rsid w:val="00A117E0"/>
    <w:rsid w:val="00A4713B"/>
    <w:rsid w:val="00A60AA6"/>
    <w:rsid w:val="00A829A7"/>
    <w:rsid w:val="00AA602D"/>
    <w:rsid w:val="00AD0511"/>
    <w:rsid w:val="00AE14F7"/>
    <w:rsid w:val="00B16F8B"/>
    <w:rsid w:val="00B2721A"/>
    <w:rsid w:val="00B65B9C"/>
    <w:rsid w:val="00BB5BEF"/>
    <w:rsid w:val="00C04D4A"/>
    <w:rsid w:val="00C211B8"/>
    <w:rsid w:val="00C77C73"/>
    <w:rsid w:val="00C87497"/>
    <w:rsid w:val="00C93ECA"/>
    <w:rsid w:val="00CC2182"/>
    <w:rsid w:val="00CC7D3E"/>
    <w:rsid w:val="00CF5E0A"/>
    <w:rsid w:val="00D03169"/>
    <w:rsid w:val="00D3212A"/>
    <w:rsid w:val="00D35F99"/>
    <w:rsid w:val="00D44E3C"/>
    <w:rsid w:val="00D62A68"/>
    <w:rsid w:val="00D818EE"/>
    <w:rsid w:val="00DA0214"/>
    <w:rsid w:val="00DA0743"/>
    <w:rsid w:val="00DA08D2"/>
    <w:rsid w:val="00E11906"/>
    <w:rsid w:val="00E85B22"/>
    <w:rsid w:val="00EA644B"/>
    <w:rsid w:val="00EB00BA"/>
    <w:rsid w:val="00EB23BC"/>
    <w:rsid w:val="00EC1DA7"/>
    <w:rsid w:val="00ED6160"/>
    <w:rsid w:val="00EF3E0B"/>
    <w:rsid w:val="00F670AD"/>
    <w:rsid w:val="00F82CEF"/>
    <w:rsid w:val="00F909F7"/>
    <w:rsid w:val="00FA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E8270"/>
  <w15:docId w15:val="{5F665884-6CF5-4017-95BD-6B6599BF4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727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3727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grindinistekstas">
    <w:name w:val="Body Text"/>
    <w:basedOn w:val="prastasis"/>
    <w:link w:val="PagrindinistekstasDiagrama"/>
    <w:uiPriority w:val="99"/>
    <w:rsid w:val="008B3AB2"/>
    <w:rPr>
      <w:rFonts w:eastAsia="Calibri"/>
      <w:sz w:val="20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8B3AB2"/>
    <w:rPr>
      <w:rFonts w:ascii="Times New Roman" w:eastAsia="Calibri" w:hAnsi="Times New Roman" w:cs="Times New Roman"/>
      <w:sz w:val="20"/>
      <w:szCs w:val="20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D6160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D6160"/>
    <w:rPr>
      <w:rFonts w:ascii="Segoe UI" w:eastAsia="Times New Roman" w:hAnsi="Segoe UI" w:cs="Segoe UI"/>
      <w:sz w:val="18"/>
      <w:szCs w:val="18"/>
    </w:rPr>
  </w:style>
  <w:style w:type="paragraph" w:customStyle="1" w:styleId="Default">
    <w:name w:val="Default"/>
    <w:rsid w:val="00D62A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2638F5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2638F5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2638F5"/>
    <w:rPr>
      <w:rFonts w:ascii="Times New Roman" w:eastAsia="Times New Roman" w:hAnsi="Times New Roman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2638F5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2638F5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FF0B68-C393-4727-9FEC-6C852B967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663CAEA</Template>
  <TotalTime>0</TotalTime>
  <Pages>1</Pages>
  <Words>1718</Words>
  <Characters>980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Jurga Jasienė</dc:creator>
  <cp:lastModifiedBy>Eglė Kalėdaitė</cp:lastModifiedBy>
  <cp:revision>2</cp:revision>
  <cp:lastPrinted>2017-10-12T07:19:00Z</cp:lastPrinted>
  <dcterms:created xsi:type="dcterms:W3CDTF">2022-08-19T10:48:00Z</dcterms:created>
  <dcterms:modified xsi:type="dcterms:W3CDTF">2022-08-19T10:48:00Z</dcterms:modified>
</cp:coreProperties>
</file>