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3DFF" w:rsidRPr="008D254C" w:rsidRDefault="00AA3DFF" w:rsidP="00AA3DFF">
      <w:pPr>
        <w:spacing w:after="0"/>
        <w:rPr>
          <w:rStyle w:val="CharStyle4"/>
          <w:rFonts w:eastAsiaTheme="minorHAnsi"/>
          <w:b/>
          <w:sz w:val="22"/>
          <w:szCs w:val="22"/>
        </w:rPr>
      </w:pPr>
      <w:bookmarkStart w:id="0" w:name="_GoBack"/>
      <w:bookmarkEnd w:id="0"/>
      <w:r w:rsidRPr="008D254C">
        <w:rPr>
          <w:rStyle w:val="CharStyle4"/>
          <w:rFonts w:eastAsiaTheme="minorHAnsi"/>
          <w:b/>
          <w:sz w:val="22"/>
          <w:szCs w:val="22"/>
        </w:rPr>
        <w:t>Motinos (įmotės)</w:t>
      </w:r>
      <w:r w:rsidR="00F26F4C">
        <w:rPr>
          <w:rStyle w:val="CharStyle4"/>
          <w:rFonts w:eastAsiaTheme="minorHAnsi"/>
          <w:b/>
          <w:sz w:val="22"/>
          <w:szCs w:val="22"/>
        </w:rPr>
        <w:t xml:space="preserve">, </w:t>
      </w:r>
      <w:r w:rsidR="00F26F4C">
        <w:rPr>
          <w:rFonts w:ascii="Times New Roman" w:hAnsi="Times New Roman" w:cs="Times New Roman"/>
          <w:b/>
        </w:rPr>
        <w:t>t</w:t>
      </w:r>
      <w:r w:rsidR="00F26F4C" w:rsidRPr="008D254C">
        <w:rPr>
          <w:rFonts w:ascii="Times New Roman" w:hAnsi="Times New Roman" w:cs="Times New Roman"/>
          <w:b/>
        </w:rPr>
        <w:t xml:space="preserve">ėvo (įtėvio) </w:t>
      </w:r>
      <w:r w:rsidR="00F26F4C">
        <w:rPr>
          <w:rFonts w:ascii="Times New Roman" w:hAnsi="Times New Roman" w:cs="Times New Roman"/>
          <w:b/>
        </w:rPr>
        <w:t xml:space="preserve">arba globėjo (globėjos) </w:t>
      </w:r>
      <w:r w:rsidR="00F26F4C" w:rsidRPr="008D254C">
        <w:rPr>
          <w:rFonts w:ascii="Times New Roman" w:hAnsi="Times New Roman" w:cs="Times New Roman"/>
          <w:b/>
        </w:rPr>
        <w:t>duomenys</w:t>
      </w:r>
      <w:r w:rsidRPr="008D254C">
        <w:rPr>
          <w:rStyle w:val="CharStyle4"/>
          <w:rFonts w:eastAsiaTheme="minorHAnsi"/>
          <w:b/>
          <w:sz w:val="22"/>
          <w:szCs w:val="22"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16"/>
        <w:gridCol w:w="278"/>
        <w:gridCol w:w="278"/>
        <w:gridCol w:w="279"/>
        <w:gridCol w:w="278"/>
        <w:gridCol w:w="278"/>
        <w:gridCol w:w="279"/>
        <w:gridCol w:w="278"/>
        <w:gridCol w:w="278"/>
        <w:gridCol w:w="279"/>
        <w:gridCol w:w="278"/>
        <w:gridCol w:w="278"/>
        <w:gridCol w:w="279"/>
        <w:gridCol w:w="278"/>
        <w:gridCol w:w="278"/>
        <w:gridCol w:w="279"/>
        <w:gridCol w:w="278"/>
        <w:gridCol w:w="278"/>
        <w:gridCol w:w="279"/>
        <w:gridCol w:w="278"/>
        <w:gridCol w:w="278"/>
        <w:gridCol w:w="278"/>
        <w:gridCol w:w="279"/>
        <w:gridCol w:w="278"/>
        <w:gridCol w:w="278"/>
        <w:gridCol w:w="279"/>
        <w:gridCol w:w="278"/>
        <w:gridCol w:w="278"/>
        <w:gridCol w:w="279"/>
        <w:gridCol w:w="278"/>
      </w:tblGrid>
      <w:tr w:rsidR="00055D2A" w:rsidRPr="008D254C" w:rsidTr="00AD61AC">
        <w:trPr>
          <w:trHeight w:val="272"/>
        </w:trPr>
        <w:tc>
          <w:tcPr>
            <w:tcW w:w="1216" w:type="dxa"/>
          </w:tcPr>
          <w:p w:rsidR="00055D2A" w:rsidRPr="008D254C" w:rsidRDefault="00055D2A" w:rsidP="00AD61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254C">
              <w:rPr>
                <w:rFonts w:ascii="Times New Roman" w:eastAsia="Times New Roman" w:hAnsi="Times New Roman" w:cs="Times New Roman"/>
                <w:sz w:val="24"/>
                <w:szCs w:val="24"/>
              </w:rPr>
              <w:t>Vardas</w:t>
            </w:r>
          </w:p>
        </w:tc>
        <w:tc>
          <w:tcPr>
            <w:tcW w:w="278" w:type="dxa"/>
          </w:tcPr>
          <w:p w:rsidR="00055D2A" w:rsidRPr="008D254C" w:rsidRDefault="00055D2A" w:rsidP="00AD61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" w:type="dxa"/>
          </w:tcPr>
          <w:p w:rsidR="00055D2A" w:rsidRPr="008D254C" w:rsidRDefault="00055D2A" w:rsidP="00AD61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</w:tcPr>
          <w:p w:rsidR="00055D2A" w:rsidRPr="008D254C" w:rsidRDefault="00055D2A" w:rsidP="00AD61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" w:type="dxa"/>
          </w:tcPr>
          <w:p w:rsidR="00055D2A" w:rsidRPr="008D254C" w:rsidRDefault="00055D2A" w:rsidP="00AD61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" w:type="dxa"/>
          </w:tcPr>
          <w:p w:rsidR="00055D2A" w:rsidRPr="008D254C" w:rsidRDefault="00055D2A" w:rsidP="00AD61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</w:tcPr>
          <w:p w:rsidR="00055D2A" w:rsidRPr="008D254C" w:rsidRDefault="00055D2A" w:rsidP="00AD61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" w:type="dxa"/>
          </w:tcPr>
          <w:p w:rsidR="00055D2A" w:rsidRPr="008D254C" w:rsidRDefault="00055D2A" w:rsidP="00AD61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" w:type="dxa"/>
          </w:tcPr>
          <w:p w:rsidR="00055D2A" w:rsidRPr="008D254C" w:rsidRDefault="00055D2A" w:rsidP="00AD61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</w:tcPr>
          <w:p w:rsidR="00055D2A" w:rsidRPr="008D254C" w:rsidRDefault="00055D2A" w:rsidP="00AD61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" w:type="dxa"/>
          </w:tcPr>
          <w:p w:rsidR="00055D2A" w:rsidRPr="008D254C" w:rsidRDefault="00055D2A" w:rsidP="00AD61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" w:type="dxa"/>
          </w:tcPr>
          <w:p w:rsidR="00055D2A" w:rsidRPr="008D254C" w:rsidRDefault="00055D2A" w:rsidP="00AD61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</w:tcPr>
          <w:p w:rsidR="00055D2A" w:rsidRPr="008D254C" w:rsidRDefault="00055D2A" w:rsidP="00AD61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" w:type="dxa"/>
          </w:tcPr>
          <w:p w:rsidR="00055D2A" w:rsidRPr="008D254C" w:rsidRDefault="00055D2A" w:rsidP="00AD61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" w:type="dxa"/>
          </w:tcPr>
          <w:p w:rsidR="00055D2A" w:rsidRPr="008D254C" w:rsidRDefault="00055D2A" w:rsidP="00AD61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</w:tcPr>
          <w:p w:rsidR="00055D2A" w:rsidRPr="008D254C" w:rsidRDefault="00055D2A" w:rsidP="00AD61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" w:type="dxa"/>
          </w:tcPr>
          <w:p w:rsidR="00055D2A" w:rsidRPr="008D254C" w:rsidRDefault="00055D2A" w:rsidP="00AD61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" w:type="dxa"/>
          </w:tcPr>
          <w:p w:rsidR="00055D2A" w:rsidRPr="008D254C" w:rsidRDefault="00055D2A" w:rsidP="00AD61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</w:tcPr>
          <w:p w:rsidR="00055D2A" w:rsidRPr="008D254C" w:rsidRDefault="00055D2A" w:rsidP="00AD61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" w:type="dxa"/>
          </w:tcPr>
          <w:p w:rsidR="00055D2A" w:rsidRPr="008D254C" w:rsidRDefault="00055D2A" w:rsidP="00AD61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" w:type="dxa"/>
          </w:tcPr>
          <w:p w:rsidR="00055D2A" w:rsidRPr="008D254C" w:rsidRDefault="00055D2A" w:rsidP="00AD61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" w:type="dxa"/>
          </w:tcPr>
          <w:p w:rsidR="00055D2A" w:rsidRPr="008D254C" w:rsidRDefault="00055D2A" w:rsidP="00AD61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</w:tcPr>
          <w:p w:rsidR="00055D2A" w:rsidRPr="008D254C" w:rsidRDefault="00055D2A" w:rsidP="00AD61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" w:type="dxa"/>
          </w:tcPr>
          <w:p w:rsidR="00055D2A" w:rsidRPr="008D254C" w:rsidRDefault="00055D2A" w:rsidP="00AD61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" w:type="dxa"/>
          </w:tcPr>
          <w:p w:rsidR="00055D2A" w:rsidRPr="008D254C" w:rsidRDefault="00055D2A" w:rsidP="00AD61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</w:tcPr>
          <w:p w:rsidR="00055D2A" w:rsidRPr="008D254C" w:rsidRDefault="00055D2A" w:rsidP="00AD61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" w:type="dxa"/>
          </w:tcPr>
          <w:p w:rsidR="00055D2A" w:rsidRPr="008D254C" w:rsidRDefault="00055D2A" w:rsidP="00AD61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" w:type="dxa"/>
          </w:tcPr>
          <w:p w:rsidR="00055D2A" w:rsidRPr="008D254C" w:rsidRDefault="00055D2A" w:rsidP="00AD61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</w:tcPr>
          <w:p w:rsidR="00055D2A" w:rsidRPr="008D254C" w:rsidRDefault="00055D2A" w:rsidP="00AD61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" w:type="dxa"/>
          </w:tcPr>
          <w:p w:rsidR="00055D2A" w:rsidRPr="008D254C" w:rsidRDefault="00055D2A" w:rsidP="00AD61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055D2A" w:rsidRPr="008D254C" w:rsidRDefault="00055D2A" w:rsidP="00055D2A">
      <w:pPr>
        <w:spacing w:after="0" w:line="240" w:lineRule="auto"/>
        <w:rPr>
          <w:rFonts w:ascii="Times New Roman" w:eastAsia="Times New Roman" w:hAnsi="Times New Roman" w:cs="Times New Roman"/>
          <w:sz w:val="4"/>
          <w:szCs w:val="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97"/>
        <w:gridCol w:w="279"/>
        <w:gridCol w:w="279"/>
        <w:gridCol w:w="279"/>
        <w:gridCol w:w="279"/>
        <w:gridCol w:w="279"/>
        <w:gridCol w:w="279"/>
        <w:gridCol w:w="279"/>
        <w:gridCol w:w="279"/>
        <w:gridCol w:w="279"/>
        <w:gridCol w:w="279"/>
        <w:gridCol w:w="279"/>
        <w:gridCol w:w="279"/>
        <w:gridCol w:w="279"/>
        <w:gridCol w:w="279"/>
        <w:gridCol w:w="279"/>
        <w:gridCol w:w="279"/>
        <w:gridCol w:w="279"/>
        <w:gridCol w:w="279"/>
        <w:gridCol w:w="279"/>
        <w:gridCol w:w="279"/>
        <w:gridCol w:w="279"/>
        <w:gridCol w:w="279"/>
        <w:gridCol w:w="279"/>
        <w:gridCol w:w="279"/>
        <w:gridCol w:w="279"/>
        <w:gridCol w:w="279"/>
        <w:gridCol w:w="279"/>
        <w:gridCol w:w="279"/>
        <w:gridCol w:w="279"/>
      </w:tblGrid>
      <w:tr w:rsidR="00055D2A" w:rsidRPr="008D254C" w:rsidTr="00AD61AC"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D2A" w:rsidRPr="008D254C" w:rsidRDefault="00055D2A" w:rsidP="00AD61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254C">
              <w:rPr>
                <w:rFonts w:ascii="Times New Roman" w:eastAsia="Times New Roman" w:hAnsi="Times New Roman" w:cs="Times New Roman"/>
                <w:sz w:val="24"/>
                <w:szCs w:val="24"/>
              </w:rPr>
              <w:t>Pavardė</w:t>
            </w: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D2A" w:rsidRPr="008D254C" w:rsidRDefault="00055D2A" w:rsidP="00AD61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D2A" w:rsidRPr="008D254C" w:rsidRDefault="00055D2A" w:rsidP="00AD61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D2A" w:rsidRPr="008D254C" w:rsidRDefault="00055D2A" w:rsidP="00AD61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D2A" w:rsidRPr="008D254C" w:rsidRDefault="00055D2A" w:rsidP="00AD61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D2A" w:rsidRPr="008D254C" w:rsidRDefault="00055D2A" w:rsidP="00AD61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D2A" w:rsidRPr="008D254C" w:rsidRDefault="00055D2A" w:rsidP="00AD61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D2A" w:rsidRPr="008D254C" w:rsidRDefault="00055D2A" w:rsidP="00AD61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D2A" w:rsidRPr="008D254C" w:rsidRDefault="00055D2A" w:rsidP="00AD61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D2A" w:rsidRPr="008D254C" w:rsidRDefault="00055D2A" w:rsidP="00AD61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D2A" w:rsidRPr="008D254C" w:rsidRDefault="00055D2A" w:rsidP="00AD61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D2A" w:rsidRPr="008D254C" w:rsidRDefault="00055D2A" w:rsidP="00AD61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D2A" w:rsidRPr="008D254C" w:rsidRDefault="00055D2A" w:rsidP="00AD61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D2A" w:rsidRPr="008D254C" w:rsidRDefault="00055D2A" w:rsidP="00AD61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D2A" w:rsidRPr="008D254C" w:rsidRDefault="00055D2A" w:rsidP="00AD61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D2A" w:rsidRPr="008D254C" w:rsidRDefault="00055D2A" w:rsidP="00AD61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D2A" w:rsidRPr="008D254C" w:rsidRDefault="00055D2A" w:rsidP="00AD61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D2A" w:rsidRPr="008D254C" w:rsidRDefault="00055D2A" w:rsidP="00AD61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D2A" w:rsidRPr="008D254C" w:rsidRDefault="00055D2A" w:rsidP="00AD61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D2A" w:rsidRPr="008D254C" w:rsidRDefault="00055D2A" w:rsidP="00AD61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D2A" w:rsidRPr="008D254C" w:rsidRDefault="00055D2A" w:rsidP="00AD61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D2A" w:rsidRPr="008D254C" w:rsidRDefault="00055D2A" w:rsidP="00AD61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D2A" w:rsidRPr="008D254C" w:rsidRDefault="00055D2A" w:rsidP="00AD61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D2A" w:rsidRPr="008D254C" w:rsidRDefault="00055D2A" w:rsidP="00AD61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D2A" w:rsidRPr="008D254C" w:rsidRDefault="00055D2A" w:rsidP="00AD61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D2A" w:rsidRPr="008D254C" w:rsidRDefault="00055D2A" w:rsidP="00AD61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D2A" w:rsidRPr="008D254C" w:rsidRDefault="00055D2A" w:rsidP="00AD61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D2A" w:rsidRPr="008D254C" w:rsidRDefault="00055D2A" w:rsidP="00AD61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D2A" w:rsidRPr="008D254C" w:rsidRDefault="00055D2A" w:rsidP="00AD61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D2A" w:rsidRPr="008D254C" w:rsidRDefault="00055D2A" w:rsidP="00AD61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AA3DFF" w:rsidRPr="008D254C" w:rsidRDefault="00AA3DFF" w:rsidP="00AA3DFF">
      <w:pPr>
        <w:spacing w:after="0" w:line="240" w:lineRule="auto"/>
        <w:rPr>
          <w:rFonts w:ascii="Times New Roman" w:eastAsia="Times New Roman" w:hAnsi="Times New Roman" w:cs="Times New Roman"/>
          <w:sz w:val="4"/>
          <w:szCs w:val="4"/>
        </w:rPr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062"/>
        <w:gridCol w:w="293"/>
        <w:gridCol w:w="293"/>
        <w:gridCol w:w="293"/>
        <w:gridCol w:w="294"/>
        <w:gridCol w:w="293"/>
        <w:gridCol w:w="293"/>
        <w:gridCol w:w="293"/>
        <w:gridCol w:w="294"/>
        <w:gridCol w:w="293"/>
        <w:gridCol w:w="293"/>
        <w:gridCol w:w="294"/>
      </w:tblGrid>
      <w:tr w:rsidR="00AA3DFF" w:rsidRPr="008D254C" w:rsidTr="00CC57E2">
        <w:trPr>
          <w:trHeight w:val="293"/>
        </w:trPr>
        <w:tc>
          <w:tcPr>
            <w:tcW w:w="6062" w:type="dxa"/>
          </w:tcPr>
          <w:p w:rsidR="00AA3DFF" w:rsidRPr="008D254C" w:rsidRDefault="00AA3DFF" w:rsidP="00CC5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254C">
              <w:rPr>
                <w:rFonts w:ascii="Times New Roman" w:eastAsia="Times New Roman" w:hAnsi="Times New Roman" w:cs="Times New Roman"/>
                <w:sz w:val="24"/>
                <w:szCs w:val="24"/>
              </w:rPr>
              <w:t>Asmens kodas (jei asmens kodas nesuteiktas – gimimo data)</w:t>
            </w:r>
          </w:p>
        </w:tc>
        <w:tc>
          <w:tcPr>
            <w:tcW w:w="293" w:type="dxa"/>
          </w:tcPr>
          <w:p w:rsidR="00AA3DFF" w:rsidRPr="008D254C" w:rsidRDefault="00AA3DFF" w:rsidP="00CC5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" w:type="dxa"/>
          </w:tcPr>
          <w:p w:rsidR="00AA3DFF" w:rsidRPr="008D254C" w:rsidRDefault="00AA3DFF" w:rsidP="00CC5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" w:type="dxa"/>
          </w:tcPr>
          <w:p w:rsidR="00AA3DFF" w:rsidRPr="008D254C" w:rsidRDefault="00AA3DFF" w:rsidP="00CC5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4" w:type="dxa"/>
          </w:tcPr>
          <w:p w:rsidR="00AA3DFF" w:rsidRPr="008D254C" w:rsidRDefault="00AA3DFF" w:rsidP="00CC5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" w:type="dxa"/>
          </w:tcPr>
          <w:p w:rsidR="00AA3DFF" w:rsidRPr="008D254C" w:rsidRDefault="00AA3DFF" w:rsidP="00CC5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" w:type="dxa"/>
          </w:tcPr>
          <w:p w:rsidR="00AA3DFF" w:rsidRPr="008D254C" w:rsidRDefault="00AA3DFF" w:rsidP="00CC5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" w:type="dxa"/>
          </w:tcPr>
          <w:p w:rsidR="00AA3DFF" w:rsidRPr="008D254C" w:rsidRDefault="00AA3DFF" w:rsidP="00CC5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4" w:type="dxa"/>
          </w:tcPr>
          <w:p w:rsidR="00AA3DFF" w:rsidRPr="008D254C" w:rsidRDefault="00AA3DFF" w:rsidP="00CC5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" w:type="dxa"/>
          </w:tcPr>
          <w:p w:rsidR="00AA3DFF" w:rsidRPr="008D254C" w:rsidRDefault="00AA3DFF" w:rsidP="00CC5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" w:type="dxa"/>
          </w:tcPr>
          <w:p w:rsidR="00AA3DFF" w:rsidRPr="008D254C" w:rsidRDefault="00AA3DFF" w:rsidP="00CC5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4" w:type="dxa"/>
          </w:tcPr>
          <w:p w:rsidR="00AA3DFF" w:rsidRPr="008D254C" w:rsidRDefault="00AA3DFF" w:rsidP="00CC5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3DFF" w:rsidRPr="008D254C" w:rsidTr="00CC57E2">
        <w:trPr>
          <w:trHeight w:val="70"/>
        </w:trPr>
        <w:tc>
          <w:tcPr>
            <w:tcW w:w="9288" w:type="dxa"/>
            <w:gridSpan w:val="12"/>
            <w:tcBorders>
              <w:left w:val="nil"/>
              <w:bottom w:val="single" w:sz="4" w:space="0" w:color="auto"/>
              <w:right w:val="nil"/>
            </w:tcBorders>
          </w:tcPr>
          <w:p w:rsidR="00AA3DFF" w:rsidRPr="008D254C" w:rsidRDefault="00AA3DFF" w:rsidP="00CC57E2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</w:rPr>
            </w:pPr>
          </w:p>
        </w:tc>
      </w:tr>
      <w:tr w:rsidR="00AA3DFF" w:rsidRPr="008D254C" w:rsidTr="00CC57E2">
        <w:tc>
          <w:tcPr>
            <w:tcW w:w="9288" w:type="dxa"/>
            <w:gridSpan w:val="12"/>
            <w:tcBorders>
              <w:bottom w:val="single" w:sz="4" w:space="0" w:color="auto"/>
              <w:right w:val="single" w:sz="4" w:space="0" w:color="auto"/>
            </w:tcBorders>
          </w:tcPr>
          <w:p w:rsidR="00AA3DFF" w:rsidRPr="008D254C" w:rsidRDefault="00AA3DFF" w:rsidP="00CC5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254C">
              <w:rPr>
                <w:rFonts w:ascii="Times New Roman" w:eastAsia="Times New Roman" w:hAnsi="Times New Roman" w:cs="Times New Roman"/>
                <w:sz w:val="24"/>
                <w:szCs w:val="24"/>
              </w:rPr>
              <w:t>Adresas</w:t>
            </w:r>
          </w:p>
        </w:tc>
      </w:tr>
      <w:tr w:rsidR="00AA3DFF" w:rsidRPr="008D254C" w:rsidTr="00CC57E2">
        <w:trPr>
          <w:trHeight w:val="244"/>
        </w:trPr>
        <w:tc>
          <w:tcPr>
            <w:tcW w:w="9288" w:type="dxa"/>
            <w:gridSpan w:val="12"/>
            <w:tcBorders>
              <w:top w:val="single" w:sz="4" w:space="0" w:color="auto"/>
            </w:tcBorders>
          </w:tcPr>
          <w:p w:rsidR="00AA3DFF" w:rsidRPr="008D254C" w:rsidRDefault="00AA3DFF" w:rsidP="00CC5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254C">
              <w:rPr>
                <w:rFonts w:ascii="Times New Roman" w:eastAsia="Times New Roman" w:hAnsi="Times New Roman" w:cs="Times New Roman"/>
                <w:sz w:val="24"/>
                <w:szCs w:val="24"/>
              </w:rPr>
              <w:t>Telefono Nr./el. pašto adresas</w:t>
            </w:r>
          </w:p>
        </w:tc>
      </w:tr>
    </w:tbl>
    <w:p w:rsidR="00EA319F" w:rsidRPr="00EA319F" w:rsidRDefault="00AA3DFF" w:rsidP="00AA3DFF">
      <w:pPr>
        <w:spacing w:after="0"/>
        <w:rPr>
          <w:rFonts w:ascii="Times New Roman" w:hAnsi="Times New Roman" w:cs="Times New Roman"/>
        </w:rPr>
      </w:pPr>
      <w:r w:rsidRPr="008D254C">
        <w:rPr>
          <w:rFonts w:ascii="Times New Roman" w:hAnsi="Times New Roman" w:cs="Times New Roman"/>
        </w:rPr>
        <w:t xml:space="preserve">  </w:t>
      </w:r>
    </w:p>
    <w:p w:rsidR="00AA3DFF" w:rsidRPr="00EA319F" w:rsidRDefault="00AA3DFF" w:rsidP="00AA3DFF">
      <w:pPr>
        <w:spacing w:after="0"/>
        <w:rPr>
          <w:rFonts w:ascii="Times New Roman" w:hAnsi="Times New Roman" w:cs="Times New Roman"/>
        </w:rPr>
      </w:pPr>
      <w:r w:rsidRPr="00EA319F">
        <w:rPr>
          <w:rFonts w:ascii="Times New Roman" w:hAnsi="Times New Roman" w:cs="Times New Roman"/>
        </w:rPr>
        <w:t>Valstybinio socialinio draudimo fondo valdybos Kauno* skyriui</w:t>
      </w:r>
    </w:p>
    <w:p w:rsidR="00AA3DFF" w:rsidRPr="008D254C" w:rsidRDefault="00AA3DFF" w:rsidP="00AA3DFF">
      <w:pPr>
        <w:pStyle w:val="Style6"/>
        <w:shd w:val="clear" w:color="auto" w:fill="auto"/>
        <w:rPr>
          <w:rFonts w:ascii="Times New Roman" w:hAnsi="Times New Roman" w:cs="Times New Roman"/>
          <w:sz w:val="22"/>
          <w:szCs w:val="22"/>
          <w:lang w:val="lt-LT"/>
        </w:rPr>
      </w:pPr>
    </w:p>
    <w:p w:rsidR="005861D9" w:rsidRDefault="005861D9" w:rsidP="005861D9">
      <w:pPr>
        <w:pStyle w:val="Antrat1"/>
        <w:rPr>
          <w:b/>
          <w:bCs/>
          <w:szCs w:val="28"/>
        </w:rPr>
      </w:pPr>
      <w:r>
        <w:rPr>
          <w:b/>
          <w:bCs/>
          <w:szCs w:val="28"/>
        </w:rPr>
        <w:t>PRAŠYMAS</w:t>
      </w:r>
    </w:p>
    <w:p w:rsidR="005861D9" w:rsidRPr="005861D9" w:rsidRDefault="001D3A16" w:rsidP="005861D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DĖL </w:t>
      </w:r>
      <w:r w:rsidR="005861D9" w:rsidRPr="005861D9">
        <w:rPr>
          <w:rFonts w:ascii="Times New Roman" w:hAnsi="Times New Roman" w:cs="Times New Roman"/>
          <w:b/>
          <w:sz w:val="28"/>
          <w:szCs w:val="28"/>
        </w:rPr>
        <w:t>DRAU</w:t>
      </w:r>
      <w:r>
        <w:rPr>
          <w:rFonts w:ascii="Times New Roman" w:hAnsi="Times New Roman" w:cs="Times New Roman"/>
          <w:b/>
          <w:sz w:val="28"/>
          <w:szCs w:val="28"/>
        </w:rPr>
        <w:t>D</w:t>
      </w:r>
      <w:r w:rsidR="005861D9" w:rsidRPr="005861D9">
        <w:rPr>
          <w:rFonts w:ascii="Times New Roman" w:hAnsi="Times New Roman" w:cs="Times New Roman"/>
          <w:b/>
          <w:sz w:val="28"/>
          <w:szCs w:val="28"/>
        </w:rPr>
        <w:t>I</w:t>
      </w:r>
      <w:r>
        <w:rPr>
          <w:rFonts w:ascii="Times New Roman" w:hAnsi="Times New Roman" w:cs="Times New Roman"/>
          <w:b/>
          <w:sz w:val="28"/>
          <w:szCs w:val="28"/>
        </w:rPr>
        <w:t>MO</w:t>
      </w:r>
      <w:r w:rsidR="005861D9" w:rsidRPr="005861D9">
        <w:rPr>
          <w:rFonts w:ascii="Times New Roman" w:hAnsi="Times New Roman" w:cs="Times New Roman"/>
          <w:b/>
          <w:sz w:val="28"/>
          <w:szCs w:val="28"/>
        </w:rPr>
        <w:t xml:space="preserve"> VALSTYBĖS LĖŠOMIS </w:t>
      </w:r>
      <w:r w:rsidR="005861D9">
        <w:rPr>
          <w:rFonts w:ascii="Times New Roman" w:hAnsi="Times New Roman" w:cs="Times New Roman"/>
          <w:b/>
          <w:sz w:val="28"/>
          <w:szCs w:val="28"/>
        </w:rPr>
        <w:t>AUGINANT VAIKĄ IKI 3 METŲ</w:t>
      </w:r>
      <w:r w:rsidR="004E6B1B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A3DFF" w:rsidRPr="008D254C" w:rsidRDefault="00AA3DFF" w:rsidP="00AA3DFF">
      <w:pPr>
        <w:spacing w:after="0" w:line="240" w:lineRule="auto"/>
        <w:rPr>
          <w:rFonts w:ascii="Times New Roman" w:eastAsia="Times New Roman" w:hAnsi="Times New Roman" w:cs="Times New Roman"/>
          <w:sz w:val="12"/>
          <w:szCs w:val="24"/>
        </w:rPr>
      </w:pPr>
    </w:p>
    <w:tbl>
      <w:tblPr>
        <w:tblW w:w="0" w:type="auto"/>
        <w:tblInd w:w="34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50"/>
        <w:gridCol w:w="350"/>
        <w:gridCol w:w="350"/>
        <w:gridCol w:w="350"/>
        <w:gridCol w:w="329"/>
        <w:gridCol w:w="253"/>
        <w:gridCol w:w="253"/>
        <w:gridCol w:w="399"/>
        <w:gridCol w:w="256"/>
        <w:gridCol w:w="257"/>
      </w:tblGrid>
      <w:tr w:rsidR="00AA3DFF" w:rsidRPr="008D254C" w:rsidTr="00CC57E2">
        <w:trPr>
          <w:trHeight w:val="284"/>
        </w:trPr>
        <w:tc>
          <w:tcPr>
            <w:tcW w:w="350" w:type="dxa"/>
          </w:tcPr>
          <w:p w:rsidR="00AA3DFF" w:rsidRPr="008D254C" w:rsidRDefault="00AA3DFF" w:rsidP="00CC57E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D254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2</w:t>
            </w:r>
          </w:p>
        </w:tc>
        <w:tc>
          <w:tcPr>
            <w:tcW w:w="350" w:type="dxa"/>
          </w:tcPr>
          <w:p w:rsidR="00AA3DFF" w:rsidRPr="008D254C" w:rsidRDefault="00AA3DFF" w:rsidP="00CC57E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D254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350" w:type="dxa"/>
          </w:tcPr>
          <w:p w:rsidR="00AA3DFF" w:rsidRPr="008D254C" w:rsidRDefault="00AA3DFF" w:rsidP="00CC57E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350" w:type="dxa"/>
          </w:tcPr>
          <w:p w:rsidR="00AA3DFF" w:rsidRPr="008D254C" w:rsidRDefault="00AA3DFF" w:rsidP="00CC5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9" w:type="dxa"/>
          </w:tcPr>
          <w:p w:rsidR="00AA3DFF" w:rsidRPr="008D254C" w:rsidRDefault="00AA3DFF" w:rsidP="00CC5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254C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3" w:type="dxa"/>
          </w:tcPr>
          <w:p w:rsidR="00AA3DFF" w:rsidRPr="008D254C" w:rsidRDefault="00AA3DFF" w:rsidP="00CC5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" w:type="dxa"/>
          </w:tcPr>
          <w:p w:rsidR="00AA3DFF" w:rsidRPr="008D254C" w:rsidRDefault="00AA3DFF" w:rsidP="00CC5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dxa"/>
          </w:tcPr>
          <w:p w:rsidR="00AA3DFF" w:rsidRPr="008D254C" w:rsidRDefault="00AA3DFF" w:rsidP="00CC5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254C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6" w:type="dxa"/>
          </w:tcPr>
          <w:p w:rsidR="00AA3DFF" w:rsidRPr="008D254C" w:rsidRDefault="00AA3DFF" w:rsidP="00CC5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" w:type="dxa"/>
          </w:tcPr>
          <w:p w:rsidR="00AA3DFF" w:rsidRPr="008D254C" w:rsidRDefault="00AA3DFF" w:rsidP="00CC5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AA3DFF" w:rsidRPr="008D254C" w:rsidRDefault="00AA3DFF" w:rsidP="00AA3DFF">
      <w:pPr>
        <w:spacing w:after="0" w:line="240" w:lineRule="auto"/>
        <w:rPr>
          <w:rFonts w:ascii="Times New Roman" w:eastAsia="Times New Roman" w:hAnsi="Times New Roman" w:cs="Times New Roman"/>
          <w:sz w:val="8"/>
          <w:szCs w:val="24"/>
        </w:rPr>
      </w:pPr>
    </w:p>
    <w:p w:rsidR="00AA3DFF" w:rsidRPr="008D254C" w:rsidRDefault="00AA3DFF" w:rsidP="00025CD0">
      <w:pPr>
        <w:pStyle w:val="Style2"/>
        <w:shd w:val="clear" w:color="auto" w:fill="auto"/>
        <w:spacing w:before="0" w:after="0" w:line="240" w:lineRule="auto"/>
        <w:rPr>
          <w:rFonts w:ascii="Times New Roman" w:hAnsi="Times New Roman" w:cs="Times New Roman"/>
          <w:sz w:val="22"/>
          <w:szCs w:val="22"/>
        </w:rPr>
      </w:pPr>
      <w:r w:rsidRPr="008D254C">
        <w:rPr>
          <w:rFonts w:ascii="Times New Roman" w:hAnsi="Times New Roman" w:cs="Times New Roman"/>
          <w:sz w:val="22"/>
          <w:szCs w:val="22"/>
        </w:rPr>
        <w:t>Prašome (-</w:t>
      </w:r>
      <w:proofErr w:type="spellStart"/>
      <w:r w:rsidRPr="008D254C">
        <w:rPr>
          <w:rFonts w:ascii="Times New Roman" w:hAnsi="Times New Roman" w:cs="Times New Roman"/>
          <w:sz w:val="22"/>
          <w:szCs w:val="22"/>
        </w:rPr>
        <w:t>au</w:t>
      </w:r>
      <w:proofErr w:type="spellEnd"/>
      <w:r w:rsidRPr="008D254C">
        <w:rPr>
          <w:rFonts w:ascii="Times New Roman" w:hAnsi="Times New Roman" w:cs="Times New Roman"/>
          <w:sz w:val="22"/>
          <w:szCs w:val="22"/>
        </w:rPr>
        <w:t>) apdrausti valstybiniu socialiniu draudimu valstybės lėšomis</w:t>
      </w:r>
      <w:r w:rsidR="00025CD0" w:rsidRPr="008D254C">
        <w:rPr>
          <w:rFonts w:ascii="Times New Roman" w:hAnsi="Times New Roman" w:cs="Times New Roman"/>
          <w:sz w:val="22"/>
          <w:szCs w:val="22"/>
        </w:rPr>
        <w:t xml:space="preserve"> </w:t>
      </w:r>
      <w:r w:rsidR="00025CD0" w:rsidRPr="008D254C">
        <w:rPr>
          <w:rFonts w:ascii="Times New Roman" w:hAnsi="Times New Roman" w:cs="Times New Roman"/>
          <w:i/>
          <w:sz w:val="22"/>
          <w:szCs w:val="22"/>
        </w:rPr>
        <w:t>(pažymėti vieną):</w:t>
      </w:r>
    </w:p>
    <w:p w:rsidR="00AA3DFF" w:rsidRPr="008D254C" w:rsidRDefault="00AA3DFF" w:rsidP="00A53B12">
      <w:pPr>
        <w:spacing w:line="240" w:lineRule="auto"/>
        <w:rPr>
          <w:rFonts w:ascii="Times New Roman" w:hAnsi="Times New Roman" w:cs="Times New Roman"/>
          <w:bCs/>
        </w:rPr>
      </w:pPr>
      <w:r w:rsidRPr="008D254C">
        <w:rPr>
          <w:rFonts w:ascii="Times New Roman" w:hAnsi="Times New Roman" w:cs="Times New Roman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8D254C">
        <w:rPr>
          <w:rFonts w:ascii="Times New Roman" w:hAnsi="Times New Roman" w:cs="Times New Roman"/>
        </w:rPr>
        <w:instrText xml:space="preserve"> FORMCHECKBOX </w:instrText>
      </w:r>
      <w:r w:rsidR="0051616E">
        <w:rPr>
          <w:rFonts w:ascii="Times New Roman" w:hAnsi="Times New Roman" w:cs="Times New Roman"/>
        </w:rPr>
      </w:r>
      <w:r w:rsidR="0051616E">
        <w:rPr>
          <w:rFonts w:ascii="Times New Roman" w:hAnsi="Times New Roman" w:cs="Times New Roman"/>
        </w:rPr>
        <w:fldChar w:fldCharType="separate"/>
      </w:r>
      <w:r w:rsidRPr="008D254C">
        <w:rPr>
          <w:rFonts w:ascii="Times New Roman" w:hAnsi="Times New Roman" w:cs="Times New Roman"/>
        </w:rPr>
        <w:fldChar w:fldCharType="end"/>
      </w:r>
      <w:r w:rsidRPr="008D254C">
        <w:rPr>
          <w:rFonts w:ascii="Times New Roman" w:hAnsi="Times New Roman" w:cs="Times New Roman"/>
        </w:rPr>
        <w:t xml:space="preserve"> </w:t>
      </w:r>
      <w:r w:rsidRPr="008D254C">
        <w:rPr>
          <w:rFonts w:ascii="Times New Roman" w:hAnsi="Times New Roman" w:cs="Times New Roman"/>
          <w:bCs/>
        </w:rPr>
        <w:t>motiną (įmotę)</w:t>
      </w:r>
    </w:p>
    <w:p w:rsidR="00AA3DFF" w:rsidRDefault="00AA3DFF" w:rsidP="00A53B12">
      <w:pPr>
        <w:spacing w:line="240" w:lineRule="auto"/>
        <w:rPr>
          <w:rStyle w:val="CharStyle5Exact"/>
          <w:rFonts w:ascii="Times New Roman" w:hAnsi="Times New Roman" w:cs="Times New Roman"/>
          <w:sz w:val="22"/>
          <w:szCs w:val="22"/>
        </w:rPr>
      </w:pPr>
      <w:r w:rsidRPr="008D254C">
        <w:rPr>
          <w:rFonts w:ascii="Times New Roman" w:hAnsi="Times New Roman" w:cs="Times New Roman"/>
        </w:rPr>
        <w:lastRenderedPageBreak/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8D254C">
        <w:rPr>
          <w:rFonts w:ascii="Times New Roman" w:hAnsi="Times New Roman" w:cs="Times New Roman"/>
        </w:rPr>
        <w:instrText xml:space="preserve"> FORMCHECKBOX </w:instrText>
      </w:r>
      <w:r w:rsidR="0051616E">
        <w:rPr>
          <w:rFonts w:ascii="Times New Roman" w:hAnsi="Times New Roman" w:cs="Times New Roman"/>
        </w:rPr>
      </w:r>
      <w:r w:rsidR="0051616E">
        <w:rPr>
          <w:rFonts w:ascii="Times New Roman" w:hAnsi="Times New Roman" w:cs="Times New Roman"/>
        </w:rPr>
        <w:fldChar w:fldCharType="separate"/>
      </w:r>
      <w:r w:rsidRPr="008D254C">
        <w:rPr>
          <w:rFonts w:ascii="Times New Roman" w:hAnsi="Times New Roman" w:cs="Times New Roman"/>
        </w:rPr>
        <w:fldChar w:fldCharType="end"/>
      </w:r>
      <w:r w:rsidRPr="008D254C">
        <w:rPr>
          <w:rFonts w:ascii="Times New Roman" w:hAnsi="Times New Roman" w:cs="Times New Roman"/>
        </w:rPr>
        <w:t xml:space="preserve"> </w:t>
      </w:r>
      <w:r w:rsidRPr="008D254C">
        <w:rPr>
          <w:rStyle w:val="CharStyle5Exact"/>
          <w:rFonts w:ascii="Times New Roman" w:hAnsi="Times New Roman" w:cs="Times New Roman"/>
          <w:sz w:val="22"/>
          <w:szCs w:val="22"/>
        </w:rPr>
        <w:t>tėvą (įtėvį)</w:t>
      </w:r>
    </w:p>
    <w:p w:rsidR="00F26F4C" w:rsidRDefault="00F26F4C" w:rsidP="00A53B12">
      <w:pPr>
        <w:spacing w:line="240" w:lineRule="auto"/>
        <w:rPr>
          <w:rStyle w:val="CharStyle5Exact"/>
          <w:rFonts w:ascii="Times New Roman" w:hAnsi="Times New Roman" w:cs="Times New Roman"/>
          <w:sz w:val="22"/>
          <w:szCs w:val="22"/>
        </w:rPr>
      </w:pPr>
      <w:r w:rsidRPr="008D254C">
        <w:rPr>
          <w:rFonts w:ascii="Times New Roman" w:hAnsi="Times New Roman" w:cs="Times New Roman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8D254C">
        <w:rPr>
          <w:rFonts w:ascii="Times New Roman" w:hAnsi="Times New Roman" w:cs="Times New Roman"/>
        </w:rPr>
        <w:instrText xml:space="preserve"> FORMCHECKBOX </w:instrText>
      </w:r>
      <w:r w:rsidR="0051616E">
        <w:rPr>
          <w:rFonts w:ascii="Times New Roman" w:hAnsi="Times New Roman" w:cs="Times New Roman"/>
        </w:rPr>
      </w:r>
      <w:r w:rsidR="0051616E">
        <w:rPr>
          <w:rFonts w:ascii="Times New Roman" w:hAnsi="Times New Roman" w:cs="Times New Roman"/>
        </w:rPr>
        <w:fldChar w:fldCharType="separate"/>
      </w:r>
      <w:r w:rsidRPr="008D254C">
        <w:rPr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/>
          <w:bCs/>
        </w:rPr>
        <w:t xml:space="preserve"> globėją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16"/>
        <w:gridCol w:w="278"/>
        <w:gridCol w:w="278"/>
        <w:gridCol w:w="279"/>
        <w:gridCol w:w="278"/>
        <w:gridCol w:w="278"/>
        <w:gridCol w:w="279"/>
        <w:gridCol w:w="278"/>
        <w:gridCol w:w="278"/>
        <w:gridCol w:w="279"/>
        <w:gridCol w:w="278"/>
        <w:gridCol w:w="278"/>
        <w:gridCol w:w="279"/>
        <w:gridCol w:w="278"/>
        <w:gridCol w:w="278"/>
        <w:gridCol w:w="279"/>
        <w:gridCol w:w="278"/>
        <w:gridCol w:w="278"/>
        <w:gridCol w:w="279"/>
        <w:gridCol w:w="278"/>
        <w:gridCol w:w="278"/>
        <w:gridCol w:w="278"/>
        <w:gridCol w:w="279"/>
        <w:gridCol w:w="278"/>
        <w:gridCol w:w="278"/>
        <w:gridCol w:w="279"/>
        <w:gridCol w:w="278"/>
        <w:gridCol w:w="278"/>
        <w:gridCol w:w="279"/>
        <w:gridCol w:w="278"/>
      </w:tblGrid>
      <w:tr w:rsidR="00E50D6C" w:rsidRPr="008D254C" w:rsidTr="00CC57E2">
        <w:trPr>
          <w:trHeight w:val="272"/>
        </w:trPr>
        <w:tc>
          <w:tcPr>
            <w:tcW w:w="1216" w:type="dxa"/>
          </w:tcPr>
          <w:p w:rsidR="00E50D6C" w:rsidRPr="008D254C" w:rsidRDefault="00E50D6C" w:rsidP="00CC5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254C">
              <w:rPr>
                <w:rFonts w:ascii="Times New Roman" w:eastAsia="Times New Roman" w:hAnsi="Times New Roman" w:cs="Times New Roman"/>
                <w:sz w:val="24"/>
                <w:szCs w:val="24"/>
              </w:rPr>
              <w:t>Vardas</w:t>
            </w:r>
          </w:p>
        </w:tc>
        <w:tc>
          <w:tcPr>
            <w:tcW w:w="278" w:type="dxa"/>
          </w:tcPr>
          <w:p w:rsidR="00E50D6C" w:rsidRPr="008D254C" w:rsidRDefault="00E50D6C" w:rsidP="00CC5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" w:type="dxa"/>
          </w:tcPr>
          <w:p w:rsidR="00E50D6C" w:rsidRPr="008D254C" w:rsidRDefault="00E50D6C" w:rsidP="00CC5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</w:tcPr>
          <w:p w:rsidR="00E50D6C" w:rsidRPr="008D254C" w:rsidRDefault="00E50D6C" w:rsidP="00CC57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" w:type="dxa"/>
          </w:tcPr>
          <w:p w:rsidR="00E50D6C" w:rsidRPr="008D254C" w:rsidRDefault="00E50D6C" w:rsidP="00CC5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" w:type="dxa"/>
          </w:tcPr>
          <w:p w:rsidR="00E50D6C" w:rsidRPr="008D254C" w:rsidRDefault="00E50D6C" w:rsidP="00CC5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</w:tcPr>
          <w:p w:rsidR="00E50D6C" w:rsidRPr="008D254C" w:rsidRDefault="00E50D6C" w:rsidP="00CC5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" w:type="dxa"/>
          </w:tcPr>
          <w:p w:rsidR="00E50D6C" w:rsidRPr="008D254C" w:rsidRDefault="00E50D6C" w:rsidP="00CC5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" w:type="dxa"/>
          </w:tcPr>
          <w:p w:rsidR="00E50D6C" w:rsidRPr="008D254C" w:rsidRDefault="00E50D6C" w:rsidP="00CC5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</w:tcPr>
          <w:p w:rsidR="00E50D6C" w:rsidRPr="008D254C" w:rsidRDefault="00E50D6C" w:rsidP="00CC5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" w:type="dxa"/>
          </w:tcPr>
          <w:p w:rsidR="00E50D6C" w:rsidRPr="008D254C" w:rsidRDefault="00E50D6C" w:rsidP="00CC5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" w:type="dxa"/>
          </w:tcPr>
          <w:p w:rsidR="00E50D6C" w:rsidRPr="008D254C" w:rsidRDefault="00E50D6C" w:rsidP="00CC5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</w:tcPr>
          <w:p w:rsidR="00E50D6C" w:rsidRPr="008D254C" w:rsidRDefault="00E50D6C" w:rsidP="00CC5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" w:type="dxa"/>
          </w:tcPr>
          <w:p w:rsidR="00E50D6C" w:rsidRPr="008D254C" w:rsidRDefault="00E50D6C" w:rsidP="00CC5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" w:type="dxa"/>
          </w:tcPr>
          <w:p w:rsidR="00E50D6C" w:rsidRPr="008D254C" w:rsidRDefault="00E50D6C" w:rsidP="00CC5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</w:tcPr>
          <w:p w:rsidR="00E50D6C" w:rsidRPr="008D254C" w:rsidRDefault="00E50D6C" w:rsidP="00CC5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" w:type="dxa"/>
          </w:tcPr>
          <w:p w:rsidR="00E50D6C" w:rsidRPr="008D254C" w:rsidRDefault="00E50D6C" w:rsidP="00CC5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" w:type="dxa"/>
          </w:tcPr>
          <w:p w:rsidR="00E50D6C" w:rsidRPr="008D254C" w:rsidRDefault="00E50D6C" w:rsidP="00CC5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</w:tcPr>
          <w:p w:rsidR="00E50D6C" w:rsidRPr="008D254C" w:rsidRDefault="00E50D6C" w:rsidP="00CC5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" w:type="dxa"/>
          </w:tcPr>
          <w:p w:rsidR="00E50D6C" w:rsidRPr="008D254C" w:rsidRDefault="00E50D6C" w:rsidP="00CC5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" w:type="dxa"/>
          </w:tcPr>
          <w:p w:rsidR="00E50D6C" w:rsidRPr="008D254C" w:rsidRDefault="00E50D6C" w:rsidP="00CC5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" w:type="dxa"/>
          </w:tcPr>
          <w:p w:rsidR="00E50D6C" w:rsidRPr="008D254C" w:rsidRDefault="00E50D6C" w:rsidP="00CC5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</w:tcPr>
          <w:p w:rsidR="00E50D6C" w:rsidRPr="008D254C" w:rsidRDefault="00E50D6C" w:rsidP="00CC5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" w:type="dxa"/>
          </w:tcPr>
          <w:p w:rsidR="00E50D6C" w:rsidRPr="008D254C" w:rsidRDefault="00E50D6C" w:rsidP="00CC5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" w:type="dxa"/>
          </w:tcPr>
          <w:p w:rsidR="00E50D6C" w:rsidRPr="008D254C" w:rsidRDefault="00E50D6C" w:rsidP="00CC5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</w:tcPr>
          <w:p w:rsidR="00E50D6C" w:rsidRPr="008D254C" w:rsidRDefault="00E50D6C" w:rsidP="00CC5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" w:type="dxa"/>
          </w:tcPr>
          <w:p w:rsidR="00E50D6C" w:rsidRPr="008D254C" w:rsidRDefault="00E50D6C" w:rsidP="00CC5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" w:type="dxa"/>
          </w:tcPr>
          <w:p w:rsidR="00E50D6C" w:rsidRPr="008D254C" w:rsidRDefault="00E50D6C" w:rsidP="00CC5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</w:tcPr>
          <w:p w:rsidR="00E50D6C" w:rsidRPr="008D254C" w:rsidRDefault="00E50D6C" w:rsidP="00CC5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" w:type="dxa"/>
          </w:tcPr>
          <w:p w:rsidR="00E50D6C" w:rsidRPr="008D254C" w:rsidRDefault="00E50D6C" w:rsidP="00CC5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E50D6C" w:rsidRPr="008D254C" w:rsidRDefault="00E50D6C" w:rsidP="00E50D6C">
      <w:pPr>
        <w:spacing w:after="0" w:line="240" w:lineRule="auto"/>
        <w:rPr>
          <w:rFonts w:ascii="Times New Roman" w:eastAsia="Times New Roman" w:hAnsi="Times New Roman" w:cs="Times New Roman"/>
          <w:sz w:val="4"/>
          <w:szCs w:val="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97"/>
        <w:gridCol w:w="279"/>
        <w:gridCol w:w="279"/>
        <w:gridCol w:w="279"/>
        <w:gridCol w:w="279"/>
        <w:gridCol w:w="279"/>
        <w:gridCol w:w="279"/>
        <w:gridCol w:w="279"/>
        <w:gridCol w:w="279"/>
        <w:gridCol w:w="279"/>
        <w:gridCol w:w="279"/>
        <w:gridCol w:w="279"/>
        <w:gridCol w:w="279"/>
        <w:gridCol w:w="279"/>
        <w:gridCol w:w="279"/>
        <w:gridCol w:w="279"/>
        <w:gridCol w:w="279"/>
        <w:gridCol w:w="279"/>
        <w:gridCol w:w="279"/>
        <w:gridCol w:w="279"/>
        <w:gridCol w:w="279"/>
        <w:gridCol w:w="279"/>
        <w:gridCol w:w="279"/>
        <w:gridCol w:w="279"/>
        <w:gridCol w:w="279"/>
        <w:gridCol w:w="279"/>
        <w:gridCol w:w="279"/>
        <w:gridCol w:w="279"/>
        <w:gridCol w:w="279"/>
        <w:gridCol w:w="279"/>
      </w:tblGrid>
      <w:tr w:rsidR="00E50D6C" w:rsidRPr="008D254C" w:rsidTr="00CC57E2"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D6C" w:rsidRPr="008D254C" w:rsidRDefault="00E50D6C" w:rsidP="00CC5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254C">
              <w:rPr>
                <w:rFonts w:ascii="Times New Roman" w:eastAsia="Times New Roman" w:hAnsi="Times New Roman" w:cs="Times New Roman"/>
                <w:sz w:val="24"/>
                <w:szCs w:val="24"/>
              </w:rPr>
              <w:t>Pavardė</w:t>
            </w: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D6C" w:rsidRPr="008D254C" w:rsidRDefault="00E50D6C" w:rsidP="00CC5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D6C" w:rsidRPr="008D254C" w:rsidRDefault="00E50D6C" w:rsidP="00CC5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D6C" w:rsidRPr="008D254C" w:rsidRDefault="00E50D6C" w:rsidP="00CC5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D6C" w:rsidRPr="008D254C" w:rsidRDefault="00E50D6C" w:rsidP="00CC5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D6C" w:rsidRPr="008D254C" w:rsidRDefault="00E50D6C" w:rsidP="00CC5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D6C" w:rsidRPr="008D254C" w:rsidRDefault="00E50D6C" w:rsidP="00CC5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D6C" w:rsidRPr="008D254C" w:rsidRDefault="00E50D6C" w:rsidP="00CC5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D6C" w:rsidRPr="008D254C" w:rsidRDefault="00E50D6C" w:rsidP="00CC5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D6C" w:rsidRPr="008D254C" w:rsidRDefault="00E50D6C" w:rsidP="00CC5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D6C" w:rsidRPr="008D254C" w:rsidRDefault="00E50D6C" w:rsidP="00CC5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D6C" w:rsidRPr="008D254C" w:rsidRDefault="00E50D6C" w:rsidP="00CC5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D6C" w:rsidRPr="008D254C" w:rsidRDefault="00E50D6C" w:rsidP="00CC5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D6C" w:rsidRPr="008D254C" w:rsidRDefault="00E50D6C" w:rsidP="00CC5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D6C" w:rsidRPr="008D254C" w:rsidRDefault="00E50D6C" w:rsidP="00CC5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D6C" w:rsidRPr="008D254C" w:rsidRDefault="00E50D6C" w:rsidP="00CC5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D6C" w:rsidRPr="008D254C" w:rsidRDefault="00E50D6C" w:rsidP="00CC5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D6C" w:rsidRPr="008D254C" w:rsidRDefault="00E50D6C" w:rsidP="00CC5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D6C" w:rsidRPr="008D254C" w:rsidRDefault="00E50D6C" w:rsidP="00CC5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D6C" w:rsidRPr="008D254C" w:rsidRDefault="00E50D6C" w:rsidP="00CC5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D6C" w:rsidRPr="008D254C" w:rsidRDefault="00E50D6C" w:rsidP="00CC5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D6C" w:rsidRPr="008D254C" w:rsidRDefault="00E50D6C" w:rsidP="00CC5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D6C" w:rsidRPr="008D254C" w:rsidRDefault="00E50D6C" w:rsidP="00CC5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D6C" w:rsidRPr="008D254C" w:rsidRDefault="00E50D6C" w:rsidP="00CC5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D6C" w:rsidRPr="008D254C" w:rsidRDefault="00E50D6C" w:rsidP="00CC5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D6C" w:rsidRPr="008D254C" w:rsidRDefault="00E50D6C" w:rsidP="00CC5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D6C" w:rsidRPr="008D254C" w:rsidRDefault="00E50D6C" w:rsidP="00CC5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D6C" w:rsidRPr="008D254C" w:rsidRDefault="00E50D6C" w:rsidP="00CC5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D6C" w:rsidRPr="008D254C" w:rsidRDefault="00E50D6C" w:rsidP="00CC5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D6C" w:rsidRPr="008D254C" w:rsidRDefault="00E50D6C" w:rsidP="00CC5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E50D6C" w:rsidRPr="008D254C" w:rsidRDefault="00E50D6C" w:rsidP="00E50D6C">
      <w:pPr>
        <w:spacing w:after="0" w:line="240" w:lineRule="auto"/>
        <w:rPr>
          <w:rFonts w:ascii="Times New Roman" w:eastAsia="Times New Roman" w:hAnsi="Times New Roman" w:cs="Times New Roman"/>
          <w:sz w:val="4"/>
          <w:szCs w:val="4"/>
        </w:rPr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80"/>
        <w:gridCol w:w="278"/>
        <w:gridCol w:w="278"/>
        <w:gridCol w:w="278"/>
        <w:gridCol w:w="278"/>
        <w:gridCol w:w="278"/>
        <w:gridCol w:w="278"/>
        <w:gridCol w:w="278"/>
        <w:gridCol w:w="278"/>
        <w:gridCol w:w="278"/>
        <w:gridCol w:w="278"/>
        <w:gridCol w:w="278"/>
      </w:tblGrid>
      <w:tr w:rsidR="00E50D6C" w:rsidRPr="008D254C" w:rsidTr="00977544">
        <w:trPr>
          <w:trHeight w:val="262"/>
        </w:trPr>
        <w:tc>
          <w:tcPr>
            <w:tcW w:w="2880" w:type="dxa"/>
          </w:tcPr>
          <w:p w:rsidR="00E50D6C" w:rsidRPr="008D254C" w:rsidRDefault="00E50D6C" w:rsidP="00E50D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254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Asmens kodas </w:t>
            </w:r>
          </w:p>
        </w:tc>
        <w:tc>
          <w:tcPr>
            <w:tcW w:w="278" w:type="dxa"/>
            <w:vAlign w:val="center"/>
          </w:tcPr>
          <w:p w:rsidR="00E50D6C" w:rsidRPr="008D254C" w:rsidRDefault="00E50D6C" w:rsidP="00CC5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" w:type="dxa"/>
            <w:vAlign w:val="center"/>
          </w:tcPr>
          <w:p w:rsidR="00E50D6C" w:rsidRPr="008D254C" w:rsidRDefault="00E50D6C" w:rsidP="00CC5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" w:type="dxa"/>
            <w:vAlign w:val="center"/>
          </w:tcPr>
          <w:p w:rsidR="00E50D6C" w:rsidRPr="008D254C" w:rsidRDefault="00E50D6C" w:rsidP="00CC5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" w:type="dxa"/>
            <w:vAlign w:val="center"/>
          </w:tcPr>
          <w:p w:rsidR="00E50D6C" w:rsidRPr="008D254C" w:rsidRDefault="00E50D6C" w:rsidP="00CC5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" w:type="dxa"/>
            <w:vAlign w:val="center"/>
          </w:tcPr>
          <w:p w:rsidR="00E50D6C" w:rsidRPr="008D254C" w:rsidRDefault="00E50D6C" w:rsidP="00CC5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" w:type="dxa"/>
            <w:vAlign w:val="center"/>
          </w:tcPr>
          <w:p w:rsidR="00E50D6C" w:rsidRPr="008D254C" w:rsidRDefault="00E50D6C" w:rsidP="00CC5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" w:type="dxa"/>
            <w:vAlign w:val="center"/>
          </w:tcPr>
          <w:p w:rsidR="00E50D6C" w:rsidRPr="008D254C" w:rsidRDefault="00E50D6C" w:rsidP="00CC5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" w:type="dxa"/>
            <w:vAlign w:val="center"/>
          </w:tcPr>
          <w:p w:rsidR="00E50D6C" w:rsidRPr="008D254C" w:rsidRDefault="00E50D6C" w:rsidP="00CC5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" w:type="dxa"/>
            <w:vAlign w:val="center"/>
          </w:tcPr>
          <w:p w:rsidR="00E50D6C" w:rsidRPr="008D254C" w:rsidRDefault="00E50D6C" w:rsidP="00CC5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" w:type="dxa"/>
            <w:vAlign w:val="center"/>
          </w:tcPr>
          <w:p w:rsidR="00E50D6C" w:rsidRPr="008D254C" w:rsidRDefault="00E50D6C" w:rsidP="00CC5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" w:type="dxa"/>
            <w:vAlign w:val="center"/>
          </w:tcPr>
          <w:p w:rsidR="00E50D6C" w:rsidRPr="008D254C" w:rsidRDefault="00E50D6C" w:rsidP="00CC5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E50D6C" w:rsidRPr="008D254C" w:rsidRDefault="00E50D6C" w:rsidP="00A53B12">
      <w:pPr>
        <w:spacing w:line="240" w:lineRule="auto"/>
        <w:rPr>
          <w:rFonts w:ascii="Times New Roman" w:hAnsi="Times New Roman" w:cs="Times New Roman"/>
        </w:rPr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385"/>
        <w:gridCol w:w="260"/>
        <w:gridCol w:w="260"/>
        <w:gridCol w:w="260"/>
        <w:gridCol w:w="261"/>
        <w:gridCol w:w="261"/>
        <w:gridCol w:w="260"/>
        <w:gridCol w:w="260"/>
        <w:gridCol w:w="260"/>
        <w:gridCol w:w="261"/>
        <w:gridCol w:w="260"/>
        <w:gridCol w:w="260"/>
      </w:tblGrid>
      <w:tr w:rsidR="00714210" w:rsidRPr="008D254C" w:rsidTr="00714210">
        <w:trPr>
          <w:trHeight w:val="307"/>
        </w:trPr>
        <w:tc>
          <w:tcPr>
            <w:tcW w:w="538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714210" w:rsidRPr="008D254C" w:rsidRDefault="00714210" w:rsidP="007142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254C">
              <w:rPr>
                <w:rFonts w:ascii="Times New Roman" w:eastAsia="Times New Roman" w:hAnsi="Times New Roman" w:cs="Times New Roman"/>
              </w:rPr>
              <w:t>Vaiko kodas (jei asmens kodas nesuteiktas – gimimo data)</w:t>
            </w:r>
          </w:p>
        </w:tc>
        <w:tc>
          <w:tcPr>
            <w:tcW w:w="260" w:type="dxa"/>
            <w:tcBorders>
              <w:left w:val="single" w:sz="4" w:space="0" w:color="auto"/>
            </w:tcBorders>
          </w:tcPr>
          <w:p w:rsidR="00714210" w:rsidRPr="008D254C" w:rsidRDefault="00714210" w:rsidP="007142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0" w:type="dxa"/>
          </w:tcPr>
          <w:p w:rsidR="00714210" w:rsidRPr="008D254C" w:rsidRDefault="00714210" w:rsidP="007142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0" w:type="dxa"/>
          </w:tcPr>
          <w:p w:rsidR="00714210" w:rsidRPr="008D254C" w:rsidRDefault="00714210" w:rsidP="007142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1" w:type="dxa"/>
          </w:tcPr>
          <w:p w:rsidR="00714210" w:rsidRPr="008D254C" w:rsidRDefault="00714210" w:rsidP="007142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1" w:type="dxa"/>
          </w:tcPr>
          <w:p w:rsidR="00714210" w:rsidRPr="008D254C" w:rsidRDefault="00714210" w:rsidP="007142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0" w:type="dxa"/>
          </w:tcPr>
          <w:p w:rsidR="00714210" w:rsidRPr="008D254C" w:rsidRDefault="00714210" w:rsidP="007142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0" w:type="dxa"/>
          </w:tcPr>
          <w:p w:rsidR="00714210" w:rsidRPr="008D254C" w:rsidRDefault="00714210" w:rsidP="007142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0" w:type="dxa"/>
          </w:tcPr>
          <w:p w:rsidR="00714210" w:rsidRPr="008D254C" w:rsidRDefault="00714210" w:rsidP="007142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1" w:type="dxa"/>
          </w:tcPr>
          <w:p w:rsidR="00714210" w:rsidRPr="008D254C" w:rsidRDefault="00714210" w:rsidP="007142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0" w:type="dxa"/>
          </w:tcPr>
          <w:p w:rsidR="00714210" w:rsidRPr="008D254C" w:rsidRDefault="00714210" w:rsidP="007142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0" w:type="dxa"/>
          </w:tcPr>
          <w:p w:rsidR="00714210" w:rsidRPr="008D254C" w:rsidRDefault="00714210" w:rsidP="007142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D52C80" w:rsidRDefault="00D52C80" w:rsidP="00CC57E2">
      <w:pPr>
        <w:spacing w:after="120"/>
        <w:rPr>
          <w:rFonts w:ascii="Times New Roman" w:hAnsi="Times New Roman" w:cs="Times New Roman"/>
        </w:rPr>
      </w:pPr>
    </w:p>
    <w:p w:rsidR="00E31362" w:rsidRPr="008D254C" w:rsidRDefault="00AA3DFF">
      <w:pPr>
        <w:rPr>
          <w:rFonts w:ascii="Times New Roman" w:hAnsi="Times New Roman" w:cs="Times New Roman"/>
        </w:rPr>
      </w:pPr>
      <w:r w:rsidRPr="008D254C">
        <w:rPr>
          <w:rFonts w:ascii="Times New Roman" w:hAnsi="Times New Roman" w:cs="Times New Roman"/>
        </w:rPr>
        <w:t>Laikotarpis, kurio ribose prašoma nustatyti teisę į draudimą bei apdrausti valstybės lėšomis: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95"/>
        <w:gridCol w:w="336"/>
        <w:gridCol w:w="336"/>
        <w:gridCol w:w="278"/>
        <w:gridCol w:w="278"/>
        <w:gridCol w:w="296"/>
        <w:gridCol w:w="278"/>
        <w:gridCol w:w="278"/>
        <w:gridCol w:w="296"/>
        <w:gridCol w:w="296"/>
        <w:gridCol w:w="296"/>
      </w:tblGrid>
      <w:tr w:rsidR="00AA3DFF" w:rsidRPr="008D254C" w:rsidTr="00FD680F">
        <w:trPr>
          <w:trHeight w:val="272"/>
        </w:trPr>
        <w:tc>
          <w:tcPr>
            <w:tcW w:w="59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AA3DFF" w:rsidRPr="008D254C" w:rsidRDefault="00AA3DFF" w:rsidP="00AA3DF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254C">
              <w:rPr>
                <w:rFonts w:ascii="Times New Roman" w:hAnsi="Times New Roman" w:cs="Times New Roman"/>
              </w:rPr>
              <w:t xml:space="preserve">nuo </w:t>
            </w:r>
          </w:p>
        </w:tc>
        <w:tc>
          <w:tcPr>
            <w:tcW w:w="336" w:type="dxa"/>
            <w:tcBorders>
              <w:left w:val="single" w:sz="4" w:space="0" w:color="auto"/>
              <w:bottom w:val="single" w:sz="4" w:space="0" w:color="auto"/>
            </w:tcBorders>
          </w:tcPr>
          <w:p w:rsidR="00AA3DFF" w:rsidRPr="008D254C" w:rsidRDefault="00AA3DFF" w:rsidP="00AA3DF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254C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336" w:type="dxa"/>
            <w:tcBorders>
              <w:bottom w:val="single" w:sz="4" w:space="0" w:color="auto"/>
            </w:tcBorders>
          </w:tcPr>
          <w:p w:rsidR="00AA3DFF" w:rsidRPr="008D254C" w:rsidRDefault="00AA3DFF" w:rsidP="00AA3D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D254C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78" w:type="dxa"/>
          </w:tcPr>
          <w:p w:rsidR="00AA3DFF" w:rsidRPr="008D254C" w:rsidRDefault="00AA3DFF" w:rsidP="00AA3DF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78" w:type="dxa"/>
          </w:tcPr>
          <w:p w:rsidR="00AA3DFF" w:rsidRPr="008D254C" w:rsidRDefault="00AA3DFF" w:rsidP="00AA3DF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6" w:type="dxa"/>
          </w:tcPr>
          <w:p w:rsidR="00AA3DFF" w:rsidRPr="008D254C" w:rsidRDefault="00AA3DFF" w:rsidP="00AA3DF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254C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278" w:type="dxa"/>
          </w:tcPr>
          <w:p w:rsidR="00AA3DFF" w:rsidRPr="008D254C" w:rsidRDefault="00AA3DFF" w:rsidP="00AA3DF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78" w:type="dxa"/>
          </w:tcPr>
          <w:p w:rsidR="00AA3DFF" w:rsidRPr="008D254C" w:rsidRDefault="00AA3DFF" w:rsidP="00AA3DF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6" w:type="dxa"/>
          </w:tcPr>
          <w:p w:rsidR="00AA3DFF" w:rsidRPr="008D254C" w:rsidRDefault="00AA3DFF" w:rsidP="00AA3DF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254C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296" w:type="dxa"/>
          </w:tcPr>
          <w:p w:rsidR="00AA3DFF" w:rsidRPr="008D254C" w:rsidRDefault="00AA3DFF" w:rsidP="00AA3DF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6" w:type="dxa"/>
          </w:tcPr>
          <w:p w:rsidR="00AA3DFF" w:rsidRPr="008D254C" w:rsidRDefault="00AA3DFF" w:rsidP="00AA3DF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tbl>
      <w:tblPr>
        <w:tblpPr w:leftFromText="180" w:rightFromText="180" w:vertAnchor="text" w:horzAnchor="page" w:tblpX="6076" w:tblpY="-27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95"/>
        <w:gridCol w:w="336"/>
        <w:gridCol w:w="336"/>
        <w:gridCol w:w="278"/>
        <w:gridCol w:w="278"/>
        <w:gridCol w:w="296"/>
        <w:gridCol w:w="278"/>
        <w:gridCol w:w="278"/>
        <w:gridCol w:w="296"/>
        <w:gridCol w:w="296"/>
        <w:gridCol w:w="328"/>
      </w:tblGrid>
      <w:tr w:rsidR="00AA3DFF" w:rsidRPr="008D254C" w:rsidTr="00FD680F">
        <w:trPr>
          <w:trHeight w:val="272"/>
        </w:trPr>
        <w:tc>
          <w:tcPr>
            <w:tcW w:w="59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AA3DFF" w:rsidRPr="008D254C" w:rsidRDefault="00AA3DFF" w:rsidP="00AA3DF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254C">
              <w:rPr>
                <w:rFonts w:ascii="Times New Roman" w:hAnsi="Times New Roman" w:cs="Times New Roman"/>
              </w:rPr>
              <w:t xml:space="preserve">iki </w:t>
            </w:r>
          </w:p>
        </w:tc>
        <w:tc>
          <w:tcPr>
            <w:tcW w:w="336" w:type="dxa"/>
            <w:tcBorders>
              <w:left w:val="single" w:sz="4" w:space="0" w:color="auto"/>
            </w:tcBorders>
          </w:tcPr>
          <w:p w:rsidR="00AA3DFF" w:rsidRPr="008D254C" w:rsidRDefault="00AA3DFF" w:rsidP="00AA3DF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254C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336" w:type="dxa"/>
          </w:tcPr>
          <w:p w:rsidR="00AA3DFF" w:rsidRPr="008D254C" w:rsidRDefault="00AA3DFF" w:rsidP="00AA3D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D254C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78" w:type="dxa"/>
          </w:tcPr>
          <w:p w:rsidR="00AA3DFF" w:rsidRPr="008D254C" w:rsidRDefault="00AA3DFF" w:rsidP="00AA3DF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78" w:type="dxa"/>
          </w:tcPr>
          <w:p w:rsidR="00AA3DFF" w:rsidRPr="008D254C" w:rsidRDefault="00AA3DFF" w:rsidP="00AA3DF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6" w:type="dxa"/>
          </w:tcPr>
          <w:p w:rsidR="00AA3DFF" w:rsidRPr="008D254C" w:rsidRDefault="00AA3DFF" w:rsidP="00AA3DF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254C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278" w:type="dxa"/>
          </w:tcPr>
          <w:p w:rsidR="00AA3DFF" w:rsidRPr="008D254C" w:rsidRDefault="00AA3DFF" w:rsidP="00AA3DF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78" w:type="dxa"/>
          </w:tcPr>
          <w:p w:rsidR="00AA3DFF" w:rsidRPr="008D254C" w:rsidRDefault="00AA3DFF" w:rsidP="00AA3DF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6" w:type="dxa"/>
          </w:tcPr>
          <w:p w:rsidR="00AA3DFF" w:rsidRPr="008D254C" w:rsidRDefault="00AA3DFF" w:rsidP="00AA3DF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254C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296" w:type="dxa"/>
          </w:tcPr>
          <w:p w:rsidR="00AA3DFF" w:rsidRPr="008D254C" w:rsidRDefault="00AA3DFF" w:rsidP="00AA3DF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28" w:type="dxa"/>
          </w:tcPr>
          <w:p w:rsidR="00AA3DFF" w:rsidRPr="008D254C" w:rsidRDefault="00AA3DFF" w:rsidP="00AA3DF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052793" w:rsidRPr="008D254C" w:rsidRDefault="00052793" w:rsidP="0022247A">
      <w:pPr>
        <w:pStyle w:val="Style2"/>
        <w:shd w:val="clear" w:color="auto" w:fill="auto"/>
        <w:tabs>
          <w:tab w:val="left" w:pos="4320"/>
          <w:tab w:val="left" w:pos="4500"/>
          <w:tab w:val="left" w:pos="6120"/>
          <w:tab w:val="left" w:pos="7200"/>
          <w:tab w:val="left" w:pos="7740"/>
          <w:tab w:val="left" w:pos="7920"/>
          <w:tab w:val="left" w:pos="8460"/>
          <w:tab w:val="left" w:pos="8640"/>
        </w:tabs>
        <w:spacing w:before="0" w:after="0"/>
        <w:ind w:right="8"/>
        <w:rPr>
          <w:rStyle w:val="CharStyle5Exact"/>
          <w:rFonts w:ascii="Times New Roman" w:hAnsi="Times New Roman" w:cs="Times New Roman"/>
          <w:sz w:val="22"/>
          <w:szCs w:val="22"/>
        </w:rPr>
      </w:pPr>
    </w:p>
    <w:p w:rsidR="00FA0C63" w:rsidRPr="008D254C" w:rsidRDefault="00AA3DFF" w:rsidP="0022247A">
      <w:pPr>
        <w:pStyle w:val="Style2"/>
        <w:shd w:val="clear" w:color="auto" w:fill="auto"/>
        <w:tabs>
          <w:tab w:val="left" w:pos="4320"/>
          <w:tab w:val="left" w:pos="4500"/>
          <w:tab w:val="left" w:pos="6120"/>
          <w:tab w:val="left" w:pos="7200"/>
          <w:tab w:val="left" w:pos="7740"/>
          <w:tab w:val="left" w:pos="7920"/>
          <w:tab w:val="left" w:pos="8460"/>
          <w:tab w:val="left" w:pos="8640"/>
        </w:tabs>
        <w:spacing w:before="0" w:after="0"/>
        <w:ind w:right="8"/>
        <w:rPr>
          <w:rFonts w:ascii="Times New Roman" w:hAnsi="Times New Roman" w:cs="Times New Roman"/>
          <w:sz w:val="22"/>
          <w:szCs w:val="22"/>
        </w:rPr>
      </w:pPr>
      <w:r w:rsidRPr="008D254C">
        <w:rPr>
          <w:rStyle w:val="CharStyle5Exact"/>
          <w:rFonts w:ascii="Times New Roman" w:hAnsi="Times New Roman" w:cs="Times New Roman"/>
          <w:sz w:val="22"/>
          <w:szCs w:val="22"/>
        </w:rPr>
        <w:t>(ne ankstesnė nei vaiko gimimo diena, data)</w:t>
      </w:r>
      <w:r w:rsidR="0022247A" w:rsidRPr="008D254C">
        <w:rPr>
          <w:rStyle w:val="CharStyle5Exact"/>
          <w:rFonts w:ascii="Times New Roman" w:hAnsi="Times New Roman" w:cs="Times New Roman"/>
          <w:sz w:val="22"/>
          <w:szCs w:val="22"/>
        </w:rPr>
        <w:t xml:space="preserve">        (</w:t>
      </w:r>
      <w:r w:rsidR="00FA0C63" w:rsidRPr="008D254C">
        <w:rPr>
          <w:rStyle w:val="CharStyle5Exact"/>
          <w:rFonts w:ascii="Times New Roman" w:hAnsi="Times New Roman" w:cs="Times New Roman"/>
          <w:sz w:val="22"/>
          <w:szCs w:val="22"/>
        </w:rPr>
        <w:t xml:space="preserve">ne </w:t>
      </w:r>
      <w:r w:rsidR="00052793" w:rsidRPr="008D254C">
        <w:rPr>
          <w:rStyle w:val="CharStyle5Exact"/>
          <w:rFonts w:ascii="Times New Roman" w:hAnsi="Times New Roman" w:cs="Times New Roman"/>
          <w:sz w:val="22"/>
          <w:szCs w:val="22"/>
        </w:rPr>
        <w:t>vėlesnė, nei vaikui sukanka 3 metai, data)</w:t>
      </w:r>
      <w:r w:rsidR="00FA0C63" w:rsidRPr="008D254C">
        <w:rPr>
          <w:rStyle w:val="CharStyle5Exact"/>
          <w:rFonts w:ascii="Times New Roman" w:hAnsi="Times New Roman" w:cs="Times New Roman"/>
          <w:sz w:val="22"/>
          <w:szCs w:val="22"/>
        </w:rPr>
        <w:t xml:space="preserve"> </w:t>
      </w:r>
    </w:p>
    <w:p w:rsidR="00AA3DFF" w:rsidRPr="008D254C" w:rsidRDefault="00AA3DFF" w:rsidP="00AA3DFF">
      <w:pPr>
        <w:pStyle w:val="Style2"/>
        <w:shd w:val="clear" w:color="auto" w:fill="auto"/>
        <w:tabs>
          <w:tab w:val="left" w:pos="4320"/>
          <w:tab w:val="left" w:pos="4500"/>
        </w:tabs>
        <w:spacing w:before="0" w:after="0"/>
        <w:rPr>
          <w:rFonts w:ascii="Times New Roman" w:hAnsi="Times New Roman" w:cs="Times New Roman"/>
          <w:sz w:val="22"/>
          <w:szCs w:val="22"/>
        </w:rPr>
      </w:pPr>
    </w:p>
    <w:p w:rsidR="00240490" w:rsidRPr="006A17E4" w:rsidRDefault="00240490" w:rsidP="00240490">
      <w:pPr>
        <w:pStyle w:val="Pagrindinistekstas"/>
        <w:rPr>
          <w:sz w:val="24"/>
        </w:rPr>
      </w:pPr>
      <w:r w:rsidRPr="006A17E4">
        <w:rPr>
          <w:sz w:val="24"/>
        </w:rPr>
        <w:t>Papildomai pateikiu šiuos dokumentus:</w:t>
      </w:r>
    </w:p>
    <w:p w:rsidR="00240490" w:rsidRPr="006A17E4" w:rsidRDefault="00240490" w:rsidP="00240490">
      <w:pPr>
        <w:pStyle w:val="Pagrindinistekstas"/>
        <w:rPr>
          <w:sz w:val="24"/>
        </w:rPr>
      </w:pPr>
    </w:p>
    <w:p w:rsidR="00240490" w:rsidRDefault="00240490" w:rsidP="00240490">
      <w:pPr>
        <w:rPr>
          <w:rFonts w:ascii="Times New Roman" w:hAnsi="Times New Roman" w:cs="Times New Roman"/>
        </w:rPr>
      </w:pPr>
      <w:r w:rsidRPr="006A17E4"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6A17E4">
        <w:instrText xml:space="preserve"> FORMCHECKBOX </w:instrText>
      </w:r>
      <w:r w:rsidR="0051616E">
        <w:fldChar w:fldCharType="separate"/>
      </w:r>
      <w:r w:rsidRPr="006A17E4">
        <w:fldChar w:fldCharType="end"/>
      </w:r>
      <w:r w:rsidRPr="006A17E4">
        <w:t xml:space="preserve"> </w:t>
      </w:r>
      <w:r>
        <w:rPr>
          <w:rFonts w:ascii="Times New Roman" w:hAnsi="Times New Roman" w:cs="Times New Roman"/>
        </w:rPr>
        <w:t>dokumentus dėl vaiko globos</w:t>
      </w:r>
      <w:r w:rsidR="00D52C80">
        <w:rPr>
          <w:rFonts w:ascii="Times New Roman" w:hAnsi="Times New Roman" w:cs="Times New Roman"/>
        </w:rPr>
        <w:t xml:space="preserve"> nustatymo</w:t>
      </w:r>
      <w:r w:rsidR="00CC57E2">
        <w:rPr>
          <w:rFonts w:ascii="Times New Roman" w:hAnsi="Times New Roman" w:cs="Times New Roman"/>
        </w:rPr>
        <w:t xml:space="preserve"> </w:t>
      </w:r>
      <w:r w:rsidR="00CC57E2" w:rsidRPr="00CC57E2">
        <w:rPr>
          <w:rFonts w:ascii="Times New Roman" w:hAnsi="Times New Roman" w:cs="Times New Roman"/>
        </w:rPr>
        <w:t>(teikia tik globėjas (-a))</w:t>
      </w:r>
      <w:r w:rsidR="00CC57E2">
        <w:rPr>
          <w:rFonts w:ascii="Times New Roman" w:hAnsi="Times New Roman" w:cs="Times New Roman"/>
        </w:rPr>
        <w:t>;</w:t>
      </w:r>
    </w:p>
    <w:p w:rsidR="00CC57E2" w:rsidRPr="00CC57E2" w:rsidRDefault="00CC57E2" w:rsidP="00240490">
      <w:pPr>
        <w:rPr>
          <w:rFonts w:ascii="Times New Roman" w:hAnsi="Times New Roman" w:cs="Times New Roman"/>
        </w:rPr>
      </w:pPr>
      <w:r w:rsidRPr="006A17E4"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6A17E4">
        <w:instrText xml:space="preserve"> FORMCHECKBOX </w:instrText>
      </w:r>
      <w:r w:rsidR="0051616E">
        <w:fldChar w:fldCharType="separate"/>
      </w:r>
      <w:r w:rsidRPr="006A17E4">
        <w:fldChar w:fldCharType="end"/>
      </w:r>
      <w:r>
        <w:t xml:space="preserve"> </w:t>
      </w:r>
      <w:r w:rsidR="00812B9C">
        <w:rPr>
          <w:rFonts w:ascii="Times New Roman" w:hAnsi="Times New Roman" w:cs="Times New Roman"/>
        </w:rPr>
        <w:t>teismo sprendimą</w:t>
      </w:r>
      <w:r w:rsidRPr="00CC57E2">
        <w:rPr>
          <w:rFonts w:ascii="Times New Roman" w:hAnsi="Times New Roman" w:cs="Times New Roman"/>
        </w:rPr>
        <w:t xml:space="preserve"> </w:t>
      </w:r>
      <w:r w:rsidR="00812B9C">
        <w:rPr>
          <w:rFonts w:ascii="Times New Roman" w:hAnsi="Times New Roman" w:cs="Times New Roman"/>
        </w:rPr>
        <w:t>(nutartį</w:t>
      </w:r>
      <w:r>
        <w:rPr>
          <w:rFonts w:ascii="Times New Roman" w:hAnsi="Times New Roman" w:cs="Times New Roman"/>
        </w:rPr>
        <w:t>)</w:t>
      </w:r>
      <w:r w:rsidR="00C357BB">
        <w:rPr>
          <w:rFonts w:ascii="Times New Roman" w:hAnsi="Times New Roman" w:cs="Times New Roman"/>
        </w:rPr>
        <w:t xml:space="preserve"> (teikiama, jeigu vaiko gyvenamoji vieta nustatyta</w:t>
      </w:r>
      <w:r w:rsidRPr="00CC57E2">
        <w:rPr>
          <w:rFonts w:ascii="Times New Roman" w:hAnsi="Times New Roman" w:cs="Times New Roman"/>
        </w:rPr>
        <w:t xml:space="preserve"> su vienu iš tėvų</w:t>
      </w:r>
      <w:r>
        <w:rPr>
          <w:rFonts w:ascii="Times New Roman" w:hAnsi="Times New Roman" w:cs="Times New Roman"/>
        </w:rPr>
        <w:t xml:space="preserve"> (įtėvių)</w:t>
      </w:r>
      <w:r w:rsidR="00C357BB">
        <w:rPr>
          <w:rFonts w:ascii="Times New Roman" w:hAnsi="Times New Roman" w:cs="Times New Roman"/>
        </w:rPr>
        <w:t>)</w:t>
      </w:r>
      <w:r w:rsidR="0054717C">
        <w:rPr>
          <w:rFonts w:ascii="Times New Roman" w:hAnsi="Times New Roman" w:cs="Times New Roman"/>
        </w:rPr>
        <w:t>;</w:t>
      </w:r>
    </w:p>
    <w:p w:rsidR="00EB1805" w:rsidRDefault="00052793" w:rsidP="00E50D6C">
      <w:pPr>
        <w:spacing w:line="240" w:lineRule="auto"/>
        <w:rPr>
          <w:rFonts w:ascii="Times New Roman" w:hAnsi="Times New Roman" w:cs="Times New Roman"/>
        </w:rPr>
      </w:pPr>
      <w:r w:rsidRPr="008D254C">
        <w:rPr>
          <w:rFonts w:ascii="Times New Roman" w:hAnsi="Times New Roman" w:cs="Times New Roman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8D254C">
        <w:rPr>
          <w:rFonts w:ascii="Times New Roman" w:hAnsi="Times New Roman" w:cs="Times New Roman"/>
        </w:rPr>
        <w:instrText xml:space="preserve"> FORMCHECKBOX </w:instrText>
      </w:r>
      <w:r w:rsidR="0051616E">
        <w:rPr>
          <w:rFonts w:ascii="Times New Roman" w:hAnsi="Times New Roman" w:cs="Times New Roman"/>
        </w:rPr>
      </w:r>
      <w:r w:rsidR="0051616E">
        <w:rPr>
          <w:rFonts w:ascii="Times New Roman" w:hAnsi="Times New Roman" w:cs="Times New Roman"/>
        </w:rPr>
        <w:fldChar w:fldCharType="separate"/>
      </w:r>
      <w:r w:rsidRPr="008D254C">
        <w:rPr>
          <w:rFonts w:ascii="Times New Roman" w:hAnsi="Times New Roman" w:cs="Times New Roman"/>
        </w:rPr>
        <w:fldChar w:fldCharType="end"/>
      </w:r>
      <w:r w:rsidRPr="008D254C">
        <w:rPr>
          <w:rFonts w:ascii="Times New Roman" w:hAnsi="Times New Roman" w:cs="Times New Roman"/>
        </w:rPr>
        <w:t xml:space="preserve"> </w:t>
      </w:r>
      <w:r w:rsidR="00812B9C">
        <w:rPr>
          <w:rFonts w:ascii="Times New Roman" w:hAnsi="Times New Roman" w:cs="Times New Roman"/>
        </w:rPr>
        <w:t>kitus dokumentus</w:t>
      </w:r>
      <w:r w:rsidR="0054717C">
        <w:rPr>
          <w:rFonts w:ascii="Times New Roman" w:hAnsi="Times New Roman" w:cs="Times New Roman"/>
        </w:rPr>
        <w:t>.</w:t>
      </w:r>
      <w:r w:rsidR="00CC57E2">
        <w:rPr>
          <w:rFonts w:ascii="Times New Roman" w:hAnsi="Times New Roman" w:cs="Times New Roman"/>
        </w:rPr>
        <w:tab/>
      </w:r>
    </w:p>
    <w:p w:rsidR="002A543C" w:rsidRPr="00C84316" w:rsidRDefault="002A543C" w:rsidP="00E50D6C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:rsidR="00EB1805" w:rsidRDefault="00EB1805" w:rsidP="00EB1805">
      <w:pPr>
        <w:pStyle w:val="Style2"/>
        <w:shd w:val="clear" w:color="auto" w:fill="auto"/>
        <w:tabs>
          <w:tab w:val="left" w:pos="6187"/>
        </w:tabs>
        <w:spacing w:before="0" w:after="0" w:line="322" w:lineRule="exact"/>
        <w:ind w:left="1200"/>
        <w:jc w:val="both"/>
        <w:rPr>
          <w:rFonts w:ascii="Times New Roman" w:hAnsi="Times New Roman" w:cs="Times New Roman"/>
          <w:sz w:val="22"/>
          <w:szCs w:val="22"/>
        </w:rPr>
      </w:pPr>
      <w:r w:rsidRPr="00C84316">
        <w:rPr>
          <w:rFonts w:ascii="Times New Roman" w:hAnsi="Times New Roman" w:cs="Times New Roman"/>
          <w:noProof/>
          <w:sz w:val="22"/>
          <w:szCs w:val="22"/>
          <w:lang w:eastAsia="lt-L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80A198E" wp14:editId="16833887">
                <wp:simplePos x="0" y="0"/>
                <wp:positionH relativeFrom="column">
                  <wp:posOffset>3555365</wp:posOffset>
                </wp:positionH>
                <wp:positionV relativeFrom="paragraph">
                  <wp:posOffset>42545</wp:posOffset>
                </wp:positionV>
                <wp:extent cx="2419350" cy="0"/>
                <wp:effectExtent l="9525" t="13335" r="9525" b="5715"/>
                <wp:wrapNone/>
                <wp:docPr id="4" name="Tiesioji rodyklės jungtis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4193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type w14:anchorId="5572FD90" id="_x0000_t32" coordsize="21600,21600" o:spt="32" o:oned="t" path="m,l21600,21600e" filled="f">
                <v:path arrowok="t" fillok="f" o:connecttype="none"/>
                <o:lock v:ext="edit" shapetype="t"/>
              </v:shapetype>
              <v:shape id="Tiesioji rodyklės jungtis 4" o:spid="_x0000_s1026" type="#_x0000_t32" style="position:absolute;margin-left:279.95pt;margin-top:3.35pt;width:190.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"/>
            </w:pict>
          </mc:Fallback>
        </mc:AlternateContent>
      </w:r>
      <w:r w:rsidR="004B3A54">
        <w:rPr>
          <w:rFonts w:ascii="Times New Roman" w:hAnsi="Times New Roman" w:cs="Times New Roman"/>
          <w:sz w:val="22"/>
          <w:szCs w:val="22"/>
        </w:rPr>
        <w:tab/>
        <w:t>(p</w:t>
      </w:r>
      <w:r w:rsidRPr="00C84316">
        <w:rPr>
          <w:rFonts w:ascii="Times New Roman" w:hAnsi="Times New Roman" w:cs="Times New Roman"/>
          <w:sz w:val="22"/>
          <w:szCs w:val="22"/>
        </w:rPr>
        <w:t>arašas, vardas ir pavardė)</w:t>
      </w:r>
    </w:p>
    <w:p w:rsidR="00E50D6C" w:rsidRDefault="00E50D6C" w:rsidP="00EB1805">
      <w:pPr>
        <w:pStyle w:val="Style2"/>
        <w:shd w:val="clear" w:color="auto" w:fill="auto"/>
        <w:tabs>
          <w:tab w:val="left" w:pos="6187"/>
        </w:tabs>
        <w:spacing w:before="0" w:after="0" w:line="322" w:lineRule="exact"/>
        <w:ind w:left="1200"/>
        <w:jc w:val="both"/>
        <w:rPr>
          <w:rFonts w:ascii="Times New Roman" w:hAnsi="Times New Roman" w:cs="Times New Roman"/>
          <w:sz w:val="22"/>
          <w:szCs w:val="22"/>
        </w:rPr>
      </w:pPr>
    </w:p>
    <w:p w:rsidR="002A543C" w:rsidRDefault="002A543C" w:rsidP="00EB1805">
      <w:pPr>
        <w:pStyle w:val="Style2"/>
        <w:shd w:val="clear" w:color="auto" w:fill="auto"/>
        <w:tabs>
          <w:tab w:val="left" w:pos="6187"/>
        </w:tabs>
        <w:spacing w:before="0" w:after="0" w:line="322" w:lineRule="exact"/>
        <w:ind w:left="1200"/>
        <w:jc w:val="both"/>
        <w:rPr>
          <w:rFonts w:ascii="Times New Roman" w:hAnsi="Times New Roman" w:cs="Times New Roman"/>
          <w:sz w:val="22"/>
          <w:szCs w:val="22"/>
        </w:rPr>
      </w:pPr>
    </w:p>
    <w:p w:rsidR="002A543C" w:rsidRDefault="002A543C" w:rsidP="00EB1805">
      <w:pPr>
        <w:pStyle w:val="Style2"/>
        <w:shd w:val="clear" w:color="auto" w:fill="auto"/>
        <w:tabs>
          <w:tab w:val="left" w:pos="6187"/>
        </w:tabs>
        <w:spacing w:before="0" w:after="0" w:line="322" w:lineRule="exact"/>
        <w:ind w:left="1200"/>
        <w:jc w:val="both"/>
        <w:rPr>
          <w:rFonts w:ascii="Times New Roman" w:hAnsi="Times New Roman" w:cs="Times New Roman"/>
          <w:sz w:val="22"/>
          <w:szCs w:val="22"/>
        </w:rPr>
      </w:pPr>
    </w:p>
    <w:p w:rsidR="002A543C" w:rsidRPr="00C84316" w:rsidRDefault="002A543C" w:rsidP="00EB1805">
      <w:pPr>
        <w:pStyle w:val="Style2"/>
        <w:shd w:val="clear" w:color="auto" w:fill="auto"/>
        <w:tabs>
          <w:tab w:val="left" w:pos="6187"/>
        </w:tabs>
        <w:spacing w:before="0" w:after="0" w:line="322" w:lineRule="exact"/>
        <w:ind w:left="1200"/>
        <w:jc w:val="both"/>
        <w:rPr>
          <w:rFonts w:ascii="Times New Roman" w:hAnsi="Times New Roman" w:cs="Times New Roman"/>
          <w:sz w:val="22"/>
          <w:szCs w:val="22"/>
        </w:rPr>
      </w:pPr>
    </w:p>
    <w:p w:rsidR="00070E11" w:rsidRDefault="00052793">
      <w:pPr>
        <w:rPr>
          <w:rFonts w:ascii="Times New Roman" w:hAnsi="Times New Roman" w:cs="Times New Roman"/>
          <w:sz w:val="24"/>
          <w:szCs w:val="24"/>
        </w:rPr>
      </w:pPr>
      <w:r w:rsidRPr="008D254C">
        <w:rPr>
          <w:rFonts w:ascii="Times New Roman" w:hAnsi="Times New Roman" w:cs="Times New Roman"/>
          <w:sz w:val="20"/>
          <w:szCs w:val="20"/>
        </w:rPr>
        <w:t xml:space="preserve">* Asmenų, </w:t>
      </w:r>
      <w:r w:rsidR="00EA319F">
        <w:rPr>
          <w:rFonts w:ascii="Times New Roman" w:hAnsi="Times New Roman" w:cs="Times New Roman"/>
          <w:sz w:val="20"/>
          <w:szCs w:val="20"/>
        </w:rPr>
        <w:t>auginančių vaiką iki 3 metų</w:t>
      </w:r>
      <w:r w:rsidRPr="008D254C">
        <w:rPr>
          <w:rFonts w:ascii="Times New Roman" w:hAnsi="Times New Roman" w:cs="Times New Roman"/>
          <w:sz w:val="20"/>
          <w:szCs w:val="20"/>
        </w:rPr>
        <w:t>, valstybinį socialinį draudimą valstybės lėšomis vykdo Valstybinio socialinio draudimo fondo valdybos Kauno skyrius.</w:t>
      </w:r>
      <w:r w:rsidR="00AA3DFF" w:rsidRPr="008D254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A3DFF" w:rsidRPr="00070E11" w:rsidRDefault="00070E11">
      <w:pPr>
        <w:rPr>
          <w:rFonts w:ascii="Times New Roman" w:hAnsi="Times New Roman" w:cs="Times New Roman"/>
          <w:sz w:val="24"/>
          <w:szCs w:val="24"/>
        </w:rPr>
      </w:pPr>
      <w:r w:rsidRPr="00070E11">
        <w:rPr>
          <w:rFonts w:ascii="Times New Roman" w:hAnsi="Times New Roman" w:cs="Times New Roman"/>
          <w:sz w:val="20"/>
          <w:szCs w:val="20"/>
        </w:rPr>
        <w:t>Visa informacija apie priimtus sprendimus ar sprendimo priėmimui trūkstamus duomenis bei dokumentus pateikiama Elektroninėje gyventojų aptarnavimo sistemoje (EGAS).</w:t>
      </w:r>
      <w:r w:rsidR="00AA3DFF" w:rsidRPr="00070E11">
        <w:rPr>
          <w:rFonts w:ascii="Times New Roman" w:hAnsi="Times New Roman" w:cs="Times New Roman"/>
          <w:sz w:val="24"/>
          <w:szCs w:val="24"/>
        </w:rPr>
        <w:t xml:space="preserve">  </w:t>
      </w:r>
    </w:p>
    <w:sectPr w:rsidR="00AA3DFF" w:rsidRPr="00070E11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3DFF"/>
    <w:rsid w:val="00025CD0"/>
    <w:rsid w:val="00052793"/>
    <w:rsid w:val="00055D2A"/>
    <w:rsid w:val="00070E11"/>
    <w:rsid w:val="001A1D21"/>
    <w:rsid w:val="001D3A16"/>
    <w:rsid w:val="0022247A"/>
    <w:rsid w:val="00240490"/>
    <w:rsid w:val="002A543C"/>
    <w:rsid w:val="004B3A54"/>
    <w:rsid w:val="004E6B1B"/>
    <w:rsid w:val="00515EBE"/>
    <w:rsid w:val="0051616E"/>
    <w:rsid w:val="0054717C"/>
    <w:rsid w:val="005861D9"/>
    <w:rsid w:val="006E166D"/>
    <w:rsid w:val="00714210"/>
    <w:rsid w:val="007734F5"/>
    <w:rsid w:val="00812B9C"/>
    <w:rsid w:val="008D254C"/>
    <w:rsid w:val="00914BB3"/>
    <w:rsid w:val="00977544"/>
    <w:rsid w:val="00A53B12"/>
    <w:rsid w:val="00AA3DFF"/>
    <w:rsid w:val="00B41853"/>
    <w:rsid w:val="00C16A61"/>
    <w:rsid w:val="00C357BB"/>
    <w:rsid w:val="00C64878"/>
    <w:rsid w:val="00CC57E2"/>
    <w:rsid w:val="00D52C80"/>
    <w:rsid w:val="00E22CE4"/>
    <w:rsid w:val="00E31362"/>
    <w:rsid w:val="00E370FB"/>
    <w:rsid w:val="00E50D6C"/>
    <w:rsid w:val="00EA319F"/>
    <w:rsid w:val="00EB1805"/>
    <w:rsid w:val="00F26F4C"/>
    <w:rsid w:val="00FA0C63"/>
    <w:rsid w:val="00FD6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70F56B2-4D94-49B5-A07E-BF127115C1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AA3DFF"/>
  </w:style>
  <w:style w:type="paragraph" w:styleId="Antrat1">
    <w:name w:val="heading 1"/>
    <w:basedOn w:val="prastasis"/>
    <w:next w:val="prastasis"/>
    <w:link w:val="Antrat1Diagrama"/>
    <w:qFormat/>
    <w:rsid w:val="005861D9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8"/>
      <w:szCs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CharStyle3">
    <w:name w:val="Char Style 3"/>
    <w:basedOn w:val="Numatytasispastraiposriftas"/>
    <w:link w:val="Style2"/>
    <w:rsid w:val="00AA3DFF"/>
    <w:rPr>
      <w:sz w:val="19"/>
      <w:szCs w:val="19"/>
      <w:shd w:val="clear" w:color="auto" w:fill="FFFFFF"/>
    </w:rPr>
  </w:style>
  <w:style w:type="character" w:customStyle="1" w:styleId="CharStyle4">
    <w:name w:val="Char Style 4"/>
    <w:basedOn w:val="CharStyle3"/>
    <w:rsid w:val="00AA3DFF"/>
    <w:rPr>
      <w:rFonts w:ascii="Times New Roman" w:eastAsia="Times New Roman" w:hAnsi="Times New Roman" w:cs="Times New Roman"/>
      <w:color w:val="000000"/>
      <w:spacing w:val="0"/>
      <w:w w:val="100"/>
      <w:position w:val="0"/>
      <w:sz w:val="19"/>
      <w:szCs w:val="19"/>
      <w:shd w:val="clear" w:color="auto" w:fill="FFFFFF"/>
      <w:lang w:val="lt-LT" w:eastAsia="lt-LT" w:bidi="lt-LT"/>
    </w:rPr>
  </w:style>
  <w:style w:type="paragraph" w:customStyle="1" w:styleId="Style2">
    <w:name w:val="Style 2"/>
    <w:basedOn w:val="prastasis"/>
    <w:link w:val="CharStyle3"/>
    <w:rsid w:val="00AA3DFF"/>
    <w:pPr>
      <w:widowControl w:val="0"/>
      <w:shd w:val="clear" w:color="auto" w:fill="FFFFFF"/>
      <w:spacing w:before="400" w:after="480" w:line="210" w:lineRule="exact"/>
    </w:pPr>
    <w:rPr>
      <w:sz w:val="19"/>
      <w:szCs w:val="19"/>
    </w:rPr>
  </w:style>
  <w:style w:type="character" w:customStyle="1" w:styleId="CharStyle5Exact">
    <w:name w:val="Char Style 5 Exact"/>
    <w:basedOn w:val="Numatytasispastraiposriftas"/>
    <w:rsid w:val="00AA3DFF"/>
    <w:rPr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CharStyle7">
    <w:name w:val="Char Style 7"/>
    <w:basedOn w:val="Numatytasispastraiposriftas"/>
    <w:link w:val="Style6"/>
    <w:rsid w:val="00AA3DFF"/>
    <w:rPr>
      <w:b/>
      <w:bCs/>
      <w:sz w:val="20"/>
      <w:szCs w:val="20"/>
      <w:shd w:val="clear" w:color="auto" w:fill="FFFFFF"/>
      <w:lang w:val="en-US" w:bidi="en-US"/>
    </w:rPr>
  </w:style>
  <w:style w:type="character" w:customStyle="1" w:styleId="CharStyle9">
    <w:name w:val="Char Style 9"/>
    <w:basedOn w:val="Numatytasispastraiposriftas"/>
    <w:link w:val="Style8"/>
    <w:rsid w:val="00AA3DFF"/>
    <w:rPr>
      <w:b/>
      <w:bCs/>
      <w:sz w:val="28"/>
      <w:szCs w:val="28"/>
      <w:shd w:val="clear" w:color="auto" w:fill="FFFFFF"/>
      <w:lang w:val="en-US" w:bidi="en-US"/>
    </w:rPr>
  </w:style>
  <w:style w:type="paragraph" w:customStyle="1" w:styleId="Style6">
    <w:name w:val="Style 6"/>
    <w:basedOn w:val="prastasis"/>
    <w:link w:val="CharStyle7"/>
    <w:rsid w:val="00AA3DFF"/>
    <w:pPr>
      <w:widowControl w:val="0"/>
      <w:shd w:val="clear" w:color="auto" w:fill="FFFFFF"/>
      <w:spacing w:after="0" w:line="222" w:lineRule="exact"/>
      <w:jc w:val="both"/>
    </w:pPr>
    <w:rPr>
      <w:b/>
      <w:bCs/>
      <w:sz w:val="20"/>
      <w:szCs w:val="20"/>
      <w:lang w:val="en-US" w:bidi="en-US"/>
    </w:rPr>
  </w:style>
  <w:style w:type="paragraph" w:customStyle="1" w:styleId="Style8">
    <w:name w:val="Style 8"/>
    <w:basedOn w:val="prastasis"/>
    <w:link w:val="CharStyle9"/>
    <w:rsid w:val="00AA3DFF"/>
    <w:pPr>
      <w:widowControl w:val="0"/>
      <w:shd w:val="clear" w:color="auto" w:fill="FFFFFF"/>
      <w:spacing w:before="400" w:after="400" w:line="310" w:lineRule="exact"/>
    </w:pPr>
    <w:rPr>
      <w:b/>
      <w:bCs/>
      <w:sz w:val="28"/>
      <w:szCs w:val="28"/>
      <w:lang w:val="en-US" w:bidi="en-US"/>
    </w:rPr>
  </w:style>
  <w:style w:type="character" w:customStyle="1" w:styleId="Antrat1Diagrama">
    <w:name w:val="Antraštė 1 Diagrama"/>
    <w:basedOn w:val="Numatytasispastraiposriftas"/>
    <w:link w:val="Antrat1"/>
    <w:rsid w:val="005861D9"/>
    <w:rPr>
      <w:rFonts w:ascii="Times New Roman" w:eastAsia="Times New Roman" w:hAnsi="Times New Roman" w:cs="Times New Roman"/>
      <w:sz w:val="28"/>
      <w:szCs w:val="24"/>
    </w:rPr>
  </w:style>
  <w:style w:type="paragraph" w:styleId="Pagrindinistekstas">
    <w:name w:val="Body Text"/>
    <w:basedOn w:val="prastasis"/>
    <w:link w:val="PagrindinistekstasDiagrama"/>
    <w:rsid w:val="00240490"/>
    <w:pPr>
      <w:spacing w:after="0" w:line="240" w:lineRule="auto"/>
    </w:pPr>
    <w:rPr>
      <w:rFonts w:ascii="Times New Roman" w:eastAsia="Times New Roman" w:hAnsi="Times New Roman" w:cs="Times New Roman"/>
      <w:sz w:val="16"/>
      <w:szCs w:val="24"/>
    </w:rPr>
  </w:style>
  <w:style w:type="character" w:customStyle="1" w:styleId="PagrindinistekstasDiagrama">
    <w:name w:val="Pagrindinis tekstas Diagrama"/>
    <w:basedOn w:val="Numatytasispastraiposriftas"/>
    <w:link w:val="Pagrindinistekstas"/>
    <w:rsid w:val="00240490"/>
    <w:rPr>
      <w:rFonts w:ascii="Times New Roman" w:eastAsia="Times New Roman" w:hAnsi="Times New Roman" w:cs="Times New Roman"/>
      <w:sz w:val="16"/>
      <w:szCs w:val="24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C357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C357B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456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7EF4BAB8</Template>
  <TotalTime>1</TotalTime>
  <Pages>1</Pages>
  <Words>1047</Words>
  <Characters>598</Characters>
  <Application>Microsoft Office Word</Application>
  <DocSecurity>4</DocSecurity>
  <Lines>4</Lines>
  <Paragraphs>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Violeta Žvybienė</dc:creator>
  <cp:keywords/>
  <dc:description/>
  <cp:lastModifiedBy>Jurgita Leikienė</cp:lastModifiedBy>
  <cp:revision>2</cp:revision>
  <cp:lastPrinted>2018-07-18T07:37:00Z</cp:lastPrinted>
  <dcterms:created xsi:type="dcterms:W3CDTF">2020-05-05T10:39:00Z</dcterms:created>
  <dcterms:modified xsi:type="dcterms:W3CDTF">2020-05-05T10:39:00Z</dcterms:modified>
</cp:coreProperties>
</file>