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8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59"/>
        <w:gridCol w:w="3537"/>
        <w:gridCol w:w="3759"/>
      </w:tblGrid>
      <w:tr w:rsidR="00816B5C" w:rsidRPr="002B5AF3" w:rsidTr="00005CCC"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</w:tcPr>
          <w:p w:rsidR="00816B5C" w:rsidRPr="002B5AF3" w:rsidRDefault="00816B5C" w:rsidP="004E5224"/>
        </w:tc>
        <w:tc>
          <w:tcPr>
            <w:tcW w:w="3537" w:type="dxa"/>
            <w:tcBorders>
              <w:top w:val="nil"/>
              <w:left w:val="nil"/>
              <w:bottom w:val="nil"/>
              <w:right w:val="nil"/>
            </w:tcBorders>
          </w:tcPr>
          <w:p w:rsidR="00816B5C" w:rsidRPr="002B5AF3" w:rsidRDefault="00816B5C" w:rsidP="004E5224"/>
        </w:tc>
        <w:tc>
          <w:tcPr>
            <w:tcW w:w="3759" w:type="dxa"/>
            <w:tcBorders>
              <w:top w:val="nil"/>
              <w:left w:val="nil"/>
              <w:bottom w:val="nil"/>
              <w:right w:val="nil"/>
            </w:tcBorders>
          </w:tcPr>
          <w:p w:rsidR="009F3557" w:rsidRPr="002B5AF3" w:rsidRDefault="005D257C" w:rsidP="00DC68FC">
            <w:pPr>
              <w:rPr>
                <w:sz w:val="16"/>
              </w:rPr>
            </w:pPr>
            <w:bookmarkStart w:id="0" w:name="_GoBack"/>
            <w:bookmarkEnd w:id="0"/>
            <w:r>
              <w:rPr>
                <w:sz w:val="16"/>
              </w:rPr>
              <w:t xml:space="preserve"> </w:t>
            </w:r>
          </w:p>
        </w:tc>
      </w:tr>
    </w:tbl>
    <w:p w:rsidR="00671688" w:rsidRPr="00EA30DF" w:rsidRDefault="00671688" w:rsidP="00671688">
      <w:pPr>
        <w:rPr>
          <w:sz w:val="12"/>
          <w:szCs w:val="12"/>
        </w:rPr>
      </w:pPr>
    </w:p>
    <w:p w:rsidR="00FD19B5" w:rsidRPr="001F2EB7" w:rsidRDefault="00FD19B5" w:rsidP="00FD19B5">
      <w:pPr>
        <w:rPr>
          <w:sz w:val="12"/>
          <w:szCs w:val="22"/>
        </w:rPr>
      </w:pPr>
    </w:p>
    <w:tbl>
      <w:tblPr>
        <w:tblW w:w="102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1"/>
        <w:gridCol w:w="309"/>
        <w:gridCol w:w="308"/>
        <w:gridCol w:w="310"/>
        <w:gridCol w:w="309"/>
        <w:gridCol w:w="309"/>
        <w:gridCol w:w="310"/>
        <w:gridCol w:w="310"/>
        <w:gridCol w:w="309"/>
        <w:gridCol w:w="310"/>
        <w:gridCol w:w="309"/>
        <w:gridCol w:w="310"/>
        <w:gridCol w:w="309"/>
        <w:gridCol w:w="346"/>
        <w:gridCol w:w="310"/>
        <w:gridCol w:w="309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0"/>
        <w:gridCol w:w="309"/>
        <w:gridCol w:w="348"/>
      </w:tblGrid>
      <w:tr w:rsidR="00FD19B5" w:rsidRPr="004E0518" w:rsidTr="00FD19B5">
        <w:trPr>
          <w:jc w:val="center"/>
        </w:trPr>
        <w:tc>
          <w:tcPr>
            <w:tcW w:w="18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  <w:r w:rsidRPr="004E0518">
              <w:rPr>
                <w:sz w:val="22"/>
                <w:szCs w:val="22"/>
              </w:rPr>
              <w:t xml:space="preserve">Vardas </w:t>
            </w:r>
          </w:p>
          <w:p w:rsidR="00FD19B5" w:rsidRPr="004E0518" w:rsidRDefault="00FD19B5" w:rsidP="00FC799B">
            <w:pPr>
              <w:rPr>
                <w:sz w:val="22"/>
                <w:szCs w:val="22"/>
              </w:rPr>
            </w:pPr>
            <w:r w:rsidRPr="004E0518">
              <w:rPr>
                <w:sz w:val="22"/>
                <w:szCs w:val="22"/>
              </w:rPr>
              <w:t>Pavardė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</w:tr>
      <w:tr w:rsidR="00FD19B5" w:rsidRPr="004E0518" w:rsidTr="00FD19B5">
        <w:trPr>
          <w:jc w:val="center"/>
        </w:trPr>
        <w:tc>
          <w:tcPr>
            <w:tcW w:w="183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</w:tr>
      <w:tr w:rsidR="00FD19B5" w:rsidRPr="004E0518" w:rsidTr="00FD19B5">
        <w:trPr>
          <w:jc w:val="center"/>
        </w:trPr>
        <w:tc>
          <w:tcPr>
            <w:tcW w:w="6818" w:type="dxa"/>
            <w:gridSpan w:val="1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  <w:r w:rsidRPr="004E0518">
              <w:rPr>
                <w:sz w:val="22"/>
                <w:szCs w:val="22"/>
              </w:rPr>
              <w:t>Asmens kodas (jei nesuteiktas</w:t>
            </w:r>
            <w:r>
              <w:rPr>
                <w:sz w:val="22"/>
                <w:szCs w:val="22"/>
              </w:rPr>
              <w:t xml:space="preserve"> </w:t>
            </w:r>
            <w:r w:rsidRPr="004E0518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 xml:space="preserve"> </w:t>
            </w:r>
            <w:r w:rsidRPr="004E0518">
              <w:rPr>
                <w:sz w:val="22"/>
                <w:szCs w:val="22"/>
              </w:rPr>
              <w:t xml:space="preserve">gimimo data)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</w:tr>
      <w:tr w:rsidR="00FD19B5" w:rsidRPr="004E0518" w:rsidTr="00FD19B5">
        <w:trPr>
          <w:jc w:val="center"/>
        </w:trPr>
        <w:tc>
          <w:tcPr>
            <w:tcW w:w="5543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  <w:r w:rsidRPr="004E0518">
              <w:rPr>
                <w:sz w:val="22"/>
                <w:szCs w:val="22"/>
              </w:rPr>
              <w:t>Telefono Nr.</w:t>
            </w: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  <w:r w:rsidRPr="004E0518">
              <w:rPr>
                <w:sz w:val="22"/>
                <w:szCs w:val="22"/>
              </w:rPr>
              <w:t>+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</w:tr>
      <w:tr w:rsidR="00FD19B5" w:rsidRPr="004E0518" w:rsidTr="00FD19B5">
        <w:trPr>
          <w:jc w:val="center"/>
        </w:trPr>
        <w:tc>
          <w:tcPr>
            <w:tcW w:w="183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  <w:r w:rsidRPr="004E0518">
              <w:rPr>
                <w:sz w:val="22"/>
                <w:szCs w:val="22"/>
              </w:rPr>
              <w:t xml:space="preserve">El. pašto adresas  </w:t>
            </w: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  <w:tc>
          <w:tcPr>
            <w:tcW w:w="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</w:tr>
      <w:tr w:rsidR="00FD19B5" w:rsidRPr="004E0518" w:rsidTr="00FD19B5">
        <w:trPr>
          <w:jc w:val="center"/>
        </w:trPr>
        <w:tc>
          <w:tcPr>
            <w:tcW w:w="10260" w:type="dxa"/>
            <w:gridSpan w:val="2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9B5" w:rsidRPr="004E0518" w:rsidRDefault="00FD19B5" w:rsidP="00FC799B">
            <w:pPr>
              <w:rPr>
                <w:sz w:val="22"/>
                <w:szCs w:val="22"/>
              </w:rPr>
            </w:pPr>
            <w:r w:rsidRPr="004E0518">
              <w:rPr>
                <w:sz w:val="22"/>
                <w:szCs w:val="22"/>
              </w:rPr>
              <w:t>Adresas</w:t>
            </w:r>
          </w:p>
          <w:p w:rsidR="00FD19B5" w:rsidRPr="004E0518" w:rsidRDefault="00FD19B5" w:rsidP="00FC799B">
            <w:pPr>
              <w:rPr>
                <w:sz w:val="22"/>
                <w:szCs w:val="22"/>
              </w:rPr>
            </w:pPr>
          </w:p>
        </w:tc>
      </w:tr>
    </w:tbl>
    <w:p w:rsidR="00541E31" w:rsidRPr="00005CCC" w:rsidRDefault="00541E31" w:rsidP="00816B5C">
      <w:pPr>
        <w:rPr>
          <w:sz w:val="16"/>
          <w:szCs w:val="16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889"/>
      </w:tblGrid>
      <w:tr w:rsidR="00816B5C" w:rsidRPr="00DC68FC" w:rsidTr="004E5224">
        <w:tc>
          <w:tcPr>
            <w:tcW w:w="9889" w:type="dxa"/>
            <w:shd w:val="clear" w:color="auto" w:fill="auto"/>
          </w:tcPr>
          <w:p w:rsidR="00DC68FC" w:rsidRPr="00DC68FC" w:rsidRDefault="00816B5C" w:rsidP="008F1922">
            <w:pPr>
              <w:rPr>
                <w:sz w:val="22"/>
                <w:szCs w:val="22"/>
              </w:rPr>
            </w:pPr>
            <w:r w:rsidRPr="00DC68FC">
              <w:rPr>
                <w:sz w:val="22"/>
                <w:szCs w:val="22"/>
              </w:rPr>
              <w:t>Valstybinio socialinio draudimo fondo valdybos</w:t>
            </w:r>
          </w:p>
          <w:p w:rsidR="00816B5C" w:rsidRPr="00DC68FC" w:rsidRDefault="008F1922" w:rsidP="008F1922">
            <w:pPr>
              <w:rPr>
                <w:sz w:val="22"/>
                <w:szCs w:val="22"/>
              </w:rPr>
            </w:pPr>
            <w:r w:rsidRPr="00DC68FC">
              <w:rPr>
                <w:sz w:val="22"/>
                <w:szCs w:val="22"/>
              </w:rPr>
              <w:t>_________</w:t>
            </w:r>
            <w:r w:rsidR="00671688" w:rsidRPr="00DC68FC">
              <w:rPr>
                <w:sz w:val="22"/>
                <w:szCs w:val="22"/>
              </w:rPr>
              <w:t>__________________</w:t>
            </w:r>
            <w:r w:rsidR="00FD19B5">
              <w:rPr>
                <w:sz w:val="22"/>
                <w:szCs w:val="22"/>
              </w:rPr>
              <w:t>____</w:t>
            </w:r>
            <w:r w:rsidR="00671688" w:rsidRPr="00DC68FC">
              <w:rPr>
                <w:sz w:val="22"/>
                <w:szCs w:val="22"/>
              </w:rPr>
              <w:t xml:space="preserve"> </w:t>
            </w:r>
            <w:r w:rsidR="003A689B">
              <w:rPr>
                <w:sz w:val="22"/>
                <w:szCs w:val="22"/>
              </w:rPr>
              <w:t xml:space="preserve"> </w:t>
            </w:r>
            <w:r w:rsidR="00671688" w:rsidRPr="00DC68FC">
              <w:rPr>
                <w:sz w:val="22"/>
                <w:szCs w:val="22"/>
              </w:rPr>
              <w:t>skyriui</w:t>
            </w:r>
          </w:p>
        </w:tc>
      </w:tr>
    </w:tbl>
    <w:p w:rsidR="00816B5C" w:rsidRPr="00DC68FC" w:rsidRDefault="00816B5C" w:rsidP="00816B5C">
      <w:pPr>
        <w:tabs>
          <w:tab w:val="left" w:pos="4896"/>
          <w:tab w:val="left" w:pos="8772"/>
        </w:tabs>
        <w:rPr>
          <w:sz w:val="22"/>
          <w:szCs w:val="22"/>
        </w:rPr>
      </w:pPr>
    </w:p>
    <w:p w:rsidR="00DC68FC" w:rsidRPr="00005CCC" w:rsidRDefault="00DC68FC" w:rsidP="00816B5C">
      <w:pPr>
        <w:tabs>
          <w:tab w:val="left" w:pos="4896"/>
          <w:tab w:val="left" w:pos="8772"/>
        </w:tabs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69"/>
        <w:gridCol w:w="336"/>
        <w:gridCol w:w="336"/>
        <w:gridCol w:w="336"/>
        <w:gridCol w:w="336"/>
        <w:gridCol w:w="328"/>
        <w:gridCol w:w="336"/>
        <w:gridCol w:w="336"/>
        <w:gridCol w:w="329"/>
        <w:gridCol w:w="336"/>
        <w:gridCol w:w="336"/>
        <w:gridCol w:w="3271"/>
      </w:tblGrid>
      <w:tr w:rsidR="00816B5C" w:rsidRPr="002B5AF3" w:rsidTr="004E5224">
        <w:trPr>
          <w:trHeight w:val="435"/>
        </w:trPr>
        <w:tc>
          <w:tcPr>
            <w:tcW w:w="9885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816B5C" w:rsidRPr="00671688" w:rsidRDefault="00816B5C" w:rsidP="004E5224">
            <w:pPr>
              <w:jc w:val="center"/>
              <w:rPr>
                <w:b/>
                <w:sz w:val="26"/>
                <w:szCs w:val="26"/>
              </w:rPr>
            </w:pPr>
            <w:r w:rsidRPr="00671688">
              <w:rPr>
                <w:b/>
                <w:sz w:val="26"/>
                <w:szCs w:val="26"/>
              </w:rPr>
              <w:t>PRAŠYMAS TARPININKAUTI GAUNANT DUOMENIS APIE UŽSIENYJE ĮGYTUS DARBO IR/AR DRAUDIMO LAIKOTARPIUS</w:t>
            </w:r>
          </w:p>
          <w:p w:rsidR="00816B5C" w:rsidRPr="00005CCC" w:rsidRDefault="00816B5C" w:rsidP="004E5224">
            <w:pPr>
              <w:jc w:val="center"/>
              <w:rPr>
                <w:sz w:val="16"/>
                <w:szCs w:val="16"/>
              </w:rPr>
            </w:pPr>
          </w:p>
        </w:tc>
      </w:tr>
      <w:tr w:rsidR="00816B5C" w:rsidRPr="002B5AF3" w:rsidTr="004E5224">
        <w:trPr>
          <w:trHeight w:val="117"/>
        </w:trPr>
        <w:tc>
          <w:tcPr>
            <w:tcW w:w="326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16B5C" w:rsidRPr="00E06A6D" w:rsidRDefault="00816B5C" w:rsidP="004E5224">
            <w:pPr>
              <w:rPr>
                <w:sz w:val="20"/>
                <w:szCs w:val="20"/>
              </w:rPr>
            </w:pP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C" w:rsidRPr="003A689B" w:rsidRDefault="00816B5C" w:rsidP="004E5224">
            <w:pPr>
              <w:rPr>
                <w:iCs/>
              </w:rPr>
            </w:pPr>
            <w:r w:rsidRPr="003A689B">
              <w:rPr>
                <w:iCs/>
              </w:rPr>
              <w:t>2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C" w:rsidRPr="003A689B" w:rsidRDefault="00816B5C" w:rsidP="004E5224">
            <w:pPr>
              <w:rPr>
                <w:iCs/>
              </w:rPr>
            </w:pPr>
            <w:r w:rsidRPr="003A689B">
              <w:rPr>
                <w:iCs/>
              </w:rPr>
              <w:t>0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C" w:rsidRPr="00E06A6D" w:rsidRDefault="00816B5C" w:rsidP="004E5224">
            <w:pPr>
              <w:rPr>
                <w:i/>
                <w:iCs/>
                <w:sz w:val="20"/>
                <w:szCs w:val="20"/>
              </w:rPr>
            </w:pPr>
            <w:r w:rsidRPr="00E06A6D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E06A6D">
              <w:rPr>
                <w:i/>
                <w:sz w:val="20"/>
                <w:szCs w:val="20"/>
              </w:rPr>
              <w:instrText xml:space="preserve"> FORMDROPDOWN </w:instrText>
            </w:r>
            <w:r w:rsidR="00C97458">
              <w:rPr>
                <w:i/>
                <w:sz w:val="20"/>
                <w:szCs w:val="20"/>
              </w:rPr>
            </w:r>
            <w:r w:rsidR="00C97458">
              <w:rPr>
                <w:i/>
                <w:sz w:val="20"/>
                <w:szCs w:val="20"/>
              </w:rPr>
              <w:fldChar w:fldCharType="separate"/>
            </w:r>
            <w:r w:rsidRPr="00E06A6D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C" w:rsidRPr="00E06A6D" w:rsidRDefault="00816B5C" w:rsidP="004E5224">
            <w:pPr>
              <w:rPr>
                <w:i/>
                <w:sz w:val="20"/>
                <w:szCs w:val="20"/>
              </w:rPr>
            </w:pPr>
            <w:r w:rsidRPr="00E06A6D">
              <w:rPr>
                <w:i/>
                <w:sz w:val="20"/>
                <w:szCs w:val="20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E06A6D">
              <w:rPr>
                <w:i/>
                <w:sz w:val="20"/>
                <w:szCs w:val="20"/>
              </w:rPr>
              <w:instrText xml:space="preserve"> FORMDROPDOWN </w:instrText>
            </w:r>
            <w:r w:rsidR="00C97458">
              <w:rPr>
                <w:i/>
                <w:sz w:val="20"/>
                <w:szCs w:val="20"/>
              </w:rPr>
            </w:r>
            <w:r w:rsidR="00C97458">
              <w:rPr>
                <w:i/>
                <w:sz w:val="20"/>
                <w:szCs w:val="20"/>
              </w:rPr>
              <w:fldChar w:fldCharType="separate"/>
            </w:r>
            <w:r w:rsidRPr="00E06A6D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16B5C" w:rsidRPr="00E06A6D" w:rsidRDefault="00816B5C" w:rsidP="004E5224">
            <w:pPr>
              <w:rPr>
                <w:i/>
                <w:sz w:val="20"/>
                <w:szCs w:val="20"/>
              </w:rPr>
            </w:pPr>
            <w:r w:rsidRPr="00E06A6D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C" w:rsidRPr="00E06A6D" w:rsidRDefault="00816B5C" w:rsidP="004E5224">
            <w:pPr>
              <w:rPr>
                <w:i/>
                <w:sz w:val="20"/>
                <w:szCs w:val="20"/>
              </w:rPr>
            </w:pPr>
            <w:r w:rsidRPr="00E06A6D">
              <w:rPr>
                <w:i/>
                <w:sz w:val="20"/>
                <w:szCs w:val="20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E06A6D">
              <w:rPr>
                <w:i/>
                <w:sz w:val="20"/>
                <w:szCs w:val="20"/>
              </w:rPr>
              <w:instrText xml:space="preserve"> FORMDROPDOWN </w:instrText>
            </w:r>
            <w:r w:rsidR="00C97458">
              <w:rPr>
                <w:i/>
                <w:sz w:val="20"/>
                <w:szCs w:val="20"/>
              </w:rPr>
            </w:r>
            <w:r w:rsidR="00C97458">
              <w:rPr>
                <w:i/>
                <w:sz w:val="20"/>
                <w:szCs w:val="20"/>
              </w:rPr>
              <w:fldChar w:fldCharType="separate"/>
            </w:r>
            <w:r w:rsidRPr="00E06A6D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C" w:rsidRPr="00E06A6D" w:rsidRDefault="00816B5C" w:rsidP="004E5224">
            <w:pPr>
              <w:rPr>
                <w:i/>
                <w:sz w:val="20"/>
                <w:szCs w:val="20"/>
              </w:rPr>
            </w:pPr>
            <w:r w:rsidRPr="00E06A6D">
              <w:rPr>
                <w:i/>
                <w:sz w:val="20"/>
                <w:szCs w:val="20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E06A6D">
              <w:rPr>
                <w:i/>
                <w:sz w:val="20"/>
                <w:szCs w:val="20"/>
              </w:rPr>
              <w:instrText xml:space="preserve"> FORMDROPDOWN </w:instrText>
            </w:r>
            <w:r w:rsidR="00C97458">
              <w:rPr>
                <w:i/>
                <w:sz w:val="20"/>
                <w:szCs w:val="20"/>
              </w:rPr>
            </w:r>
            <w:r w:rsidR="00C97458">
              <w:rPr>
                <w:i/>
                <w:sz w:val="20"/>
                <w:szCs w:val="20"/>
              </w:rPr>
              <w:fldChar w:fldCharType="separate"/>
            </w:r>
            <w:r w:rsidRPr="00E06A6D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2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16B5C" w:rsidRPr="00E06A6D" w:rsidRDefault="00816B5C" w:rsidP="004E5224">
            <w:pPr>
              <w:rPr>
                <w:i/>
                <w:sz w:val="20"/>
                <w:szCs w:val="20"/>
              </w:rPr>
            </w:pPr>
            <w:r w:rsidRPr="00E06A6D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C" w:rsidRPr="00E06A6D" w:rsidRDefault="00816B5C" w:rsidP="004E5224">
            <w:pPr>
              <w:rPr>
                <w:i/>
                <w:sz w:val="20"/>
                <w:szCs w:val="20"/>
              </w:rPr>
            </w:pPr>
            <w:r w:rsidRPr="00E06A6D">
              <w:rPr>
                <w:i/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E06A6D">
              <w:rPr>
                <w:i/>
                <w:sz w:val="20"/>
                <w:szCs w:val="20"/>
              </w:rPr>
              <w:instrText xml:space="preserve"> FORMDROPDOWN </w:instrText>
            </w:r>
            <w:r w:rsidR="00C97458">
              <w:rPr>
                <w:i/>
                <w:sz w:val="20"/>
                <w:szCs w:val="20"/>
              </w:rPr>
            </w:r>
            <w:r w:rsidR="00C97458">
              <w:rPr>
                <w:i/>
                <w:sz w:val="20"/>
                <w:szCs w:val="20"/>
              </w:rPr>
              <w:fldChar w:fldCharType="separate"/>
            </w:r>
            <w:r w:rsidRPr="00E06A6D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B5C" w:rsidRPr="00E06A6D" w:rsidRDefault="00816B5C" w:rsidP="004E5224">
            <w:pPr>
              <w:rPr>
                <w:i/>
                <w:sz w:val="20"/>
                <w:szCs w:val="20"/>
              </w:rPr>
            </w:pPr>
            <w:r w:rsidRPr="00E06A6D">
              <w:rPr>
                <w:i/>
                <w:sz w:val="20"/>
                <w:szCs w:val="20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E06A6D">
              <w:rPr>
                <w:i/>
                <w:sz w:val="20"/>
                <w:szCs w:val="20"/>
              </w:rPr>
              <w:instrText xml:space="preserve"> FORMDROPDOWN </w:instrText>
            </w:r>
            <w:r w:rsidR="00C97458">
              <w:rPr>
                <w:i/>
                <w:sz w:val="20"/>
                <w:szCs w:val="20"/>
              </w:rPr>
            </w:r>
            <w:r w:rsidR="00C97458">
              <w:rPr>
                <w:i/>
                <w:sz w:val="20"/>
                <w:szCs w:val="20"/>
              </w:rPr>
              <w:fldChar w:fldCharType="separate"/>
            </w:r>
            <w:r w:rsidRPr="00E06A6D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271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816B5C" w:rsidRPr="00E06A6D" w:rsidRDefault="00816B5C" w:rsidP="004E5224">
            <w:pPr>
              <w:rPr>
                <w:sz w:val="20"/>
                <w:szCs w:val="20"/>
              </w:rPr>
            </w:pPr>
            <w:r w:rsidRPr="00E06A6D">
              <w:rPr>
                <w:sz w:val="20"/>
                <w:szCs w:val="20"/>
              </w:rPr>
              <w:t xml:space="preserve">              </w:t>
            </w:r>
            <w:r w:rsidRPr="00E06A6D">
              <w:rPr>
                <w:noProof/>
                <w:sz w:val="20"/>
                <w:szCs w:val="20"/>
                <w:lang w:eastAsia="lt-LT"/>
              </w:rPr>
              <w:drawing>
                <wp:inline distT="0" distB="0" distL="0" distR="0" wp14:anchorId="4EBCBDB4" wp14:editId="39C674F6">
                  <wp:extent cx="146050" cy="146050"/>
                  <wp:effectExtent l="19050" t="19050" r="25400" b="25400"/>
                  <wp:docPr id="2" name="Paveikslėlis 2" descr="kryziuk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kryziuk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050" cy="146050"/>
                          </a:xfrm>
                          <a:prstGeom prst="rect">
                            <a:avLst/>
                          </a:prstGeom>
                          <a:noFill/>
                          <a:ln w="635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  <w:r w:rsidRPr="00E06A6D">
              <w:rPr>
                <w:sz w:val="20"/>
                <w:szCs w:val="20"/>
              </w:rPr>
              <w:t xml:space="preserve"> žymėjimo pavyzdys</w:t>
            </w:r>
          </w:p>
        </w:tc>
      </w:tr>
    </w:tbl>
    <w:p w:rsidR="00816B5C" w:rsidRPr="002B5AF3" w:rsidRDefault="00816B5C" w:rsidP="00816B5C">
      <w:pPr>
        <w:jc w:val="both"/>
        <w:rPr>
          <w:sz w:val="20"/>
          <w:szCs w:val="20"/>
        </w:rPr>
      </w:pPr>
    </w:p>
    <w:p w:rsidR="00FD19B5" w:rsidRDefault="003A689B" w:rsidP="00FD19B5">
      <w:pPr>
        <w:spacing w:line="320" w:lineRule="atLeast"/>
        <w:jc w:val="both"/>
      </w:pPr>
      <w:r>
        <w:t>Prašau tarpininkauti gaunant</w:t>
      </w:r>
      <w:r w:rsidR="00FD19B5" w:rsidRPr="00DC68FC">
        <w:t xml:space="preserve"> </w:t>
      </w:r>
      <w:r>
        <w:t>duomenis</w:t>
      </w:r>
      <w:r w:rsidR="00FD19B5" w:rsidRPr="00DC68FC">
        <w:t>, patvirt</w:t>
      </w:r>
      <w:r>
        <w:t>inančius mano socialinio draudimo</w:t>
      </w:r>
      <w:r w:rsidR="00FD19B5">
        <w:t xml:space="preserve"> </w:t>
      </w:r>
      <w:r w:rsidR="00FD19B5" w:rsidRPr="00DC68FC">
        <w:t>ir/ar darbo laikotarpius, įgytus</w:t>
      </w:r>
      <w:r w:rsidR="00FD19B5">
        <w:t xml:space="preserve">   ____________________________</w:t>
      </w:r>
      <w:r>
        <w:t>_______</w:t>
      </w:r>
      <w:r w:rsidR="00FD19B5">
        <w:t xml:space="preserve"> .</w:t>
      </w:r>
    </w:p>
    <w:p w:rsidR="00FD19B5" w:rsidRPr="001F364A" w:rsidRDefault="00FD19B5" w:rsidP="00FD19B5">
      <w:pPr>
        <w:jc w:val="both"/>
        <w:rPr>
          <w:i/>
          <w:sz w:val="20"/>
          <w:szCs w:val="20"/>
        </w:rPr>
      </w:pPr>
      <w:r>
        <w:t xml:space="preserve">                           </w:t>
      </w:r>
      <w:r w:rsidR="003A689B">
        <w:t xml:space="preserve">                         </w:t>
      </w:r>
      <w:r w:rsidRPr="001F364A">
        <w:rPr>
          <w:i/>
          <w:sz w:val="20"/>
          <w:szCs w:val="20"/>
        </w:rPr>
        <w:t>(valstybės pavadinimas)</w:t>
      </w:r>
    </w:p>
    <w:p w:rsidR="00816B5C" w:rsidRDefault="00816B5C" w:rsidP="00816B5C">
      <w:pPr>
        <w:spacing w:line="320" w:lineRule="atLeast"/>
        <w:jc w:val="both"/>
      </w:pPr>
    </w:p>
    <w:p w:rsidR="00816B5C" w:rsidRPr="00DC68FC" w:rsidRDefault="00816B5C" w:rsidP="00816B5C">
      <w:pPr>
        <w:jc w:val="both"/>
      </w:pPr>
      <w:r w:rsidRPr="00DC68FC">
        <w:t>Duomenys apie užsienyje įgyt</w:t>
      </w:r>
      <w:r w:rsidR="008C0C5C" w:rsidRPr="00DC68FC">
        <w:t>us draudimo laikotarpius</w:t>
      </w:r>
      <w:r w:rsidRPr="00DC68FC">
        <w:t xml:space="preserve"> reikalingi</w:t>
      </w:r>
      <w:r w:rsidR="0035440C" w:rsidRPr="00DC68FC">
        <w:t>:</w:t>
      </w:r>
      <w:r w:rsidRPr="00DC68FC">
        <w:t xml:space="preserve"> </w:t>
      </w:r>
    </w:p>
    <w:p w:rsidR="00671688" w:rsidRPr="00DC68FC" w:rsidRDefault="00671688" w:rsidP="00816B5C">
      <w:pPr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90"/>
        <w:gridCol w:w="9385"/>
      </w:tblGrid>
      <w:tr w:rsidR="008C0C5C" w:rsidRPr="00DC68FC" w:rsidTr="0066264F">
        <w:trPr>
          <w:jc w:val="center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8C0C5C" w:rsidRPr="00DC68FC" w:rsidRDefault="008C0C5C" w:rsidP="0066264F">
            <w:r w:rsidRPr="00DC68FC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C68FC">
              <w:instrText xml:space="preserve"> FORMCHECKBOX </w:instrText>
            </w:r>
            <w:r w:rsidR="00C97458">
              <w:fldChar w:fldCharType="separate"/>
            </w:r>
            <w:r w:rsidRPr="00DC68FC">
              <w:fldChar w:fldCharType="end"/>
            </w:r>
          </w:p>
        </w:tc>
        <w:tc>
          <w:tcPr>
            <w:tcW w:w="9385" w:type="dxa"/>
            <w:tcBorders>
              <w:top w:val="nil"/>
              <w:left w:val="nil"/>
              <w:bottom w:val="nil"/>
              <w:right w:val="nil"/>
            </w:tcBorders>
          </w:tcPr>
          <w:p w:rsidR="008C0C5C" w:rsidRPr="00DC68FC" w:rsidRDefault="008C0C5C" w:rsidP="008C0C5C">
            <w:pPr>
              <w:jc w:val="both"/>
            </w:pPr>
            <w:r w:rsidRPr="00DC68FC">
              <w:t>Skirti m</w:t>
            </w:r>
            <w:r w:rsidR="00022B17" w:rsidRPr="00DC68FC">
              <w:t>otinystės, tėvystės ar vaiko priežiūros</w:t>
            </w:r>
            <w:r w:rsidRPr="00DC68FC">
              <w:t xml:space="preserve"> </w:t>
            </w:r>
            <w:r w:rsidR="00022B17" w:rsidRPr="00DC68FC">
              <w:t>išmoką</w:t>
            </w:r>
            <w:r w:rsidRPr="00DC68FC">
              <w:t>;</w:t>
            </w:r>
          </w:p>
        </w:tc>
      </w:tr>
    </w:tbl>
    <w:p w:rsidR="008C0C5C" w:rsidRPr="00DC68FC" w:rsidRDefault="008C0C5C" w:rsidP="008C0C5C">
      <w:pPr>
        <w:jc w:val="both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67"/>
        <w:gridCol w:w="23"/>
        <w:gridCol w:w="9362"/>
        <w:gridCol w:w="23"/>
      </w:tblGrid>
      <w:tr w:rsidR="008C0C5C" w:rsidRPr="00DC68FC" w:rsidTr="00FD19B5">
        <w:trPr>
          <w:jc w:val="center"/>
        </w:trPr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0C5C" w:rsidRPr="00DC68FC" w:rsidRDefault="008C0C5C" w:rsidP="0066264F">
            <w:r w:rsidRPr="00DC68FC"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C68FC">
              <w:instrText xml:space="preserve"> FORMCHECKBOX </w:instrText>
            </w:r>
            <w:r w:rsidR="00C97458">
              <w:fldChar w:fldCharType="separate"/>
            </w:r>
            <w:r w:rsidRPr="00DC68FC">
              <w:fldChar w:fldCharType="end"/>
            </w:r>
          </w:p>
        </w:tc>
        <w:tc>
          <w:tcPr>
            <w:tcW w:w="93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0C5C" w:rsidRPr="00DC68FC" w:rsidRDefault="008C0C5C" w:rsidP="0066264F">
            <w:pPr>
              <w:jc w:val="both"/>
            </w:pPr>
            <w:r w:rsidRPr="00DC68FC">
              <w:t xml:space="preserve">Skirti ligos </w:t>
            </w:r>
            <w:r w:rsidR="00022B17" w:rsidRPr="00DC68FC">
              <w:t>išmoką</w:t>
            </w:r>
            <w:r w:rsidR="00DC68FC">
              <w:t>.</w:t>
            </w:r>
          </w:p>
        </w:tc>
      </w:tr>
      <w:tr w:rsidR="008C0C5C" w:rsidRPr="00671688" w:rsidTr="0066264F">
        <w:trPr>
          <w:gridAfter w:val="1"/>
          <w:wAfter w:w="23" w:type="dxa"/>
          <w:jc w:val="center"/>
        </w:trPr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8C0C5C" w:rsidRPr="00671688" w:rsidRDefault="008C0C5C" w:rsidP="0066264F">
            <w:pPr>
              <w:rPr>
                <w:sz w:val="20"/>
                <w:szCs w:val="20"/>
              </w:rPr>
            </w:pPr>
          </w:p>
        </w:tc>
        <w:tc>
          <w:tcPr>
            <w:tcW w:w="938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0C5C" w:rsidRPr="00671688" w:rsidRDefault="008C0C5C" w:rsidP="0066264F">
            <w:pPr>
              <w:jc w:val="both"/>
              <w:rPr>
                <w:b/>
                <w:sz w:val="20"/>
                <w:szCs w:val="20"/>
              </w:rPr>
            </w:pPr>
          </w:p>
        </w:tc>
      </w:tr>
    </w:tbl>
    <w:p w:rsidR="008C0C5C" w:rsidRPr="00005CCC" w:rsidRDefault="008C0C5C" w:rsidP="008C0C5C">
      <w:pPr>
        <w:jc w:val="both"/>
        <w:rPr>
          <w:sz w:val="16"/>
          <w:szCs w:val="16"/>
        </w:rPr>
      </w:pPr>
    </w:p>
    <w:p w:rsidR="00816B5C" w:rsidRPr="00DC68FC" w:rsidRDefault="00816B5C" w:rsidP="00816B5C">
      <w:pPr>
        <w:jc w:val="both"/>
      </w:pPr>
      <w:r w:rsidRPr="00DC68FC">
        <w:t>Informacija apie darbą užsienio valstybėje: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53"/>
        <w:gridCol w:w="4536"/>
      </w:tblGrid>
      <w:tr w:rsidR="00816B5C" w:rsidRPr="00671688" w:rsidTr="004E5224">
        <w:trPr>
          <w:trHeight w:val="307"/>
        </w:trPr>
        <w:tc>
          <w:tcPr>
            <w:tcW w:w="5353" w:type="dxa"/>
            <w:tcBorders>
              <w:top w:val="nil"/>
              <w:left w:val="nil"/>
              <w:bottom w:val="nil"/>
            </w:tcBorders>
            <w:vAlign w:val="center"/>
          </w:tcPr>
          <w:p w:rsidR="00816B5C" w:rsidRPr="00DC68FC" w:rsidRDefault="00816B5C" w:rsidP="00671688">
            <w:pPr>
              <w:pStyle w:val="Sraopastraipa"/>
              <w:numPr>
                <w:ilvl w:val="0"/>
                <w:numId w:val="4"/>
              </w:numPr>
              <w:ind w:left="604"/>
            </w:pPr>
            <w:r w:rsidRPr="00DC68FC">
              <w:t>Draudimo užsienio valstybėje numeris:</w:t>
            </w:r>
          </w:p>
        </w:tc>
        <w:tc>
          <w:tcPr>
            <w:tcW w:w="4536" w:type="dxa"/>
            <w:vAlign w:val="center"/>
          </w:tcPr>
          <w:p w:rsidR="00816B5C" w:rsidRPr="00671688" w:rsidRDefault="00816B5C" w:rsidP="004E5224">
            <w:pPr>
              <w:rPr>
                <w:spacing w:val="80"/>
                <w:sz w:val="20"/>
                <w:szCs w:val="20"/>
              </w:rPr>
            </w:pPr>
            <w:r w:rsidRPr="00671688">
              <w:rPr>
                <w:spacing w:val="80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671688">
              <w:rPr>
                <w:spacing w:val="80"/>
                <w:sz w:val="20"/>
                <w:szCs w:val="20"/>
              </w:rPr>
              <w:instrText xml:space="preserve"> FORMTEXT </w:instrText>
            </w:r>
            <w:r w:rsidRPr="00671688">
              <w:rPr>
                <w:spacing w:val="80"/>
                <w:sz w:val="20"/>
                <w:szCs w:val="20"/>
              </w:rPr>
            </w:r>
            <w:r w:rsidRPr="00671688">
              <w:rPr>
                <w:spacing w:val="80"/>
                <w:sz w:val="20"/>
                <w:szCs w:val="20"/>
              </w:rPr>
              <w:fldChar w:fldCharType="separate"/>
            </w:r>
            <w:r w:rsidRPr="00671688">
              <w:rPr>
                <w:spacing w:val="80"/>
                <w:sz w:val="20"/>
                <w:szCs w:val="20"/>
              </w:rPr>
              <w:t> </w:t>
            </w:r>
            <w:r w:rsidRPr="00671688">
              <w:rPr>
                <w:spacing w:val="80"/>
                <w:sz w:val="20"/>
                <w:szCs w:val="20"/>
              </w:rPr>
              <w:t> </w:t>
            </w:r>
            <w:r w:rsidRPr="00671688">
              <w:rPr>
                <w:spacing w:val="80"/>
                <w:sz w:val="20"/>
                <w:szCs w:val="20"/>
              </w:rPr>
              <w:t> </w:t>
            </w:r>
            <w:r w:rsidRPr="00671688">
              <w:rPr>
                <w:spacing w:val="80"/>
                <w:sz w:val="20"/>
                <w:szCs w:val="20"/>
              </w:rPr>
              <w:t> </w:t>
            </w:r>
            <w:r w:rsidRPr="00671688">
              <w:rPr>
                <w:spacing w:val="80"/>
                <w:sz w:val="20"/>
                <w:szCs w:val="20"/>
              </w:rPr>
              <w:t> </w:t>
            </w:r>
            <w:r w:rsidRPr="00671688">
              <w:rPr>
                <w:spacing w:val="80"/>
                <w:sz w:val="20"/>
                <w:szCs w:val="20"/>
              </w:rPr>
              <w:fldChar w:fldCharType="end"/>
            </w:r>
          </w:p>
        </w:tc>
      </w:tr>
    </w:tbl>
    <w:p w:rsidR="00816B5C" w:rsidRPr="00DC68FC" w:rsidRDefault="00816B5C" w:rsidP="00816B5C">
      <w:pPr>
        <w:pStyle w:val="Sraopastraipa"/>
        <w:numPr>
          <w:ilvl w:val="0"/>
          <w:numId w:val="4"/>
        </w:numPr>
        <w:jc w:val="both"/>
      </w:pPr>
      <w:r w:rsidRPr="00DC68FC">
        <w:t>Informacija a</w:t>
      </w:r>
      <w:r w:rsidR="003A689B">
        <w:t>pie užsienio valstybės darbdavį (-</w:t>
      </w:r>
      <w:proofErr w:type="spellStart"/>
      <w:r w:rsidR="003A689B">
        <w:t>ius</w:t>
      </w:r>
      <w:proofErr w:type="spellEnd"/>
      <w:r w:rsidR="003A689B">
        <w:t>)</w:t>
      </w:r>
      <w:r w:rsidRPr="00DC68FC">
        <w:t>: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3877"/>
        <w:gridCol w:w="6091"/>
      </w:tblGrid>
      <w:tr w:rsidR="00816B5C" w:rsidRPr="002B5AF3" w:rsidTr="004E5224">
        <w:tc>
          <w:tcPr>
            <w:tcW w:w="3936" w:type="dxa"/>
          </w:tcPr>
          <w:p w:rsidR="00816B5C" w:rsidRPr="00DC68FC" w:rsidRDefault="00816B5C" w:rsidP="004E5224">
            <w:pPr>
              <w:spacing w:before="60" w:after="60"/>
              <w:jc w:val="center"/>
              <w:rPr>
                <w:b/>
              </w:rPr>
            </w:pPr>
            <w:r w:rsidRPr="00DC68FC">
              <w:rPr>
                <w:b/>
              </w:rPr>
              <w:t>Darbo laikotarpiai</w:t>
            </w:r>
          </w:p>
        </w:tc>
        <w:tc>
          <w:tcPr>
            <w:tcW w:w="6201" w:type="dxa"/>
          </w:tcPr>
          <w:p w:rsidR="00816B5C" w:rsidRPr="00DC68FC" w:rsidRDefault="003A689B" w:rsidP="004E5224">
            <w:pPr>
              <w:spacing w:before="60" w:after="60"/>
              <w:jc w:val="center"/>
              <w:rPr>
                <w:b/>
              </w:rPr>
            </w:pPr>
            <w:r>
              <w:rPr>
                <w:b/>
              </w:rPr>
              <w:t>Darbdavio pavadinimas</w:t>
            </w:r>
          </w:p>
        </w:tc>
      </w:tr>
      <w:tr w:rsidR="00816B5C" w:rsidRPr="002B5AF3" w:rsidTr="004E5224">
        <w:trPr>
          <w:trHeight w:val="397"/>
        </w:trPr>
        <w:tc>
          <w:tcPr>
            <w:tcW w:w="3936" w:type="dxa"/>
            <w:vAlign w:val="center"/>
          </w:tcPr>
          <w:p w:rsidR="00816B5C" w:rsidRPr="002B5AF3" w:rsidRDefault="00816B5C" w:rsidP="004E5224">
            <w:pPr>
              <w:jc w:val="both"/>
            </w:pPr>
            <w:r w:rsidRPr="002B5AF3">
              <w:fldChar w:fldCharType="begin">
                <w:ffData>
                  <w:name w:val=""/>
                  <w:enabled/>
                  <w:calcOnExit w:val="0"/>
                  <w:textInput>
                    <w:maxLength w:val="150"/>
                  </w:textInput>
                </w:ffData>
              </w:fldChar>
            </w:r>
            <w:r w:rsidRPr="002B5AF3">
              <w:instrText xml:space="preserve"> FORMTEXT </w:instrText>
            </w:r>
            <w:r w:rsidRPr="002B5AF3">
              <w:fldChar w:fldCharType="separate"/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fldChar w:fldCharType="end"/>
            </w:r>
          </w:p>
        </w:tc>
        <w:tc>
          <w:tcPr>
            <w:tcW w:w="6201" w:type="dxa"/>
            <w:vAlign w:val="center"/>
          </w:tcPr>
          <w:p w:rsidR="00816B5C" w:rsidRPr="002B5AF3" w:rsidRDefault="00816B5C" w:rsidP="004E5224">
            <w:pPr>
              <w:jc w:val="both"/>
            </w:pPr>
            <w:r w:rsidRPr="002B5AF3">
              <w:fldChar w:fldCharType="begin">
                <w:ffData>
                  <w:name w:val=""/>
                  <w:enabled/>
                  <w:calcOnExit w:val="0"/>
                  <w:textInput>
                    <w:maxLength w:val="150"/>
                  </w:textInput>
                </w:ffData>
              </w:fldChar>
            </w:r>
            <w:r w:rsidRPr="002B5AF3">
              <w:instrText xml:space="preserve"> FORMTEXT </w:instrText>
            </w:r>
            <w:r w:rsidRPr="002B5AF3">
              <w:fldChar w:fldCharType="separate"/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fldChar w:fldCharType="end"/>
            </w:r>
          </w:p>
        </w:tc>
      </w:tr>
      <w:tr w:rsidR="00816B5C" w:rsidRPr="002B5AF3" w:rsidTr="004E5224">
        <w:trPr>
          <w:trHeight w:val="397"/>
        </w:trPr>
        <w:tc>
          <w:tcPr>
            <w:tcW w:w="3936" w:type="dxa"/>
            <w:vAlign w:val="center"/>
          </w:tcPr>
          <w:p w:rsidR="00816B5C" w:rsidRPr="002B5AF3" w:rsidRDefault="00816B5C" w:rsidP="004E5224">
            <w:pPr>
              <w:jc w:val="both"/>
            </w:pPr>
            <w:r w:rsidRPr="002B5AF3">
              <w:fldChar w:fldCharType="begin">
                <w:ffData>
                  <w:name w:val=""/>
                  <w:enabled/>
                  <w:calcOnExit w:val="0"/>
                  <w:textInput>
                    <w:maxLength w:val="150"/>
                  </w:textInput>
                </w:ffData>
              </w:fldChar>
            </w:r>
            <w:r w:rsidRPr="002B5AF3">
              <w:instrText xml:space="preserve"> FORMTEXT </w:instrText>
            </w:r>
            <w:r w:rsidRPr="002B5AF3">
              <w:fldChar w:fldCharType="separate"/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fldChar w:fldCharType="end"/>
            </w:r>
          </w:p>
        </w:tc>
        <w:tc>
          <w:tcPr>
            <w:tcW w:w="6201" w:type="dxa"/>
            <w:vAlign w:val="center"/>
          </w:tcPr>
          <w:p w:rsidR="00816B5C" w:rsidRPr="002B5AF3" w:rsidRDefault="00816B5C" w:rsidP="004E5224">
            <w:pPr>
              <w:jc w:val="both"/>
            </w:pPr>
            <w:r w:rsidRPr="002B5AF3">
              <w:fldChar w:fldCharType="begin">
                <w:ffData>
                  <w:name w:val=""/>
                  <w:enabled/>
                  <w:calcOnExit w:val="0"/>
                  <w:textInput>
                    <w:maxLength w:val="150"/>
                  </w:textInput>
                </w:ffData>
              </w:fldChar>
            </w:r>
            <w:r w:rsidRPr="002B5AF3">
              <w:instrText xml:space="preserve"> FORMTEXT </w:instrText>
            </w:r>
            <w:r w:rsidRPr="002B5AF3">
              <w:fldChar w:fldCharType="separate"/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fldChar w:fldCharType="end"/>
            </w:r>
          </w:p>
        </w:tc>
      </w:tr>
      <w:tr w:rsidR="00816B5C" w:rsidRPr="002B5AF3" w:rsidTr="004E5224">
        <w:trPr>
          <w:trHeight w:val="397"/>
        </w:trPr>
        <w:tc>
          <w:tcPr>
            <w:tcW w:w="3936" w:type="dxa"/>
            <w:vAlign w:val="center"/>
          </w:tcPr>
          <w:p w:rsidR="00816B5C" w:rsidRPr="002B5AF3" w:rsidRDefault="00816B5C" w:rsidP="004E5224">
            <w:pPr>
              <w:jc w:val="both"/>
            </w:pPr>
            <w:r w:rsidRPr="002B5AF3">
              <w:fldChar w:fldCharType="begin">
                <w:ffData>
                  <w:name w:val=""/>
                  <w:enabled/>
                  <w:calcOnExit w:val="0"/>
                  <w:textInput>
                    <w:maxLength w:val="150"/>
                  </w:textInput>
                </w:ffData>
              </w:fldChar>
            </w:r>
            <w:r w:rsidRPr="002B5AF3">
              <w:instrText xml:space="preserve"> FORMTEXT </w:instrText>
            </w:r>
            <w:r w:rsidRPr="002B5AF3">
              <w:fldChar w:fldCharType="separate"/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fldChar w:fldCharType="end"/>
            </w:r>
          </w:p>
        </w:tc>
        <w:tc>
          <w:tcPr>
            <w:tcW w:w="6201" w:type="dxa"/>
            <w:vAlign w:val="center"/>
          </w:tcPr>
          <w:p w:rsidR="00816B5C" w:rsidRPr="002B5AF3" w:rsidRDefault="00816B5C" w:rsidP="004E5224">
            <w:pPr>
              <w:jc w:val="both"/>
            </w:pPr>
            <w:r w:rsidRPr="002B5AF3">
              <w:fldChar w:fldCharType="begin">
                <w:ffData>
                  <w:name w:val=""/>
                  <w:enabled/>
                  <w:calcOnExit w:val="0"/>
                  <w:textInput>
                    <w:maxLength w:val="150"/>
                  </w:textInput>
                </w:ffData>
              </w:fldChar>
            </w:r>
            <w:r w:rsidRPr="002B5AF3">
              <w:instrText xml:space="preserve"> FORMTEXT </w:instrText>
            </w:r>
            <w:r w:rsidRPr="002B5AF3">
              <w:fldChar w:fldCharType="separate"/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fldChar w:fldCharType="end"/>
            </w:r>
          </w:p>
        </w:tc>
      </w:tr>
    </w:tbl>
    <w:p w:rsidR="00816B5C" w:rsidRPr="002B5AF3" w:rsidRDefault="00816B5C" w:rsidP="00816B5C">
      <w:pPr>
        <w:jc w:val="both"/>
        <w:rPr>
          <w:sz w:val="16"/>
          <w:szCs w:val="16"/>
        </w:rPr>
      </w:pPr>
    </w:p>
    <w:p w:rsidR="00816B5C" w:rsidRPr="00DC68FC" w:rsidRDefault="00816B5C" w:rsidP="00816B5C">
      <w:pPr>
        <w:jc w:val="both"/>
      </w:pPr>
      <w:r w:rsidRPr="00DC68FC">
        <w:t>Pridedu:</w:t>
      </w:r>
    </w:p>
    <w:tbl>
      <w:tblPr>
        <w:tblStyle w:val="Lentelstinklelis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978"/>
      </w:tblGrid>
      <w:tr w:rsidR="00816B5C" w:rsidRPr="002B5AF3" w:rsidTr="004E5224">
        <w:trPr>
          <w:trHeight w:val="397"/>
        </w:trPr>
        <w:tc>
          <w:tcPr>
            <w:tcW w:w="10137" w:type="dxa"/>
            <w:vAlign w:val="center"/>
          </w:tcPr>
          <w:p w:rsidR="00816B5C" w:rsidRPr="002B5AF3" w:rsidRDefault="00816B5C" w:rsidP="004E5224">
            <w:pPr>
              <w:jc w:val="both"/>
            </w:pPr>
            <w:r w:rsidRPr="002B5AF3">
              <w:fldChar w:fldCharType="begin">
                <w:ffData>
                  <w:name w:val=""/>
                  <w:enabled/>
                  <w:calcOnExit w:val="0"/>
                  <w:textInput>
                    <w:maxLength w:val="150"/>
                  </w:textInput>
                </w:ffData>
              </w:fldChar>
            </w:r>
            <w:r w:rsidRPr="002B5AF3">
              <w:instrText xml:space="preserve"> FORMTEXT </w:instrText>
            </w:r>
            <w:r w:rsidRPr="002B5AF3">
              <w:fldChar w:fldCharType="separate"/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fldChar w:fldCharType="end"/>
            </w:r>
          </w:p>
        </w:tc>
      </w:tr>
      <w:tr w:rsidR="00816B5C" w:rsidRPr="002B5AF3" w:rsidTr="004E5224">
        <w:trPr>
          <w:trHeight w:val="397"/>
        </w:trPr>
        <w:tc>
          <w:tcPr>
            <w:tcW w:w="10137" w:type="dxa"/>
            <w:vAlign w:val="center"/>
          </w:tcPr>
          <w:p w:rsidR="00816B5C" w:rsidRPr="002B5AF3" w:rsidRDefault="00816B5C" w:rsidP="004E5224">
            <w:pPr>
              <w:jc w:val="both"/>
            </w:pPr>
            <w:r w:rsidRPr="002B5AF3">
              <w:fldChar w:fldCharType="begin">
                <w:ffData>
                  <w:name w:val=""/>
                  <w:enabled/>
                  <w:calcOnExit w:val="0"/>
                  <w:textInput>
                    <w:maxLength w:val="150"/>
                  </w:textInput>
                </w:ffData>
              </w:fldChar>
            </w:r>
            <w:r w:rsidRPr="002B5AF3">
              <w:instrText xml:space="preserve"> FORMTEXT </w:instrText>
            </w:r>
            <w:r w:rsidRPr="002B5AF3">
              <w:fldChar w:fldCharType="separate"/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fldChar w:fldCharType="end"/>
            </w:r>
          </w:p>
        </w:tc>
      </w:tr>
      <w:tr w:rsidR="00816B5C" w:rsidRPr="002B5AF3" w:rsidTr="004E5224">
        <w:trPr>
          <w:trHeight w:val="397"/>
        </w:trPr>
        <w:tc>
          <w:tcPr>
            <w:tcW w:w="10137" w:type="dxa"/>
            <w:vAlign w:val="center"/>
          </w:tcPr>
          <w:p w:rsidR="00816B5C" w:rsidRPr="002B5AF3" w:rsidRDefault="00816B5C" w:rsidP="004E5224">
            <w:pPr>
              <w:jc w:val="both"/>
            </w:pPr>
            <w:r w:rsidRPr="002B5AF3">
              <w:fldChar w:fldCharType="begin">
                <w:ffData>
                  <w:name w:val=""/>
                  <w:enabled/>
                  <w:calcOnExit w:val="0"/>
                  <w:textInput>
                    <w:maxLength w:val="150"/>
                  </w:textInput>
                </w:ffData>
              </w:fldChar>
            </w:r>
            <w:r w:rsidRPr="002B5AF3">
              <w:instrText xml:space="preserve"> FORMTEXT </w:instrText>
            </w:r>
            <w:r w:rsidRPr="002B5AF3">
              <w:fldChar w:fldCharType="separate"/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fldChar w:fldCharType="end"/>
            </w:r>
          </w:p>
        </w:tc>
      </w:tr>
      <w:tr w:rsidR="00816B5C" w:rsidRPr="002B5AF3" w:rsidTr="004E5224">
        <w:trPr>
          <w:trHeight w:val="397"/>
        </w:trPr>
        <w:tc>
          <w:tcPr>
            <w:tcW w:w="10137" w:type="dxa"/>
            <w:vAlign w:val="center"/>
          </w:tcPr>
          <w:p w:rsidR="00816B5C" w:rsidRPr="002B5AF3" w:rsidRDefault="00816B5C" w:rsidP="004E5224">
            <w:pPr>
              <w:jc w:val="both"/>
            </w:pPr>
            <w:r w:rsidRPr="002B5AF3">
              <w:fldChar w:fldCharType="begin">
                <w:ffData>
                  <w:name w:val=""/>
                  <w:enabled/>
                  <w:calcOnExit w:val="0"/>
                  <w:textInput>
                    <w:maxLength w:val="150"/>
                  </w:textInput>
                </w:ffData>
              </w:fldChar>
            </w:r>
            <w:r w:rsidRPr="002B5AF3">
              <w:instrText xml:space="preserve"> FORMTEXT </w:instrText>
            </w:r>
            <w:r w:rsidRPr="002B5AF3">
              <w:fldChar w:fldCharType="separate"/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t> </w:t>
            </w:r>
            <w:r w:rsidRPr="002B5AF3">
              <w:fldChar w:fldCharType="end"/>
            </w:r>
          </w:p>
        </w:tc>
      </w:tr>
    </w:tbl>
    <w:p w:rsidR="009F3557" w:rsidRDefault="009F3557" w:rsidP="00816B5C">
      <w:pPr>
        <w:rPr>
          <w:sz w:val="22"/>
          <w:szCs w:val="22"/>
        </w:rPr>
      </w:pPr>
    </w:p>
    <w:p w:rsidR="00FD19B5" w:rsidRPr="002B5AF3" w:rsidRDefault="00FD19B5" w:rsidP="00816B5C">
      <w:pPr>
        <w:rPr>
          <w:sz w:val="22"/>
          <w:szCs w:val="22"/>
        </w:rPr>
      </w:pPr>
    </w:p>
    <w:p w:rsidR="003A689B" w:rsidRPr="0027523E" w:rsidRDefault="003A689B" w:rsidP="003A689B">
      <w:pPr>
        <w:tabs>
          <w:tab w:val="left" w:pos="284"/>
          <w:tab w:val="left" w:pos="851"/>
        </w:tabs>
        <w:rPr>
          <w:color w:val="000000" w:themeColor="text1"/>
        </w:rPr>
      </w:pPr>
      <w:r w:rsidRPr="0027523E">
        <w:rPr>
          <w:color w:val="000000" w:themeColor="text1"/>
        </w:rPr>
        <w:t>Prašymą pateikusio asmens</w:t>
      </w:r>
    </w:p>
    <w:p w:rsidR="003A689B" w:rsidRPr="0027523E" w:rsidRDefault="003A689B" w:rsidP="003A689B">
      <w:pPr>
        <w:tabs>
          <w:tab w:val="left" w:pos="284"/>
          <w:tab w:val="left" w:pos="851"/>
        </w:tabs>
        <w:rPr>
          <w:color w:val="000000" w:themeColor="text1"/>
        </w:rPr>
      </w:pPr>
    </w:p>
    <w:tbl>
      <w:tblPr>
        <w:tblW w:w="100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9"/>
        <w:gridCol w:w="2329"/>
        <w:gridCol w:w="28"/>
        <w:gridCol w:w="6592"/>
        <w:gridCol w:w="124"/>
      </w:tblGrid>
      <w:tr w:rsidR="003A689B" w:rsidRPr="0027523E" w:rsidTr="00985544">
        <w:trPr>
          <w:gridAfter w:val="1"/>
          <w:wAfter w:w="124" w:type="dxa"/>
        </w:trPr>
        <w:tc>
          <w:tcPr>
            <w:tcW w:w="3326" w:type="dxa"/>
            <w:gridSpan w:val="3"/>
          </w:tcPr>
          <w:p w:rsidR="003A689B" w:rsidRPr="0027523E" w:rsidRDefault="003A689B" w:rsidP="00985544">
            <w:pPr>
              <w:ind w:left="142"/>
              <w:rPr>
                <w:color w:val="000000" w:themeColor="text1"/>
                <w:lang w:val="en-GB"/>
              </w:rPr>
            </w:pPr>
          </w:p>
        </w:tc>
        <w:tc>
          <w:tcPr>
            <w:tcW w:w="6592" w:type="dxa"/>
          </w:tcPr>
          <w:p w:rsidR="003A689B" w:rsidRPr="0027523E" w:rsidRDefault="003A689B" w:rsidP="00985544">
            <w:pPr>
              <w:ind w:left="142"/>
              <w:rPr>
                <w:color w:val="000000" w:themeColor="text1"/>
                <w:lang w:val="en-GB"/>
              </w:rPr>
            </w:pPr>
            <w:r w:rsidRPr="0027523E">
              <w:rPr>
                <w:caps/>
                <w:color w:val="000000" w:themeColor="text1"/>
                <w:lang w:val="en-GB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</w:textInput>
                </w:ffData>
              </w:fldChar>
            </w:r>
            <w:r w:rsidRPr="0027523E">
              <w:rPr>
                <w:caps/>
                <w:color w:val="000000" w:themeColor="text1"/>
                <w:lang w:val="en-GB"/>
              </w:rPr>
              <w:instrText xml:space="preserve"> FORMTEXT </w:instrText>
            </w:r>
            <w:r w:rsidRPr="0027523E">
              <w:rPr>
                <w:caps/>
                <w:color w:val="000000" w:themeColor="text1"/>
                <w:lang w:val="en-GB"/>
              </w:rPr>
            </w:r>
            <w:r w:rsidRPr="0027523E">
              <w:rPr>
                <w:caps/>
                <w:color w:val="000000" w:themeColor="text1"/>
                <w:lang w:val="en-GB"/>
              </w:rPr>
              <w:fldChar w:fldCharType="separate"/>
            </w:r>
            <w:r w:rsidRPr="0027523E">
              <w:rPr>
                <w:color w:val="000000" w:themeColor="text1"/>
                <w:lang w:val="en-GB"/>
              </w:rPr>
              <w:t> </w:t>
            </w:r>
            <w:r w:rsidRPr="0027523E">
              <w:rPr>
                <w:color w:val="000000" w:themeColor="text1"/>
                <w:lang w:val="en-GB"/>
              </w:rPr>
              <w:t> </w:t>
            </w:r>
            <w:r w:rsidRPr="0027523E">
              <w:rPr>
                <w:color w:val="000000" w:themeColor="text1"/>
                <w:lang w:val="en-GB"/>
              </w:rPr>
              <w:t> </w:t>
            </w:r>
            <w:r w:rsidRPr="0027523E">
              <w:rPr>
                <w:color w:val="000000" w:themeColor="text1"/>
                <w:lang w:val="en-GB"/>
              </w:rPr>
              <w:t> </w:t>
            </w:r>
            <w:r w:rsidRPr="0027523E">
              <w:rPr>
                <w:color w:val="000000" w:themeColor="text1"/>
                <w:lang w:val="en-GB"/>
              </w:rPr>
              <w:t> </w:t>
            </w:r>
            <w:r w:rsidRPr="0027523E">
              <w:rPr>
                <w:caps/>
                <w:color w:val="000000" w:themeColor="text1"/>
                <w:lang w:val="en-GB"/>
              </w:rPr>
              <w:fldChar w:fldCharType="end"/>
            </w:r>
          </w:p>
        </w:tc>
      </w:tr>
      <w:tr w:rsidR="003A689B" w:rsidRPr="0027523E" w:rsidTr="0098554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69" w:type="dxa"/>
          </w:tcPr>
          <w:p w:rsidR="003A689B" w:rsidRPr="0027523E" w:rsidRDefault="003A689B" w:rsidP="00985544">
            <w:pPr>
              <w:ind w:left="142"/>
              <w:rPr>
                <w:color w:val="000000" w:themeColor="text1"/>
                <w:lang w:val="en-GB"/>
              </w:rPr>
            </w:pPr>
          </w:p>
        </w:tc>
        <w:tc>
          <w:tcPr>
            <w:tcW w:w="2329" w:type="dxa"/>
            <w:vAlign w:val="center"/>
          </w:tcPr>
          <w:p w:rsidR="003A689B" w:rsidRPr="0027523E" w:rsidRDefault="003A689B" w:rsidP="00985544">
            <w:pPr>
              <w:rPr>
                <w:color w:val="000000" w:themeColor="text1"/>
                <w:lang w:val="en-GB"/>
              </w:rPr>
            </w:pPr>
            <w:r>
              <w:rPr>
                <w:color w:val="000000" w:themeColor="text1"/>
                <w:lang w:val="en-GB"/>
              </w:rPr>
              <w:t xml:space="preserve">  </w:t>
            </w:r>
            <w:r w:rsidRPr="0027523E">
              <w:rPr>
                <w:color w:val="000000" w:themeColor="text1"/>
                <w:lang w:val="en-GB"/>
              </w:rPr>
              <w:t xml:space="preserve"> (</w:t>
            </w:r>
            <w:proofErr w:type="spellStart"/>
            <w:r w:rsidRPr="0027523E">
              <w:rPr>
                <w:color w:val="000000" w:themeColor="text1"/>
                <w:lang w:val="en-GB"/>
              </w:rPr>
              <w:t>parašas</w:t>
            </w:r>
            <w:proofErr w:type="spellEnd"/>
            <w:r w:rsidRPr="0027523E">
              <w:rPr>
                <w:color w:val="000000" w:themeColor="text1"/>
                <w:lang w:val="en-GB"/>
              </w:rPr>
              <w:t xml:space="preserve">)                        </w:t>
            </w:r>
          </w:p>
        </w:tc>
        <w:tc>
          <w:tcPr>
            <w:tcW w:w="6744" w:type="dxa"/>
            <w:gridSpan w:val="3"/>
            <w:vAlign w:val="center"/>
          </w:tcPr>
          <w:p w:rsidR="003A689B" w:rsidRPr="0027523E" w:rsidRDefault="003A689B" w:rsidP="00985544">
            <w:pPr>
              <w:ind w:left="142"/>
              <w:rPr>
                <w:color w:val="000000" w:themeColor="text1"/>
                <w:lang w:val="en-GB"/>
              </w:rPr>
            </w:pPr>
            <w:r w:rsidRPr="0027523E">
              <w:rPr>
                <w:color w:val="000000" w:themeColor="text1"/>
                <w:lang w:val="en-GB"/>
              </w:rPr>
              <w:t xml:space="preserve">           </w:t>
            </w:r>
            <w:r>
              <w:rPr>
                <w:color w:val="000000" w:themeColor="text1"/>
                <w:lang w:val="en-GB"/>
              </w:rPr>
              <w:t xml:space="preserve">                            </w:t>
            </w:r>
            <w:r w:rsidRPr="0027523E">
              <w:rPr>
                <w:color w:val="000000" w:themeColor="text1"/>
                <w:lang w:val="en-GB"/>
              </w:rPr>
              <w:t xml:space="preserve">   (</w:t>
            </w:r>
            <w:proofErr w:type="spellStart"/>
            <w:r w:rsidRPr="0027523E">
              <w:rPr>
                <w:color w:val="000000" w:themeColor="text1"/>
                <w:lang w:val="en-GB"/>
              </w:rPr>
              <w:t>vardas</w:t>
            </w:r>
            <w:proofErr w:type="spellEnd"/>
            <w:r w:rsidRPr="0027523E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Pr="0027523E">
              <w:rPr>
                <w:color w:val="000000" w:themeColor="text1"/>
                <w:lang w:val="en-GB"/>
              </w:rPr>
              <w:t>ir</w:t>
            </w:r>
            <w:proofErr w:type="spellEnd"/>
            <w:r w:rsidRPr="0027523E">
              <w:rPr>
                <w:color w:val="000000" w:themeColor="text1"/>
                <w:lang w:val="en-GB"/>
              </w:rPr>
              <w:t xml:space="preserve"> </w:t>
            </w:r>
            <w:proofErr w:type="spellStart"/>
            <w:r w:rsidRPr="0027523E">
              <w:rPr>
                <w:color w:val="000000" w:themeColor="text1"/>
                <w:lang w:val="en-GB"/>
              </w:rPr>
              <w:t>pavardė</w:t>
            </w:r>
            <w:proofErr w:type="spellEnd"/>
            <w:r w:rsidRPr="0027523E">
              <w:rPr>
                <w:color w:val="000000" w:themeColor="text1"/>
                <w:lang w:val="en-GB"/>
              </w:rPr>
              <w:t>)</w:t>
            </w:r>
          </w:p>
        </w:tc>
      </w:tr>
    </w:tbl>
    <w:p w:rsidR="003A689B" w:rsidRPr="0027523E" w:rsidRDefault="003A689B" w:rsidP="003A689B">
      <w:pPr>
        <w:jc w:val="both"/>
        <w:rPr>
          <w:color w:val="000000" w:themeColor="text1"/>
        </w:rPr>
      </w:pPr>
    </w:p>
    <w:p w:rsidR="002C04C8" w:rsidRDefault="002C04C8" w:rsidP="003A689B">
      <w:pPr>
        <w:jc w:val="both"/>
        <w:rPr>
          <w:color w:val="000000" w:themeColor="text1"/>
          <w:sz w:val="20"/>
          <w:szCs w:val="20"/>
        </w:rPr>
      </w:pPr>
    </w:p>
    <w:p w:rsidR="003A689B" w:rsidRPr="00DC68FC" w:rsidRDefault="003A689B" w:rsidP="003A689B">
      <w:pPr>
        <w:jc w:val="both"/>
        <w:rPr>
          <w:color w:val="000000" w:themeColor="text1"/>
          <w:sz w:val="20"/>
          <w:szCs w:val="20"/>
        </w:rPr>
      </w:pPr>
    </w:p>
    <w:sectPr w:rsidR="003A689B" w:rsidRPr="00DC68FC" w:rsidSect="009F4E08">
      <w:pgSz w:w="11906" w:h="16838" w:code="9"/>
      <w:pgMar w:top="567" w:right="567" w:bottom="567" w:left="136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4B52CF"/>
    <w:multiLevelType w:val="hybridMultilevel"/>
    <w:tmpl w:val="6F72F810"/>
    <w:lvl w:ilvl="0" w:tplc="6B66A02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 w15:restartNumberingAfterBreak="0">
    <w:nsid w:val="02B62B3B"/>
    <w:multiLevelType w:val="hybridMultilevel"/>
    <w:tmpl w:val="4096192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A136D4"/>
    <w:multiLevelType w:val="hybridMultilevel"/>
    <w:tmpl w:val="BC4088A6"/>
    <w:lvl w:ilvl="0" w:tplc="D9BC7CC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  <w:szCs w:val="24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744A67"/>
    <w:multiLevelType w:val="hybridMultilevel"/>
    <w:tmpl w:val="1FB230A2"/>
    <w:lvl w:ilvl="0" w:tplc="7B54AFA8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4"/>
      </w:rPr>
    </w:lvl>
    <w:lvl w:ilvl="1" w:tplc="0427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4" w15:restartNumberingAfterBreak="0">
    <w:nsid w:val="768171F5"/>
    <w:multiLevelType w:val="hybridMultilevel"/>
    <w:tmpl w:val="2B34EEA8"/>
    <w:lvl w:ilvl="0" w:tplc="04270003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C94"/>
    <w:rsid w:val="00000531"/>
    <w:rsid w:val="000056EE"/>
    <w:rsid w:val="00005CCC"/>
    <w:rsid w:val="00010376"/>
    <w:rsid w:val="00022B17"/>
    <w:rsid w:val="00023BD7"/>
    <w:rsid w:val="00036DD3"/>
    <w:rsid w:val="0005661F"/>
    <w:rsid w:val="00072510"/>
    <w:rsid w:val="000A17F0"/>
    <w:rsid w:val="000A6C9A"/>
    <w:rsid w:val="000E07D2"/>
    <w:rsid w:val="000E12B1"/>
    <w:rsid w:val="001110D0"/>
    <w:rsid w:val="00113B1B"/>
    <w:rsid w:val="001268FF"/>
    <w:rsid w:val="0018622F"/>
    <w:rsid w:val="00194D04"/>
    <w:rsid w:val="001A1AAD"/>
    <w:rsid w:val="001B29E1"/>
    <w:rsid w:val="001C2580"/>
    <w:rsid w:val="001C3541"/>
    <w:rsid w:val="001C476E"/>
    <w:rsid w:val="001F0C1B"/>
    <w:rsid w:val="00203178"/>
    <w:rsid w:val="002266B7"/>
    <w:rsid w:val="00231F6E"/>
    <w:rsid w:val="002831C7"/>
    <w:rsid w:val="00291D39"/>
    <w:rsid w:val="00296B49"/>
    <w:rsid w:val="002B135C"/>
    <w:rsid w:val="002B5AF3"/>
    <w:rsid w:val="002C04C8"/>
    <w:rsid w:val="002E69E4"/>
    <w:rsid w:val="00306AFA"/>
    <w:rsid w:val="0030784E"/>
    <w:rsid w:val="00312B96"/>
    <w:rsid w:val="00334B1B"/>
    <w:rsid w:val="00347183"/>
    <w:rsid w:val="003527FE"/>
    <w:rsid w:val="0035440C"/>
    <w:rsid w:val="00356958"/>
    <w:rsid w:val="00382D1B"/>
    <w:rsid w:val="00383F21"/>
    <w:rsid w:val="003940BD"/>
    <w:rsid w:val="003A689B"/>
    <w:rsid w:val="003B7F1C"/>
    <w:rsid w:val="003D567C"/>
    <w:rsid w:val="003F31D1"/>
    <w:rsid w:val="003F6C4A"/>
    <w:rsid w:val="00410794"/>
    <w:rsid w:val="00415D38"/>
    <w:rsid w:val="00416D54"/>
    <w:rsid w:val="004365B2"/>
    <w:rsid w:val="004967BE"/>
    <w:rsid w:val="004A0A61"/>
    <w:rsid w:val="004A2201"/>
    <w:rsid w:val="004A276C"/>
    <w:rsid w:val="004D4982"/>
    <w:rsid w:val="004E05B4"/>
    <w:rsid w:val="004E1B9B"/>
    <w:rsid w:val="0050467A"/>
    <w:rsid w:val="005069D2"/>
    <w:rsid w:val="00541E31"/>
    <w:rsid w:val="00550F98"/>
    <w:rsid w:val="005561D6"/>
    <w:rsid w:val="005650E6"/>
    <w:rsid w:val="00591CFD"/>
    <w:rsid w:val="00593F9E"/>
    <w:rsid w:val="005B2D10"/>
    <w:rsid w:val="005D257C"/>
    <w:rsid w:val="0061786F"/>
    <w:rsid w:val="00621FB4"/>
    <w:rsid w:val="00652C48"/>
    <w:rsid w:val="00671688"/>
    <w:rsid w:val="00671CD8"/>
    <w:rsid w:val="00674421"/>
    <w:rsid w:val="00682EE3"/>
    <w:rsid w:val="00683825"/>
    <w:rsid w:val="006869F4"/>
    <w:rsid w:val="00697536"/>
    <w:rsid w:val="006B62BA"/>
    <w:rsid w:val="006C0554"/>
    <w:rsid w:val="006D411D"/>
    <w:rsid w:val="006D677D"/>
    <w:rsid w:val="006F311A"/>
    <w:rsid w:val="00710547"/>
    <w:rsid w:val="00741D7D"/>
    <w:rsid w:val="007601D5"/>
    <w:rsid w:val="0077672D"/>
    <w:rsid w:val="00777A97"/>
    <w:rsid w:val="0078131D"/>
    <w:rsid w:val="0078150D"/>
    <w:rsid w:val="007A6751"/>
    <w:rsid w:val="007A67E3"/>
    <w:rsid w:val="007D5BC1"/>
    <w:rsid w:val="007F384C"/>
    <w:rsid w:val="00806A7D"/>
    <w:rsid w:val="00811634"/>
    <w:rsid w:val="00816B5C"/>
    <w:rsid w:val="00844907"/>
    <w:rsid w:val="0085279D"/>
    <w:rsid w:val="00853CDE"/>
    <w:rsid w:val="00870086"/>
    <w:rsid w:val="008714B9"/>
    <w:rsid w:val="00880173"/>
    <w:rsid w:val="00881D0E"/>
    <w:rsid w:val="0089312C"/>
    <w:rsid w:val="008A39EA"/>
    <w:rsid w:val="008A70AF"/>
    <w:rsid w:val="008B4928"/>
    <w:rsid w:val="008C0C5C"/>
    <w:rsid w:val="008D315E"/>
    <w:rsid w:val="008E5174"/>
    <w:rsid w:val="008F1922"/>
    <w:rsid w:val="00904105"/>
    <w:rsid w:val="00946CD6"/>
    <w:rsid w:val="00951D13"/>
    <w:rsid w:val="00961898"/>
    <w:rsid w:val="009809D8"/>
    <w:rsid w:val="00981866"/>
    <w:rsid w:val="00986276"/>
    <w:rsid w:val="009A680E"/>
    <w:rsid w:val="009B0CA4"/>
    <w:rsid w:val="009B3DFA"/>
    <w:rsid w:val="009B7B87"/>
    <w:rsid w:val="009C2E30"/>
    <w:rsid w:val="009C53A0"/>
    <w:rsid w:val="009C55EE"/>
    <w:rsid w:val="009D6539"/>
    <w:rsid w:val="009F3557"/>
    <w:rsid w:val="009F4E08"/>
    <w:rsid w:val="009F5E88"/>
    <w:rsid w:val="00A12EB0"/>
    <w:rsid w:val="00A71695"/>
    <w:rsid w:val="00A84893"/>
    <w:rsid w:val="00A854DE"/>
    <w:rsid w:val="00A9377C"/>
    <w:rsid w:val="00AC32FD"/>
    <w:rsid w:val="00AE0C86"/>
    <w:rsid w:val="00AE2850"/>
    <w:rsid w:val="00AF3760"/>
    <w:rsid w:val="00B23629"/>
    <w:rsid w:val="00B37295"/>
    <w:rsid w:val="00B5050A"/>
    <w:rsid w:val="00B86F8E"/>
    <w:rsid w:val="00B92823"/>
    <w:rsid w:val="00B94B9C"/>
    <w:rsid w:val="00BB33A0"/>
    <w:rsid w:val="00BD3382"/>
    <w:rsid w:val="00BD7746"/>
    <w:rsid w:val="00BE0E21"/>
    <w:rsid w:val="00BE2424"/>
    <w:rsid w:val="00C12C12"/>
    <w:rsid w:val="00C372C0"/>
    <w:rsid w:val="00C41EB1"/>
    <w:rsid w:val="00C429BD"/>
    <w:rsid w:val="00C43BA8"/>
    <w:rsid w:val="00C6752A"/>
    <w:rsid w:val="00C750F7"/>
    <w:rsid w:val="00C766B8"/>
    <w:rsid w:val="00C86495"/>
    <w:rsid w:val="00C90D89"/>
    <w:rsid w:val="00C94F9C"/>
    <w:rsid w:val="00C97458"/>
    <w:rsid w:val="00CC7153"/>
    <w:rsid w:val="00CF2E8C"/>
    <w:rsid w:val="00D02309"/>
    <w:rsid w:val="00D949DC"/>
    <w:rsid w:val="00DC15F5"/>
    <w:rsid w:val="00DC4853"/>
    <w:rsid w:val="00DC68FC"/>
    <w:rsid w:val="00DD54C9"/>
    <w:rsid w:val="00DD6DDA"/>
    <w:rsid w:val="00DE6019"/>
    <w:rsid w:val="00DE6EC9"/>
    <w:rsid w:val="00DF576E"/>
    <w:rsid w:val="00E06A6D"/>
    <w:rsid w:val="00E12910"/>
    <w:rsid w:val="00E23E68"/>
    <w:rsid w:val="00E24CCD"/>
    <w:rsid w:val="00E31C94"/>
    <w:rsid w:val="00E4097C"/>
    <w:rsid w:val="00E41E4B"/>
    <w:rsid w:val="00E42329"/>
    <w:rsid w:val="00E54903"/>
    <w:rsid w:val="00E65115"/>
    <w:rsid w:val="00E66E34"/>
    <w:rsid w:val="00E7340F"/>
    <w:rsid w:val="00E7496B"/>
    <w:rsid w:val="00EA7003"/>
    <w:rsid w:val="00EC2950"/>
    <w:rsid w:val="00EE6F93"/>
    <w:rsid w:val="00F0649E"/>
    <w:rsid w:val="00F16673"/>
    <w:rsid w:val="00F30C66"/>
    <w:rsid w:val="00F46B33"/>
    <w:rsid w:val="00F62B2D"/>
    <w:rsid w:val="00F66B6D"/>
    <w:rsid w:val="00FC19B0"/>
    <w:rsid w:val="00FD0BE9"/>
    <w:rsid w:val="00FD19B5"/>
    <w:rsid w:val="00FD29D8"/>
    <w:rsid w:val="00FD38A4"/>
    <w:rsid w:val="00FE4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2D8D86-8EFB-460E-9907-9E8B560B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46C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946CD6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946CD6"/>
    <w:rPr>
      <w:rFonts w:ascii="Tahoma" w:eastAsia="Times New Roman" w:hAnsi="Tahoma" w:cs="Tahoma"/>
      <w:sz w:val="16"/>
      <w:szCs w:val="16"/>
    </w:rPr>
  </w:style>
  <w:style w:type="table" w:styleId="Lentelstinklelis">
    <w:name w:val="Table Grid"/>
    <w:basedOn w:val="prastojilentel"/>
    <w:uiPriority w:val="99"/>
    <w:rsid w:val="00E409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lt-L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3B7F1C"/>
    <w:pPr>
      <w:ind w:left="720"/>
      <w:contextualSpacing/>
    </w:pPr>
  </w:style>
  <w:style w:type="paragraph" w:styleId="prastasiniatinklio">
    <w:name w:val="Normal (Web)"/>
    <w:basedOn w:val="prastasis"/>
    <w:rsid w:val="00A71695"/>
    <w:pPr>
      <w:spacing w:before="100" w:after="100"/>
      <w:ind w:left="450" w:right="350"/>
    </w:pPr>
    <w:rPr>
      <w:sz w:val="19"/>
      <w:szCs w:val="19"/>
      <w:lang w:eastAsia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508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924E56-B17B-43D0-A14E-145AA2120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9623A5D9</Template>
  <TotalTime>0</TotalTime>
  <Pages>1</Pages>
  <Words>996</Words>
  <Characters>568</Characters>
  <Application>Microsoft Office Word</Application>
  <DocSecurity>4</DocSecurity>
  <Lines>4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SCCM-SITE</Company>
  <LinksUpToDate>false</LinksUpToDate>
  <CharactersWithSpaces>1561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Asta Bekintytė</dc:creator>
  <cp:lastModifiedBy>Jurgita Leikienė</cp:lastModifiedBy>
  <cp:revision>2</cp:revision>
  <cp:lastPrinted>2016-11-22T16:02:00Z</cp:lastPrinted>
  <dcterms:created xsi:type="dcterms:W3CDTF">2021-05-24T13:57:00Z</dcterms:created>
  <dcterms:modified xsi:type="dcterms:W3CDTF">2021-05-24T13:57:00Z</dcterms:modified>
</cp:coreProperties>
</file>