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19E008" w14:textId="77777777" w:rsidR="00734574" w:rsidRDefault="00734574">
      <w:pPr>
        <w:pStyle w:val="Antrats"/>
        <w:tabs>
          <w:tab w:val="clear" w:pos="4153"/>
          <w:tab w:val="clear" w:pos="8306"/>
        </w:tabs>
      </w:pPr>
    </w:p>
    <w:p w14:paraId="09B46D6C" w14:textId="77777777" w:rsidR="00134B05" w:rsidRDefault="004B2F0B" w:rsidP="00134B05">
      <w:pPr>
        <w:jc w:val="center"/>
        <w:rPr>
          <w:b/>
        </w:rPr>
      </w:pPr>
      <w:bookmarkStart w:id="0" w:name="Dok_Rusis"/>
      <w:r>
        <w:rPr>
          <w:noProof/>
          <w:lang w:eastAsia="lt-LT"/>
        </w:rPr>
        <w:drawing>
          <wp:inline distT="0" distB="0" distL="0" distR="0" wp14:anchorId="69B7D682" wp14:editId="4CAD16A9">
            <wp:extent cx="447675" cy="5048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68BE4" w14:textId="77777777" w:rsidR="00134B05" w:rsidRDefault="00134B05" w:rsidP="00134B05">
      <w:pPr>
        <w:jc w:val="center"/>
        <w:rPr>
          <w:b/>
        </w:rPr>
      </w:pPr>
    </w:p>
    <w:p w14:paraId="66C1AADA" w14:textId="77777777" w:rsidR="00134B05" w:rsidRDefault="00134B05" w:rsidP="00134B05">
      <w:pPr>
        <w:jc w:val="center"/>
        <w:rPr>
          <w:b/>
        </w:rPr>
      </w:pPr>
      <w:r>
        <w:rPr>
          <w:b/>
        </w:rPr>
        <w:t>VALSTYBINIO SOCIALINIO DRAUDIMO FONDO VALDYBOS</w:t>
      </w:r>
    </w:p>
    <w:p w14:paraId="2EC46528" w14:textId="77777777" w:rsidR="00134B05" w:rsidRDefault="00134B05" w:rsidP="00134B05">
      <w:pPr>
        <w:jc w:val="center"/>
        <w:rPr>
          <w:b/>
        </w:rPr>
      </w:pPr>
      <w:r>
        <w:rPr>
          <w:b/>
        </w:rPr>
        <w:t>PRIE SOCIALINĖS APSAUGOS IR DARBO MINISTERIJOS</w:t>
      </w:r>
    </w:p>
    <w:p w14:paraId="3F6981F4" w14:textId="77777777" w:rsidR="00134B05" w:rsidRDefault="00134B05" w:rsidP="00134B05">
      <w:pPr>
        <w:jc w:val="center"/>
        <w:rPr>
          <w:b/>
        </w:rPr>
      </w:pPr>
      <w:r>
        <w:rPr>
          <w:b/>
        </w:rPr>
        <w:t>DIREKTORIUS</w:t>
      </w:r>
    </w:p>
    <w:p w14:paraId="4DAB3FFC" w14:textId="77777777" w:rsidR="00134B05" w:rsidRDefault="00134B05">
      <w:pPr>
        <w:jc w:val="center"/>
        <w:rPr>
          <w:b/>
          <w:bCs/>
          <w:caps/>
        </w:rPr>
      </w:pPr>
    </w:p>
    <w:p w14:paraId="3DC2984A" w14:textId="77777777" w:rsidR="00734574" w:rsidRDefault="00734574">
      <w:pPr>
        <w:jc w:val="center"/>
        <w:rPr>
          <w:b/>
          <w:bCs/>
          <w:caps/>
        </w:rPr>
      </w:pPr>
      <w:r>
        <w:rPr>
          <w:b/>
          <w:bCs/>
          <w:caps/>
        </w:rPr>
        <w:t>ĮSAKYMAS</w:t>
      </w:r>
      <w:bookmarkEnd w:id="0"/>
    </w:p>
    <w:p w14:paraId="6D591E61" w14:textId="4A786BC9" w:rsidR="006D3EFE" w:rsidRPr="00F63FA6" w:rsidRDefault="00D74758" w:rsidP="00F63FA6">
      <w:pPr>
        <w:widowControl w:val="0"/>
        <w:jc w:val="center"/>
        <w:rPr>
          <w:b/>
          <w:bCs/>
          <w:caps/>
          <w:color w:val="000000"/>
          <w:lang w:eastAsia="lt-LT"/>
        </w:rPr>
      </w:pPr>
      <w:r w:rsidRPr="00D74758">
        <w:rPr>
          <w:b/>
          <w:bCs/>
          <w:caps/>
        </w:rPr>
        <w:t>Dėl</w:t>
      </w:r>
      <w:r w:rsidR="005D28FE">
        <w:rPr>
          <w:b/>
          <w:bCs/>
          <w:caps/>
        </w:rPr>
        <w:t xml:space="preserve"> </w:t>
      </w:r>
      <w:r w:rsidR="005D28FE" w:rsidRPr="005D28FE">
        <w:rPr>
          <w:b/>
          <w:bCs/>
          <w:caps/>
        </w:rPr>
        <w:t xml:space="preserve">dalies centralizuotų funkcijų perdavimo Valstybinio socialinio draudimo fondo valdybos </w:t>
      </w:r>
      <w:r w:rsidR="009867BB">
        <w:rPr>
          <w:b/>
          <w:bCs/>
          <w:caps/>
        </w:rPr>
        <w:t xml:space="preserve">PANEVĖŽIO </w:t>
      </w:r>
      <w:r w:rsidR="005D28FE" w:rsidRPr="005D28FE">
        <w:rPr>
          <w:b/>
          <w:bCs/>
          <w:caps/>
        </w:rPr>
        <w:t>skyriui</w:t>
      </w:r>
    </w:p>
    <w:p w14:paraId="0EEF64BB" w14:textId="77777777" w:rsidR="00734574" w:rsidRDefault="00734574">
      <w:pPr>
        <w:jc w:val="center"/>
        <w:rPr>
          <w:b/>
          <w:bCs/>
          <w:caps/>
        </w:rPr>
      </w:pPr>
    </w:p>
    <w:p w14:paraId="10F80638" w14:textId="46013FBA" w:rsidR="00734574" w:rsidRDefault="00734574">
      <w:pPr>
        <w:jc w:val="center"/>
      </w:pPr>
      <w:bookmarkStart w:id="1" w:name="Dok_Metai"/>
      <w:r>
        <w:t>20</w:t>
      </w:r>
      <w:bookmarkEnd w:id="1"/>
      <w:r w:rsidR="004663C5">
        <w:t>21</w:t>
      </w:r>
      <w:r w:rsidR="00746C6E">
        <w:t xml:space="preserve"> m.</w:t>
      </w:r>
      <w:r w:rsidR="00590876">
        <w:t xml:space="preserve"> kovo 8</w:t>
      </w:r>
      <w:r w:rsidR="007A30BA">
        <w:t xml:space="preserve"> </w:t>
      </w:r>
      <w:r>
        <w:t>d. Nr. V-</w:t>
      </w:r>
      <w:r w:rsidR="00590876">
        <w:t>152</w:t>
      </w:r>
      <w:bookmarkStart w:id="2" w:name="_GoBack"/>
      <w:bookmarkEnd w:id="2"/>
    </w:p>
    <w:p w14:paraId="1613533C" w14:textId="77777777" w:rsidR="00734574" w:rsidRDefault="00734574">
      <w:pPr>
        <w:jc w:val="center"/>
      </w:pPr>
      <w:bookmarkStart w:id="3" w:name="Sudarymo_Vieta"/>
      <w:r>
        <w:t>Vilnius</w:t>
      </w:r>
      <w:bookmarkEnd w:id="3"/>
    </w:p>
    <w:p w14:paraId="7E6CE3CF" w14:textId="77777777" w:rsidR="00734574" w:rsidRDefault="00734574" w:rsidP="008C03F5">
      <w:pPr>
        <w:ind w:firstLine="709"/>
      </w:pPr>
    </w:p>
    <w:p w14:paraId="25A43178" w14:textId="06FD20B9" w:rsidR="000D255A" w:rsidRDefault="000D255A" w:rsidP="000D255A">
      <w:pPr>
        <w:ind w:firstLine="900"/>
        <w:jc w:val="both"/>
      </w:pPr>
      <w:r>
        <w:t xml:space="preserve">Siekdama užtikrinti racionalų žmogiškųjų išteklių panaudojimą centralizuotai apdorojant Valstybinio socialinio draudimo fondo valdybos prie Socialinės apsaugos ir darbo ministerijos (toliau – Fondo valdyba) valstybinio  socialinio draudimo įmokų sąskaitų išrašus: </w:t>
      </w:r>
    </w:p>
    <w:p w14:paraId="270A836A" w14:textId="77777777" w:rsidR="000D255A" w:rsidRDefault="000D255A" w:rsidP="000D255A">
      <w:pPr>
        <w:numPr>
          <w:ilvl w:val="0"/>
          <w:numId w:val="5"/>
        </w:numPr>
        <w:tabs>
          <w:tab w:val="left" w:pos="1134"/>
        </w:tabs>
        <w:ind w:left="0" w:firstLine="851"/>
        <w:jc w:val="both"/>
      </w:pPr>
      <w:r>
        <w:t>P a v e d u:</w:t>
      </w:r>
    </w:p>
    <w:p w14:paraId="59604389" w14:textId="7CA1498D" w:rsidR="000D255A" w:rsidRDefault="000D255A" w:rsidP="000D255A">
      <w:pPr>
        <w:tabs>
          <w:tab w:val="left" w:pos="1134"/>
        </w:tabs>
        <w:jc w:val="both"/>
      </w:pPr>
      <w:r>
        <w:t xml:space="preserve">               1.1. Valstybinio socialinio draudimo fondo valdybos </w:t>
      </w:r>
      <w:r w:rsidRPr="000D255A">
        <w:t>Panevėžio</w:t>
      </w:r>
      <w:r w:rsidRPr="00FE2200">
        <w:rPr>
          <w:b/>
        </w:rPr>
        <w:t xml:space="preserve"> </w:t>
      </w:r>
      <w:r>
        <w:t>skyriui:</w:t>
      </w:r>
    </w:p>
    <w:p w14:paraId="5D0BCA4A" w14:textId="539DD0C5" w:rsidR="000D255A" w:rsidRDefault="000D255A" w:rsidP="000D255A">
      <w:pPr>
        <w:tabs>
          <w:tab w:val="left" w:pos="0"/>
        </w:tabs>
        <w:jc w:val="both"/>
      </w:pPr>
      <w:r>
        <w:t xml:space="preserve">               1.1.1</w:t>
      </w:r>
      <w:r w:rsidR="004E3405">
        <w:t>.</w:t>
      </w:r>
      <w:r>
        <w:t xml:space="preserve"> nustatyti Fondo valdybos valstybinio socialinio draudimo įmokų sąskaitų išrašuose neatpažintų sumų mokėtojus ir priskirti šias sumas konkrečiam Valstybinio socialinio draudimo fondo valdybos teritoriniam skyriui (toliau – Fondo valdybos teritorinis skyrius);</w:t>
      </w:r>
    </w:p>
    <w:p w14:paraId="5ED3FBA4" w14:textId="77777777" w:rsidR="000D255A" w:rsidRDefault="000D255A" w:rsidP="000D255A">
      <w:pPr>
        <w:tabs>
          <w:tab w:val="left" w:pos="0"/>
        </w:tabs>
        <w:ind w:firstLine="851"/>
        <w:jc w:val="both"/>
      </w:pPr>
      <w:r>
        <w:t>1.1.2. registruoti Finansų valdymo sistemoje klaidingai patekusias sumas grąžinimui.</w:t>
      </w:r>
    </w:p>
    <w:p w14:paraId="3A63CBAE" w14:textId="77777777" w:rsidR="000D255A" w:rsidRDefault="000D255A" w:rsidP="000D255A">
      <w:pPr>
        <w:tabs>
          <w:tab w:val="left" w:pos="1134"/>
        </w:tabs>
        <w:ind w:firstLine="851"/>
        <w:jc w:val="both"/>
      </w:pPr>
      <w:r>
        <w:t xml:space="preserve">2. </w:t>
      </w:r>
      <w:r w:rsidRPr="000D255A">
        <w:t xml:space="preserve">P r i p a ž i s t u netekusiu galios </w:t>
      </w:r>
      <w:r>
        <w:t>Fondo valdybos</w:t>
      </w:r>
      <w:r w:rsidR="006D3EFE" w:rsidRPr="008C03F5">
        <w:t xml:space="preserve"> direktoriau</w:t>
      </w:r>
      <w:r w:rsidR="005D28FE">
        <w:t>s 2012 m. birželio 21</w:t>
      </w:r>
      <w:r w:rsidR="008209BE">
        <w:t xml:space="preserve"> d. įsakymą</w:t>
      </w:r>
      <w:r w:rsidR="00F63FA6">
        <w:t xml:space="preserve"> Nr. V-</w:t>
      </w:r>
      <w:r w:rsidR="005D28FE">
        <w:t>294</w:t>
      </w:r>
      <w:r w:rsidR="006D3EFE" w:rsidRPr="008C03F5">
        <w:t xml:space="preserve"> „</w:t>
      </w:r>
      <w:r w:rsidR="006D3EFE" w:rsidRPr="00F63FA6">
        <w:t>Dėl</w:t>
      </w:r>
      <w:r w:rsidR="005D28FE">
        <w:t xml:space="preserve"> </w:t>
      </w:r>
      <w:r w:rsidR="005D28FE" w:rsidRPr="000D255A">
        <w:rPr>
          <w:bCs/>
        </w:rPr>
        <w:t>dalies centralizuotų funkcijų perdavimo Valstybinio socialinio draudimo fondo valdybos Utenos skyriui</w:t>
      </w:r>
      <w:r w:rsidR="005D28FE" w:rsidRPr="006C6F00">
        <w:t>“</w:t>
      </w:r>
      <w:r>
        <w:t>.</w:t>
      </w:r>
    </w:p>
    <w:p w14:paraId="3EBFF890" w14:textId="77777777" w:rsidR="000D255A" w:rsidRDefault="000D255A" w:rsidP="000D255A">
      <w:pPr>
        <w:tabs>
          <w:tab w:val="left" w:pos="1134"/>
        </w:tabs>
        <w:ind w:firstLine="851"/>
        <w:jc w:val="both"/>
      </w:pPr>
      <w:r>
        <w:t xml:space="preserve">3. </w:t>
      </w:r>
      <w:r w:rsidRPr="008C03F5">
        <w:t>N u s t a t a u, kad šio įsakymo 1</w:t>
      </w:r>
      <w:r>
        <w:t xml:space="preserve"> ir 2 punktai</w:t>
      </w:r>
      <w:r w:rsidRPr="008C03F5">
        <w:t xml:space="preserve"> įsigalioja 2021 m. </w:t>
      </w:r>
      <w:r>
        <w:t xml:space="preserve">liepos </w:t>
      </w:r>
      <w:r w:rsidRPr="008C03F5">
        <w:t>1 d.</w:t>
      </w:r>
    </w:p>
    <w:p w14:paraId="6618C9EC" w14:textId="1A0AD439" w:rsidR="000D255A" w:rsidRPr="002E0352" w:rsidRDefault="000D255A" w:rsidP="000D255A">
      <w:pPr>
        <w:tabs>
          <w:tab w:val="left" w:pos="1134"/>
        </w:tabs>
        <w:ind w:firstLine="851"/>
        <w:jc w:val="both"/>
      </w:pPr>
      <w:r>
        <w:t xml:space="preserve">4. </w:t>
      </w:r>
      <w:r w:rsidRPr="002E0352">
        <w:t>Į p a r e i g o j u:</w:t>
      </w:r>
    </w:p>
    <w:p w14:paraId="60074962" w14:textId="77777777" w:rsidR="000D255A" w:rsidRDefault="000D255A" w:rsidP="000D255A">
      <w:pPr>
        <w:pStyle w:val="Sraopastraipa"/>
        <w:numPr>
          <w:ilvl w:val="1"/>
          <w:numId w:val="7"/>
        </w:numPr>
        <w:tabs>
          <w:tab w:val="left" w:pos="1276"/>
        </w:tabs>
        <w:ind w:left="0" w:firstLine="851"/>
        <w:jc w:val="both"/>
      </w:pPr>
      <w:r w:rsidRPr="00974E4C">
        <w:t>Fondo valdybos Informacinės sistemos eksploatavimo ir informacijos valdymo skyrių šį įsakymą išsiųsti Fondo valdybos direktoriaus pavaduotojams, Fondo valdybos skyriams</w:t>
      </w:r>
      <w:r>
        <w:t xml:space="preserve"> ir</w:t>
      </w:r>
      <w:r w:rsidRPr="00974E4C">
        <w:t xml:space="preserve"> Valstybinio socialinio draudimo fondo </w:t>
      </w:r>
      <w:r>
        <w:t>valdybos teritoriniams skyriams;</w:t>
      </w:r>
    </w:p>
    <w:p w14:paraId="12972EF6" w14:textId="77777777" w:rsidR="000D255A" w:rsidRDefault="000D255A" w:rsidP="000D255A">
      <w:pPr>
        <w:pStyle w:val="Sraopastraipa"/>
        <w:numPr>
          <w:ilvl w:val="1"/>
          <w:numId w:val="7"/>
        </w:numPr>
        <w:tabs>
          <w:tab w:val="left" w:pos="1276"/>
        </w:tabs>
        <w:ind w:left="0" w:firstLine="851"/>
        <w:jc w:val="both"/>
      </w:pPr>
      <w:r w:rsidRPr="002E0352">
        <w:t>Fondo valdybos Teisės skyrių šį įsakymą pateikti Teisės aktų registrui;</w:t>
      </w:r>
    </w:p>
    <w:p w14:paraId="4CF15E98" w14:textId="77777777" w:rsidR="000D255A" w:rsidRDefault="000D255A" w:rsidP="000D255A">
      <w:pPr>
        <w:pStyle w:val="Sraopastraipa"/>
        <w:numPr>
          <w:ilvl w:val="1"/>
          <w:numId w:val="7"/>
        </w:numPr>
        <w:tabs>
          <w:tab w:val="left" w:pos="1276"/>
        </w:tabs>
        <w:ind w:left="0" w:firstLine="851"/>
        <w:jc w:val="both"/>
      </w:pPr>
      <w:r w:rsidRPr="002E0352">
        <w:t xml:space="preserve">Fondo valdybos Klientų aptarnavimo </w:t>
      </w:r>
      <w:r>
        <w:t xml:space="preserve">valdymo </w:t>
      </w:r>
      <w:r w:rsidRPr="002E0352">
        <w:t>skyrių paskelbti šį įsakymą Fondo valdybos interneto svetainėje</w:t>
      </w:r>
      <w:r>
        <w:t>;</w:t>
      </w:r>
    </w:p>
    <w:p w14:paraId="281CB163" w14:textId="6B5C78E8" w:rsidR="000D255A" w:rsidRPr="002E0352" w:rsidRDefault="000D255A" w:rsidP="000D255A">
      <w:pPr>
        <w:pStyle w:val="Sraopastraipa"/>
        <w:numPr>
          <w:ilvl w:val="1"/>
          <w:numId w:val="7"/>
        </w:numPr>
        <w:tabs>
          <w:tab w:val="left" w:pos="1276"/>
        </w:tabs>
        <w:ind w:left="0" w:firstLine="851"/>
        <w:jc w:val="both"/>
      </w:pPr>
      <w:r>
        <w:t xml:space="preserve">Fondo valdybos </w:t>
      </w:r>
      <w:r w:rsidRPr="00CE582C">
        <w:t>Veiklos plan</w:t>
      </w:r>
      <w:r>
        <w:t>avimo ir pokyčių valdymo skyrių paskelbti šį įsakymą Valstybinio socialinio draudimo fondo administravimo įstaigų intraneto svetainėje.</w:t>
      </w:r>
    </w:p>
    <w:p w14:paraId="31688012" w14:textId="77777777" w:rsidR="00734574" w:rsidRPr="009B022D" w:rsidRDefault="00734574" w:rsidP="00C6496B">
      <w:pPr>
        <w:ind w:firstLine="1134"/>
        <w:jc w:val="both"/>
      </w:pPr>
    </w:p>
    <w:p w14:paraId="1105FC7F" w14:textId="77777777" w:rsidR="00734574" w:rsidRPr="009B022D" w:rsidRDefault="00734574" w:rsidP="00C6496B">
      <w:pPr>
        <w:ind w:firstLine="1134"/>
        <w:jc w:val="both"/>
      </w:pPr>
    </w:p>
    <w:p w14:paraId="2DB45254" w14:textId="77777777" w:rsidR="00734574" w:rsidRPr="009B022D" w:rsidRDefault="00734574" w:rsidP="00C6496B">
      <w:pPr>
        <w:ind w:firstLine="1134"/>
        <w:jc w:val="both"/>
      </w:pPr>
    </w:p>
    <w:p w14:paraId="79C73136" w14:textId="77777777" w:rsidR="00165EC9" w:rsidRPr="009B022D" w:rsidRDefault="00CE582C" w:rsidP="00165EC9">
      <w:r w:rsidRPr="00CE582C">
        <w:t>Direktorė</w:t>
      </w:r>
      <w:r w:rsidRPr="00CE582C">
        <w:tab/>
        <w:t xml:space="preserve">                                                                                          Julita Varanauskienė</w:t>
      </w:r>
    </w:p>
    <w:sectPr w:rsidR="00165EC9" w:rsidRPr="009B022D" w:rsidSect="00165EC9">
      <w:headerReference w:type="even" r:id="rId8"/>
      <w:headerReference w:type="default" r:id="rId9"/>
      <w:footerReference w:type="default" r:id="rId10"/>
      <w:headerReference w:type="first" r:id="rId11"/>
      <w:pgSz w:w="11906" w:h="16838" w:code="9"/>
      <w:pgMar w:top="397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518FB6" w14:textId="77777777" w:rsidR="00194298" w:rsidRDefault="00194298">
      <w:r>
        <w:separator/>
      </w:r>
    </w:p>
  </w:endnote>
  <w:endnote w:type="continuationSeparator" w:id="0">
    <w:p w14:paraId="1FFAE72B" w14:textId="77777777" w:rsidR="00194298" w:rsidRDefault="00194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DCC4BE" w14:textId="77777777" w:rsidR="00734574" w:rsidRDefault="00734574">
    <w:pPr>
      <w:pStyle w:val="Porat"/>
    </w:pPr>
  </w:p>
  <w:p w14:paraId="7274879C" w14:textId="77777777" w:rsidR="00734574" w:rsidRDefault="00734574">
    <w:pPr>
      <w:pStyle w:val="Porat"/>
    </w:pPr>
  </w:p>
  <w:p w14:paraId="7B835CA9" w14:textId="77777777" w:rsidR="00734574" w:rsidRDefault="00734574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B10A25" w14:textId="77777777" w:rsidR="00194298" w:rsidRDefault="00194298">
      <w:r>
        <w:separator/>
      </w:r>
    </w:p>
  </w:footnote>
  <w:footnote w:type="continuationSeparator" w:id="0">
    <w:p w14:paraId="7D2882E8" w14:textId="77777777" w:rsidR="00194298" w:rsidRDefault="001942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7BD687" w14:textId="77777777" w:rsidR="00734574" w:rsidRDefault="00734574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193D23" w14:textId="77777777" w:rsidR="00734574" w:rsidRDefault="00734574">
    <w:pPr>
      <w:pStyle w:val="Antrats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F2A805" w14:textId="77777777" w:rsidR="00FC7A1F" w:rsidRDefault="00FC7A1F">
    <w:pPr>
      <w:pStyle w:val="Antrats"/>
      <w:jc w:val="center"/>
    </w:pPr>
  </w:p>
  <w:p w14:paraId="38249DC3" w14:textId="77777777" w:rsidR="00FC7A1F" w:rsidRDefault="00FC7A1F">
    <w:pPr>
      <w:pStyle w:val="Antrats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F2676A"/>
    <w:multiLevelType w:val="multilevel"/>
    <w:tmpl w:val="D5501776"/>
    <w:lvl w:ilvl="0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1800"/>
      </w:pPr>
      <w:rPr>
        <w:rFonts w:hint="default"/>
      </w:rPr>
    </w:lvl>
  </w:abstractNum>
  <w:abstractNum w:abstractNumId="1" w15:restartNumberingAfterBreak="0">
    <w:nsid w:val="05F00523"/>
    <w:multiLevelType w:val="multilevel"/>
    <w:tmpl w:val="83747E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2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abstractNum w:abstractNumId="3" w15:restartNumberingAfterBreak="0">
    <w:nsid w:val="15AE72A0"/>
    <w:multiLevelType w:val="multilevel"/>
    <w:tmpl w:val="29FAE8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4" w15:restartNumberingAfterBreak="0">
    <w:nsid w:val="47B1124D"/>
    <w:multiLevelType w:val="multilevel"/>
    <w:tmpl w:val="6912695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2085158"/>
    <w:multiLevelType w:val="hybridMultilevel"/>
    <w:tmpl w:val="C3A87DA8"/>
    <w:lvl w:ilvl="0" w:tplc="0F3E2CB0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270019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7CCD292E"/>
    <w:multiLevelType w:val="multilevel"/>
    <w:tmpl w:val="5704C2B4"/>
    <w:lvl w:ilvl="0">
      <w:start w:val="1"/>
      <w:numFmt w:val="decimal"/>
      <w:lvlText w:val="%1."/>
      <w:lvlJc w:val="left"/>
      <w:pPr>
        <w:ind w:left="1426" w:hanging="360"/>
      </w:pPr>
    </w:lvl>
    <w:lvl w:ilvl="1">
      <w:start w:val="1"/>
      <w:numFmt w:val="decimal"/>
      <w:isLgl/>
      <w:lvlText w:val="%1.%2."/>
      <w:lvlJc w:val="left"/>
      <w:pPr>
        <w:ind w:left="1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0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58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6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6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D97"/>
    <w:rsid w:val="00034DB5"/>
    <w:rsid w:val="000458CE"/>
    <w:rsid w:val="00053102"/>
    <w:rsid w:val="00065A8E"/>
    <w:rsid w:val="00086B69"/>
    <w:rsid w:val="000D05B6"/>
    <w:rsid w:val="000D255A"/>
    <w:rsid w:val="000E2298"/>
    <w:rsid w:val="000E4901"/>
    <w:rsid w:val="000F2C04"/>
    <w:rsid w:val="00101BD1"/>
    <w:rsid w:val="00105561"/>
    <w:rsid w:val="00112438"/>
    <w:rsid w:val="00113163"/>
    <w:rsid w:val="00117588"/>
    <w:rsid w:val="00134B05"/>
    <w:rsid w:val="00142C5F"/>
    <w:rsid w:val="001569F6"/>
    <w:rsid w:val="0016334F"/>
    <w:rsid w:val="00165EC9"/>
    <w:rsid w:val="00194298"/>
    <w:rsid w:val="001B42E4"/>
    <w:rsid w:val="001C6446"/>
    <w:rsid w:val="001F764A"/>
    <w:rsid w:val="00204583"/>
    <w:rsid w:val="00206D7C"/>
    <w:rsid w:val="00287851"/>
    <w:rsid w:val="00290FC6"/>
    <w:rsid w:val="002C5980"/>
    <w:rsid w:val="002F482C"/>
    <w:rsid w:val="003C499A"/>
    <w:rsid w:val="003D1098"/>
    <w:rsid w:val="004663C5"/>
    <w:rsid w:val="004801F2"/>
    <w:rsid w:val="00485FE0"/>
    <w:rsid w:val="00490FE0"/>
    <w:rsid w:val="00496FD0"/>
    <w:rsid w:val="004A0674"/>
    <w:rsid w:val="004A083F"/>
    <w:rsid w:val="004A56B4"/>
    <w:rsid w:val="004B2F0B"/>
    <w:rsid w:val="004D0D97"/>
    <w:rsid w:val="004D14C7"/>
    <w:rsid w:val="004E3405"/>
    <w:rsid w:val="005401BC"/>
    <w:rsid w:val="00557435"/>
    <w:rsid w:val="00584F94"/>
    <w:rsid w:val="005900D5"/>
    <w:rsid w:val="00590876"/>
    <w:rsid w:val="005D28FE"/>
    <w:rsid w:val="005E1226"/>
    <w:rsid w:val="005F4429"/>
    <w:rsid w:val="006046A6"/>
    <w:rsid w:val="00605DB9"/>
    <w:rsid w:val="006510EF"/>
    <w:rsid w:val="006C6F00"/>
    <w:rsid w:val="006D3EFE"/>
    <w:rsid w:val="006D5F8D"/>
    <w:rsid w:val="006F7AF3"/>
    <w:rsid w:val="00734574"/>
    <w:rsid w:val="00746C6E"/>
    <w:rsid w:val="00751812"/>
    <w:rsid w:val="0075676E"/>
    <w:rsid w:val="007A30BA"/>
    <w:rsid w:val="007E4621"/>
    <w:rsid w:val="007F2916"/>
    <w:rsid w:val="007F5710"/>
    <w:rsid w:val="00815AEE"/>
    <w:rsid w:val="008209BE"/>
    <w:rsid w:val="00860B7B"/>
    <w:rsid w:val="008A26D9"/>
    <w:rsid w:val="008B739F"/>
    <w:rsid w:val="008C03F5"/>
    <w:rsid w:val="008C775C"/>
    <w:rsid w:val="008D7304"/>
    <w:rsid w:val="008E6E5B"/>
    <w:rsid w:val="008F2DD4"/>
    <w:rsid w:val="00920C92"/>
    <w:rsid w:val="009349BA"/>
    <w:rsid w:val="00960570"/>
    <w:rsid w:val="009606E2"/>
    <w:rsid w:val="00974E4C"/>
    <w:rsid w:val="00976327"/>
    <w:rsid w:val="00980B32"/>
    <w:rsid w:val="009867BB"/>
    <w:rsid w:val="009B022D"/>
    <w:rsid w:val="009B03F8"/>
    <w:rsid w:val="00A0218D"/>
    <w:rsid w:val="00A02488"/>
    <w:rsid w:val="00A16EDF"/>
    <w:rsid w:val="00A27C5C"/>
    <w:rsid w:val="00A50469"/>
    <w:rsid w:val="00A72C57"/>
    <w:rsid w:val="00A74FF1"/>
    <w:rsid w:val="00A94477"/>
    <w:rsid w:val="00AB3513"/>
    <w:rsid w:val="00B06276"/>
    <w:rsid w:val="00B07CF5"/>
    <w:rsid w:val="00B146E6"/>
    <w:rsid w:val="00BA14CD"/>
    <w:rsid w:val="00BB5CE3"/>
    <w:rsid w:val="00C0798F"/>
    <w:rsid w:val="00C1145B"/>
    <w:rsid w:val="00C33B76"/>
    <w:rsid w:val="00C42F3A"/>
    <w:rsid w:val="00C6496B"/>
    <w:rsid w:val="00CE3B34"/>
    <w:rsid w:val="00CE582C"/>
    <w:rsid w:val="00D1374D"/>
    <w:rsid w:val="00D200C8"/>
    <w:rsid w:val="00D323D8"/>
    <w:rsid w:val="00D65876"/>
    <w:rsid w:val="00D74758"/>
    <w:rsid w:val="00DC1726"/>
    <w:rsid w:val="00DF6827"/>
    <w:rsid w:val="00E0709E"/>
    <w:rsid w:val="00E5200F"/>
    <w:rsid w:val="00E56F7A"/>
    <w:rsid w:val="00E73534"/>
    <w:rsid w:val="00E87E49"/>
    <w:rsid w:val="00E92621"/>
    <w:rsid w:val="00ED04DF"/>
    <w:rsid w:val="00EF1EBC"/>
    <w:rsid w:val="00F20781"/>
    <w:rsid w:val="00F63FA6"/>
    <w:rsid w:val="00F83799"/>
    <w:rsid w:val="00FC4421"/>
    <w:rsid w:val="00FC7A1F"/>
    <w:rsid w:val="00FD2F4C"/>
    <w:rsid w:val="00FE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39E019D"/>
  <w15:docId w15:val="{6F991EF9-DA2F-4DB6-8F17-9001E2C6B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D04DF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ED04DF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8D7304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ED04DF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ED04DF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locked/>
    <w:rsid w:val="008D7304"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ED04DF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sid w:val="008D7304"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ED04DF"/>
    <w:rPr>
      <w:rFonts w:cs="Times New Roman"/>
    </w:rPr>
  </w:style>
  <w:style w:type="character" w:styleId="Perirtashipersaitas">
    <w:name w:val="FollowedHyperlink"/>
    <w:uiPriority w:val="99"/>
    <w:rsid w:val="00ED04DF"/>
    <w:rPr>
      <w:rFonts w:cs="Times New Roman"/>
      <w:color w:val="800080"/>
      <w:u w:val="singl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5F4429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5F4429"/>
    <w:rPr>
      <w:rFonts w:ascii="Tahoma" w:hAnsi="Tahoma" w:cs="Tahoma"/>
      <w:sz w:val="16"/>
      <w:szCs w:val="16"/>
      <w:lang w:eastAsia="en-US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F20781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F20781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F20781"/>
    <w:rPr>
      <w:lang w:eastAsia="en-US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F20781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F20781"/>
    <w:rPr>
      <w:b/>
      <w:bCs/>
      <w:lang w:eastAsia="en-US"/>
    </w:rPr>
  </w:style>
  <w:style w:type="paragraph" w:styleId="Sraopastraipa">
    <w:name w:val="List Paragraph"/>
    <w:basedOn w:val="prastasis"/>
    <w:uiPriority w:val="34"/>
    <w:qFormat/>
    <w:rsid w:val="006D3E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23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6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</Template>
  <TotalTime>72</TotalTime>
  <Pages>1</Pages>
  <Words>1293</Words>
  <Characters>738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2027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 Zacharova</dc:creator>
  <cp:lastModifiedBy>Jurgita Aleksė</cp:lastModifiedBy>
  <cp:revision>48</cp:revision>
  <cp:lastPrinted>2017-09-15T14:47:00Z</cp:lastPrinted>
  <dcterms:created xsi:type="dcterms:W3CDTF">2017-09-26T14:16:00Z</dcterms:created>
  <dcterms:modified xsi:type="dcterms:W3CDTF">2021-03-09T06:42:00Z</dcterms:modified>
</cp:coreProperties>
</file>