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247" w:rsidRDefault="00660247" w:rsidP="00D36C46">
      <w:pPr>
        <w:keepNext/>
      </w:pPr>
      <w:r>
        <w:t xml:space="preserve">                                                                                                           </w:t>
      </w:r>
    </w:p>
    <w:p w:rsidR="00CD4376" w:rsidRPr="004640C5" w:rsidRDefault="00CD4376">
      <w:pPr>
        <w:rPr>
          <w:lang w:val="lt-LT"/>
        </w:rPr>
      </w:pPr>
      <w:r>
        <w:rPr>
          <w:lang w:val="lt-LT"/>
        </w:rPr>
        <w:t xml:space="preserve">   </w:t>
      </w:r>
    </w:p>
    <w:tbl>
      <w:tblPr>
        <w:tblW w:w="10570" w:type="dxa"/>
        <w:tblLook w:val="0000" w:firstRow="0" w:lastRow="0" w:firstColumn="0" w:lastColumn="0" w:noHBand="0" w:noVBand="0"/>
      </w:tblPr>
      <w:tblGrid>
        <w:gridCol w:w="10416"/>
        <w:gridCol w:w="222"/>
      </w:tblGrid>
      <w:tr w:rsidR="00862A38" w:rsidRPr="004640C5" w:rsidTr="00AF788D">
        <w:trPr>
          <w:cantSplit/>
        </w:trPr>
        <w:tc>
          <w:tcPr>
            <w:tcW w:w="10348" w:type="dxa"/>
          </w:tcPr>
          <w:p w:rsidR="00AF788D" w:rsidRPr="00AF788D" w:rsidRDefault="00AF788D" w:rsidP="00AF788D"/>
          <w:tbl>
            <w:tblPr>
              <w:tblW w:w="101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749"/>
              <w:gridCol w:w="311"/>
              <w:gridCol w:w="310"/>
              <w:gridCol w:w="311"/>
              <w:gridCol w:w="310"/>
              <w:gridCol w:w="310"/>
              <w:gridCol w:w="311"/>
              <w:gridCol w:w="311"/>
              <w:gridCol w:w="310"/>
              <w:gridCol w:w="311"/>
              <w:gridCol w:w="310"/>
              <w:gridCol w:w="311"/>
              <w:gridCol w:w="310"/>
              <w:gridCol w:w="310"/>
              <w:gridCol w:w="311"/>
              <w:gridCol w:w="310"/>
              <w:gridCol w:w="311"/>
              <w:gridCol w:w="310"/>
              <w:gridCol w:w="311"/>
              <w:gridCol w:w="310"/>
              <w:gridCol w:w="310"/>
              <w:gridCol w:w="311"/>
              <w:gridCol w:w="310"/>
              <w:gridCol w:w="311"/>
              <w:gridCol w:w="310"/>
              <w:gridCol w:w="311"/>
              <w:gridCol w:w="310"/>
              <w:gridCol w:w="350"/>
            </w:tblGrid>
            <w:tr w:rsidR="00AF788D" w:rsidRPr="00AF788D" w:rsidTr="00D315B1">
              <w:tc>
                <w:tcPr>
                  <w:tcW w:w="1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788D" w:rsidRPr="00AF788D" w:rsidRDefault="00AF788D" w:rsidP="00AF788D">
                  <w:pPr>
                    <w:rPr>
                      <w:sz w:val="20"/>
                      <w:szCs w:val="20"/>
                    </w:rPr>
                  </w:pPr>
                  <w:r w:rsidRPr="00AF788D">
                    <w:rPr>
                      <w:sz w:val="20"/>
                      <w:szCs w:val="20"/>
                    </w:rPr>
                    <w:t>Vardas</w:t>
                  </w: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</w:tr>
            <w:tr w:rsidR="00AF788D" w:rsidRPr="00AF788D" w:rsidTr="00D315B1">
              <w:tc>
                <w:tcPr>
                  <w:tcW w:w="1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788D" w:rsidRPr="00AF788D" w:rsidRDefault="00AF788D" w:rsidP="00AF788D">
                  <w:pPr>
                    <w:rPr>
                      <w:sz w:val="20"/>
                      <w:szCs w:val="20"/>
                    </w:rPr>
                  </w:pPr>
                  <w:r w:rsidRPr="00AF788D">
                    <w:rPr>
                      <w:sz w:val="20"/>
                      <w:szCs w:val="20"/>
                    </w:rPr>
                    <w:t>Pavardė</w:t>
                  </w: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AF788D" w:rsidRPr="00AF788D" w:rsidRDefault="00AF788D" w:rsidP="00AF788D">
            <w:pPr>
              <w:rPr>
                <w:sz w:val="3"/>
                <w:szCs w:val="3"/>
              </w:rPr>
            </w:pPr>
          </w:p>
          <w:p w:rsidR="00AF788D" w:rsidRPr="00AF788D" w:rsidRDefault="00AF788D" w:rsidP="00AF788D">
            <w:pPr>
              <w:rPr>
                <w:sz w:val="2"/>
                <w:szCs w:val="2"/>
              </w:rPr>
            </w:pPr>
          </w:p>
          <w:tbl>
            <w:tblPr>
              <w:tblW w:w="10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745"/>
              <w:gridCol w:w="310"/>
              <w:gridCol w:w="309"/>
              <w:gridCol w:w="310"/>
              <w:gridCol w:w="309"/>
              <w:gridCol w:w="309"/>
              <w:gridCol w:w="310"/>
              <w:gridCol w:w="309"/>
              <w:gridCol w:w="310"/>
              <w:gridCol w:w="309"/>
              <w:gridCol w:w="311"/>
              <w:gridCol w:w="310"/>
              <w:gridCol w:w="310"/>
              <w:gridCol w:w="311"/>
              <w:gridCol w:w="310"/>
              <w:gridCol w:w="311"/>
              <w:gridCol w:w="310"/>
              <w:gridCol w:w="311"/>
              <w:gridCol w:w="310"/>
              <w:gridCol w:w="310"/>
              <w:gridCol w:w="311"/>
              <w:gridCol w:w="310"/>
              <w:gridCol w:w="311"/>
              <w:gridCol w:w="310"/>
              <w:gridCol w:w="311"/>
              <w:gridCol w:w="310"/>
              <w:gridCol w:w="349"/>
              <w:gridCol w:w="349"/>
            </w:tblGrid>
            <w:tr w:rsidR="00AF788D" w:rsidRPr="00AF788D" w:rsidTr="00D315B1">
              <w:trPr>
                <w:gridAfter w:val="1"/>
                <w:wAfter w:w="349" w:type="dxa"/>
              </w:trPr>
              <w:tc>
                <w:tcPr>
                  <w:tcW w:w="17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788D" w:rsidRPr="00AF788D" w:rsidRDefault="00AF788D" w:rsidP="00AF788D">
                  <w:pPr>
                    <w:rPr>
                      <w:sz w:val="20"/>
                      <w:szCs w:val="20"/>
                    </w:rPr>
                  </w:pPr>
                  <w:r w:rsidRPr="00AF788D">
                    <w:rPr>
                      <w:sz w:val="20"/>
                      <w:szCs w:val="20"/>
                    </w:rPr>
                    <w:t>Asmens kodas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4695" w:type="dxa"/>
                  <w:gridSpan w:val="15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</w:tr>
            <w:tr w:rsidR="00AF788D" w:rsidRPr="00AF788D" w:rsidTr="00D315B1">
              <w:tc>
                <w:tcPr>
                  <w:tcW w:w="7324" w:type="dxa"/>
                  <w:gridSpan w:val="1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  <w:r w:rsidRPr="00AF788D">
                    <w:rPr>
                      <w:sz w:val="20"/>
                      <w:szCs w:val="20"/>
                    </w:rPr>
                    <w:t>Asmens socialinio</w:t>
                  </w:r>
                  <w:r w:rsidRPr="00AF788D">
                    <w:rPr>
                      <w:sz w:val="23"/>
                      <w:szCs w:val="23"/>
                    </w:rPr>
                    <w:t xml:space="preserve"> </w:t>
                  </w:r>
                  <w:r w:rsidRPr="00AF788D">
                    <w:rPr>
                      <w:sz w:val="20"/>
                      <w:szCs w:val="20"/>
                    </w:rPr>
                    <w:t>draudimo numeris</w:t>
                  </w:r>
                  <w:r w:rsidRPr="00AF788D">
                    <w:rPr>
                      <w:sz w:val="23"/>
                      <w:szCs w:val="23"/>
                    </w:rPr>
                    <w:t xml:space="preserve"> (</w:t>
                  </w:r>
                  <w:r w:rsidRPr="00AF788D">
                    <w:rPr>
                      <w:sz w:val="20"/>
                      <w:szCs w:val="20"/>
                    </w:rPr>
                    <w:t>pildoma neturint asmens kodo)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</w:tr>
            <w:tr w:rsidR="00AF788D" w:rsidRPr="00AF788D" w:rsidTr="00D315B1">
              <w:tc>
                <w:tcPr>
                  <w:tcW w:w="17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788D" w:rsidRPr="00AF788D" w:rsidRDefault="00AF788D" w:rsidP="00AF788D">
                  <w:pPr>
                    <w:rPr>
                      <w:sz w:val="20"/>
                      <w:szCs w:val="20"/>
                    </w:rPr>
                  </w:pPr>
                  <w:r w:rsidRPr="00AF788D">
                    <w:rPr>
                      <w:sz w:val="20"/>
                      <w:szCs w:val="20"/>
                    </w:rPr>
                    <w:t xml:space="preserve">Telefono Nr. 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</w:tr>
            <w:tr w:rsidR="00AF788D" w:rsidRPr="00AF788D" w:rsidTr="00D315B1">
              <w:tc>
                <w:tcPr>
                  <w:tcW w:w="17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788D" w:rsidRPr="00AF788D" w:rsidRDefault="00AF788D" w:rsidP="00AF788D">
                  <w:pPr>
                    <w:rPr>
                      <w:sz w:val="20"/>
                      <w:szCs w:val="20"/>
                    </w:rPr>
                  </w:pPr>
                  <w:r w:rsidRPr="00AF788D">
                    <w:rPr>
                      <w:sz w:val="20"/>
                      <w:szCs w:val="20"/>
                    </w:rPr>
                    <w:t xml:space="preserve">El. pašto adresas  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788D" w:rsidRPr="00AF788D" w:rsidRDefault="00AF788D" w:rsidP="00AF788D">
                  <w:pPr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862A38" w:rsidRPr="004640C5" w:rsidRDefault="00862A38" w:rsidP="009133C6">
            <w:pPr>
              <w:rPr>
                <w:lang w:val="lt-LT"/>
              </w:rPr>
            </w:pPr>
          </w:p>
        </w:tc>
        <w:tc>
          <w:tcPr>
            <w:tcW w:w="222" w:type="dxa"/>
          </w:tcPr>
          <w:p w:rsidR="00862A38" w:rsidRPr="004640C5" w:rsidRDefault="00862A38" w:rsidP="009133C6">
            <w:pPr>
              <w:rPr>
                <w:sz w:val="20"/>
                <w:lang w:val="lt-LT"/>
              </w:rPr>
            </w:pPr>
          </w:p>
        </w:tc>
      </w:tr>
    </w:tbl>
    <w:p w:rsidR="00D12838" w:rsidRDefault="00D12838">
      <w:pPr>
        <w:rPr>
          <w:lang w:val="lt-LT"/>
        </w:rPr>
      </w:pPr>
    </w:p>
    <w:p w:rsidR="007948D2" w:rsidRPr="004640C5" w:rsidRDefault="007948D2">
      <w:pPr>
        <w:rPr>
          <w:lang w:val="lt-LT"/>
        </w:rPr>
      </w:pPr>
    </w:p>
    <w:p w:rsidR="00636350" w:rsidRPr="00EC065E" w:rsidRDefault="00636350" w:rsidP="00636350">
      <w:pPr>
        <w:jc w:val="center"/>
        <w:rPr>
          <w:color w:val="000000" w:themeColor="text1"/>
          <w:lang w:val="lt-LT"/>
        </w:rPr>
      </w:pPr>
      <w:r w:rsidRPr="00613B98">
        <w:rPr>
          <w:b/>
          <w:bCs/>
          <w:lang w:val="lt-LT"/>
        </w:rPr>
        <w:t>PRAŠYMAS</w:t>
      </w:r>
      <w:r w:rsidR="00611BA6" w:rsidRPr="00613B98">
        <w:rPr>
          <w:b/>
          <w:bCs/>
          <w:lang w:val="lt-LT"/>
        </w:rPr>
        <w:t xml:space="preserve"> </w:t>
      </w:r>
      <w:r w:rsidR="00611BA6" w:rsidRPr="00EC065E">
        <w:rPr>
          <w:b/>
          <w:bCs/>
          <w:color w:val="000000" w:themeColor="text1"/>
          <w:lang w:val="lt-LT"/>
        </w:rPr>
        <w:t>DĖL</w:t>
      </w:r>
    </w:p>
    <w:p w:rsidR="00636350" w:rsidRDefault="00E85311" w:rsidP="00636350">
      <w:pPr>
        <w:jc w:val="center"/>
        <w:rPr>
          <w:b/>
          <w:bCs/>
          <w:color w:val="000000" w:themeColor="text1"/>
          <w:lang w:val="lt-LT"/>
        </w:rPr>
      </w:pPr>
      <w:r w:rsidRPr="00EC065E">
        <w:rPr>
          <w:b/>
          <w:bCs/>
          <w:color w:val="000000" w:themeColor="text1"/>
          <w:lang w:val="lt-LT"/>
        </w:rPr>
        <w:t xml:space="preserve"> NEDARBO SOCIALINIO DRAUDIMO IŠMOKOS MOKĖJIM</w:t>
      </w:r>
      <w:r w:rsidR="00344531" w:rsidRPr="00EC065E">
        <w:rPr>
          <w:b/>
          <w:bCs/>
          <w:color w:val="000000" w:themeColor="text1"/>
          <w:lang w:val="lt-LT"/>
        </w:rPr>
        <w:t xml:space="preserve">O </w:t>
      </w:r>
      <w:r w:rsidR="00E91AE4">
        <w:rPr>
          <w:b/>
          <w:bCs/>
          <w:color w:val="000000" w:themeColor="text1"/>
          <w:lang w:val="lt-LT"/>
        </w:rPr>
        <w:t>BŪDO</w:t>
      </w:r>
    </w:p>
    <w:p w:rsidR="0020430D" w:rsidRPr="00EC065E" w:rsidRDefault="0020430D" w:rsidP="00636350">
      <w:pPr>
        <w:jc w:val="center"/>
        <w:rPr>
          <w:color w:val="000000" w:themeColor="text1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3"/>
        <w:gridCol w:w="336"/>
        <w:gridCol w:w="336"/>
        <w:gridCol w:w="336"/>
        <w:gridCol w:w="336"/>
        <w:gridCol w:w="336"/>
        <w:gridCol w:w="325"/>
        <w:gridCol w:w="336"/>
        <w:gridCol w:w="336"/>
        <w:gridCol w:w="326"/>
        <w:gridCol w:w="336"/>
        <w:gridCol w:w="336"/>
        <w:gridCol w:w="330"/>
        <w:gridCol w:w="2655"/>
        <w:gridCol w:w="330"/>
      </w:tblGrid>
      <w:tr w:rsidR="00AC1E15" w:rsidRPr="004640C5" w:rsidTr="009B4332">
        <w:trPr>
          <w:gridAfter w:val="1"/>
          <w:wAfter w:w="330" w:type="dxa"/>
        </w:trPr>
        <w:tc>
          <w:tcPr>
            <w:tcW w:w="29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C1E15" w:rsidRPr="004640C5" w:rsidRDefault="00AC1E15">
            <w:pPr>
              <w:rPr>
                <w:lang w:val="lt-LT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iCs/>
                <w:lang w:val="lt-LT"/>
              </w:rPr>
            </w:pPr>
            <w:r w:rsidRPr="004640C5">
              <w:rPr>
                <w:i/>
                <w:iCs/>
                <w:lang w:val="lt-LT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iCs/>
                <w:lang w:val="lt-LT"/>
              </w:rPr>
            </w:pPr>
            <w:r w:rsidRPr="004640C5">
              <w:rPr>
                <w:i/>
                <w:iCs/>
                <w:lang w:val="lt-LT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iCs/>
                <w:lang w:val="lt-LT"/>
              </w:rPr>
            </w:pPr>
            <w:r w:rsidRPr="004640C5">
              <w:rPr>
                <w:i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1"/>
                    <w:listEntry w:val="0"/>
                  </w:ddList>
                </w:ffData>
              </w:fldChar>
            </w:r>
            <w:r w:rsidRPr="004640C5">
              <w:rPr>
                <w:i/>
                <w:lang w:val="lt-LT"/>
              </w:rPr>
              <w:instrText xml:space="preserve"> FORMDROPDOWN </w:instrText>
            </w:r>
            <w:r w:rsidR="00EE10B5">
              <w:rPr>
                <w:i/>
                <w:lang w:val="lt-LT"/>
              </w:rPr>
            </w:r>
            <w:r w:rsidR="00EE10B5">
              <w:rPr>
                <w:i/>
                <w:lang w:val="lt-LT"/>
              </w:rPr>
              <w:fldChar w:fldCharType="separate"/>
            </w:r>
            <w:r w:rsidRPr="004640C5">
              <w:rPr>
                <w:i/>
                <w:lang w:val="lt-LT"/>
              </w:rPr>
              <w:fldChar w:fldCharType="end"/>
            </w:r>
          </w:p>
        </w:tc>
        <w:bookmarkStart w:id="0" w:name="Dropdown1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i/>
                <w:lang w:val="lt-LT"/>
              </w:rPr>
              <w:instrText xml:space="preserve"> FORMDROPDOWN </w:instrText>
            </w:r>
            <w:r w:rsidR="00EE10B5">
              <w:rPr>
                <w:i/>
                <w:lang w:val="lt-LT"/>
              </w:rPr>
            </w:r>
            <w:r w:rsidR="00EE10B5">
              <w:rPr>
                <w:i/>
                <w:lang w:val="lt-LT"/>
              </w:rPr>
              <w:fldChar w:fldCharType="separate"/>
            </w:r>
            <w:r w:rsidRPr="004640C5">
              <w:rPr>
                <w:i/>
                <w:lang w:val="lt-LT"/>
              </w:rPr>
              <w:fldChar w:fldCharType="end"/>
            </w:r>
            <w:bookmarkEnd w:id="0"/>
          </w:p>
        </w:tc>
        <w:tc>
          <w:tcPr>
            <w:tcW w:w="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t>-</w:t>
            </w:r>
          </w:p>
        </w:tc>
        <w:bookmarkStart w:id="1" w:name="Dropdown2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4640C5">
              <w:rPr>
                <w:i/>
                <w:lang w:val="lt-LT"/>
              </w:rPr>
              <w:instrText xml:space="preserve"> FORMDROPDOWN </w:instrText>
            </w:r>
            <w:r w:rsidR="00EE10B5">
              <w:rPr>
                <w:i/>
                <w:lang w:val="lt-LT"/>
              </w:rPr>
            </w:r>
            <w:r w:rsidR="00EE10B5">
              <w:rPr>
                <w:i/>
                <w:lang w:val="lt-LT"/>
              </w:rPr>
              <w:fldChar w:fldCharType="separate"/>
            </w:r>
            <w:r w:rsidRPr="004640C5">
              <w:rPr>
                <w:i/>
                <w:lang w:val="lt-LT"/>
              </w:rPr>
              <w:fldChar w:fldCharType="end"/>
            </w:r>
            <w:bookmarkEnd w:id="1"/>
          </w:p>
        </w:tc>
        <w:bookmarkStart w:id="2" w:name="Dropdown3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i/>
                <w:lang w:val="lt-LT"/>
              </w:rPr>
              <w:instrText xml:space="preserve"> FORMDROPDOWN </w:instrText>
            </w:r>
            <w:r w:rsidR="00EE10B5">
              <w:rPr>
                <w:i/>
                <w:lang w:val="lt-LT"/>
              </w:rPr>
            </w:r>
            <w:r w:rsidR="00EE10B5">
              <w:rPr>
                <w:i/>
                <w:lang w:val="lt-LT"/>
              </w:rPr>
              <w:fldChar w:fldCharType="separate"/>
            </w:r>
            <w:r w:rsidRPr="004640C5">
              <w:rPr>
                <w:i/>
                <w:lang w:val="lt-LT"/>
              </w:rPr>
              <w:fldChar w:fldCharType="end"/>
            </w:r>
            <w:bookmarkEnd w:id="2"/>
          </w:p>
        </w:tc>
        <w:tc>
          <w:tcPr>
            <w:tcW w:w="3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t>-</w:t>
            </w:r>
          </w:p>
        </w:tc>
        <w:bookmarkStart w:id="3" w:name="Dropdown4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4640C5">
              <w:rPr>
                <w:i/>
                <w:lang w:val="lt-LT"/>
              </w:rPr>
              <w:instrText xml:space="preserve"> FORMDROPDOWN </w:instrText>
            </w:r>
            <w:r w:rsidR="00EE10B5">
              <w:rPr>
                <w:i/>
                <w:lang w:val="lt-LT"/>
              </w:rPr>
            </w:r>
            <w:r w:rsidR="00EE10B5">
              <w:rPr>
                <w:i/>
                <w:lang w:val="lt-LT"/>
              </w:rPr>
              <w:fldChar w:fldCharType="separate"/>
            </w:r>
            <w:r w:rsidRPr="004640C5">
              <w:rPr>
                <w:i/>
                <w:lang w:val="lt-LT"/>
              </w:rPr>
              <w:fldChar w:fldCharType="end"/>
            </w:r>
            <w:bookmarkEnd w:id="3"/>
          </w:p>
        </w:tc>
        <w:bookmarkStart w:id="4" w:name="Dropdown5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E15" w:rsidRPr="004640C5" w:rsidRDefault="00AC1E15" w:rsidP="004C7316">
            <w:pPr>
              <w:rPr>
                <w:i/>
                <w:lang w:val="lt-LT"/>
              </w:rPr>
            </w:pPr>
            <w:r w:rsidRPr="004640C5">
              <w:rPr>
                <w:i/>
                <w:lang w:val="lt-LT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i/>
                <w:lang w:val="lt-LT"/>
              </w:rPr>
              <w:instrText xml:space="preserve"> FORMDROPDOWN </w:instrText>
            </w:r>
            <w:r w:rsidR="00EE10B5">
              <w:rPr>
                <w:i/>
                <w:lang w:val="lt-LT"/>
              </w:rPr>
            </w:r>
            <w:r w:rsidR="00EE10B5">
              <w:rPr>
                <w:i/>
                <w:lang w:val="lt-LT"/>
              </w:rPr>
              <w:fldChar w:fldCharType="separate"/>
            </w:r>
            <w:r w:rsidRPr="004640C5">
              <w:rPr>
                <w:i/>
                <w:lang w:val="lt-LT"/>
              </w:rPr>
              <w:fldChar w:fldCharType="end"/>
            </w:r>
            <w:bookmarkEnd w:id="4"/>
          </w:p>
        </w:tc>
        <w:tc>
          <w:tcPr>
            <w:tcW w:w="29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C1E15" w:rsidRPr="004640C5" w:rsidRDefault="00AC1E15">
            <w:pPr>
              <w:rPr>
                <w:lang w:val="lt-LT"/>
              </w:rPr>
            </w:pPr>
          </w:p>
        </w:tc>
      </w:tr>
      <w:tr w:rsidR="00AC1E15" w:rsidRPr="004640C5" w:rsidTr="009B4332"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</w:tcPr>
          <w:p w:rsidR="00AC1E15" w:rsidRPr="004640C5" w:rsidRDefault="00AC1E15">
            <w:pPr>
              <w:rPr>
                <w:lang w:val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AC1E15" w:rsidRPr="004640C5" w:rsidRDefault="00AC1E15">
            <w:pPr>
              <w:jc w:val="center"/>
              <w:rPr>
                <w:lang w:val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AC1E15" w:rsidRPr="004640C5" w:rsidRDefault="00AC1E15">
            <w:pPr>
              <w:jc w:val="center"/>
              <w:rPr>
                <w:lang w:val="lt-LT"/>
              </w:rPr>
            </w:pPr>
          </w:p>
        </w:tc>
        <w:tc>
          <w:tcPr>
            <w:tcW w:w="333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1E15" w:rsidRPr="004640C5" w:rsidRDefault="00AC1E15">
            <w:pPr>
              <w:jc w:val="center"/>
              <w:rPr>
                <w:lang w:val="lt-LT"/>
              </w:rPr>
            </w:pPr>
            <w:r w:rsidRPr="004640C5">
              <w:rPr>
                <w:lang w:val="lt-LT"/>
              </w:rPr>
              <w:t>(data)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C1E15" w:rsidRPr="004640C5" w:rsidRDefault="00AC1E15">
            <w:pPr>
              <w:rPr>
                <w:lang w:val="lt-LT"/>
              </w:rPr>
            </w:pPr>
          </w:p>
        </w:tc>
      </w:tr>
    </w:tbl>
    <w:p w:rsidR="00D12838" w:rsidRDefault="00D12838">
      <w:pPr>
        <w:rPr>
          <w:sz w:val="20"/>
          <w:lang w:val="lt-LT"/>
        </w:rPr>
      </w:pPr>
    </w:p>
    <w:p w:rsidR="00A6536F" w:rsidRDefault="00A6536F">
      <w:pPr>
        <w:rPr>
          <w:sz w:val="20"/>
          <w:lang w:val="lt-LT"/>
        </w:rPr>
      </w:pPr>
    </w:p>
    <w:p w:rsidR="00A6536F" w:rsidRDefault="00A6536F">
      <w:pPr>
        <w:rPr>
          <w:sz w:val="20"/>
          <w:lang w:val="lt-LT"/>
        </w:rPr>
      </w:pPr>
    </w:p>
    <w:p w:rsidR="00A6536F" w:rsidRPr="004640C5" w:rsidRDefault="00A6536F">
      <w:pPr>
        <w:rPr>
          <w:sz w:val="20"/>
          <w:lang w:val="lt-LT"/>
        </w:rPr>
      </w:pPr>
    </w:p>
    <w:p w:rsidR="00FB7019" w:rsidRPr="00AC33F6" w:rsidRDefault="0077675D">
      <w:pPr>
        <w:rPr>
          <w:color w:val="000000" w:themeColor="text1"/>
          <w:sz w:val="22"/>
          <w:szCs w:val="22"/>
          <w:lang w:val="lt-LT"/>
        </w:rPr>
      </w:pPr>
      <w:r w:rsidRPr="00AC33F6">
        <w:rPr>
          <w:color w:val="000000" w:themeColor="text1"/>
          <w:sz w:val="22"/>
          <w:szCs w:val="22"/>
          <w:lang w:val="lt-LT"/>
        </w:rPr>
        <w:t xml:space="preserve">Prašau </w:t>
      </w:r>
      <w:r w:rsidR="00344531" w:rsidRPr="00AC33F6">
        <w:rPr>
          <w:color w:val="000000" w:themeColor="text1"/>
          <w:sz w:val="22"/>
          <w:szCs w:val="22"/>
          <w:lang w:val="lt-LT"/>
        </w:rPr>
        <w:t>pervesti</w:t>
      </w:r>
      <w:r w:rsidRPr="00AC33F6">
        <w:rPr>
          <w:color w:val="000000" w:themeColor="text1"/>
          <w:sz w:val="22"/>
          <w:szCs w:val="22"/>
          <w:lang w:val="lt-LT"/>
        </w:rPr>
        <w:t xml:space="preserve"> </w:t>
      </w:r>
      <w:r w:rsidR="00FB7019" w:rsidRPr="00AC33F6">
        <w:rPr>
          <w:color w:val="000000" w:themeColor="text1"/>
          <w:sz w:val="22"/>
          <w:szCs w:val="22"/>
          <w:lang w:val="lt-LT"/>
        </w:rPr>
        <w:t xml:space="preserve">mano gaunamą </w:t>
      </w:r>
      <w:r w:rsidR="00E85311" w:rsidRPr="00AC33F6">
        <w:rPr>
          <w:color w:val="000000" w:themeColor="text1"/>
          <w:sz w:val="22"/>
          <w:szCs w:val="22"/>
          <w:lang w:val="lt-LT"/>
        </w:rPr>
        <w:t>nedarbo socialinio draudimo išmoką</w:t>
      </w:r>
      <w:r w:rsidR="00FB7019" w:rsidRPr="00AC33F6">
        <w:rPr>
          <w:color w:val="000000" w:themeColor="text1"/>
          <w:sz w:val="22"/>
          <w:szCs w:val="22"/>
          <w:lang w:val="lt-LT"/>
        </w:rPr>
        <w:t xml:space="preserve"> į</w:t>
      </w:r>
      <w:r w:rsidR="002C64DF" w:rsidRPr="00AC33F6">
        <w:rPr>
          <w:color w:val="000000" w:themeColor="text1"/>
          <w:sz w:val="22"/>
          <w:szCs w:val="22"/>
          <w:lang w:val="lt-LT"/>
        </w:rPr>
        <w:t>:</w:t>
      </w:r>
    </w:p>
    <w:p w:rsidR="00FB7019" w:rsidRPr="004640C5" w:rsidRDefault="00FB7019">
      <w:pPr>
        <w:rPr>
          <w:sz w:val="12"/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90"/>
        <w:gridCol w:w="9390"/>
      </w:tblGrid>
      <w:tr w:rsidR="00FB7019" w:rsidRPr="004640C5" w:rsidTr="002C64DF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4640C5" w:rsidRDefault="00FB7019" w:rsidP="00174979">
            <w:pPr>
              <w:rPr>
                <w:lang w:val="lt-LT"/>
              </w:rPr>
            </w:pPr>
            <w:r w:rsidRPr="004640C5">
              <w:rPr>
                <w:szCs w:val="22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40C5">
              <w:rPr>
                <w:szCs w:val="22"/>
                <w:lang w:val="lt-LT"/>
              </w:rPr>
              <w:instrText xml:space="preserve"> FORMCHECKBOX </w:instrText>
            </w:r>
            <w:r w:rsidR="00EE10B5">
              <w:rPr>
                <w:szCs w:val="22"/>
                <w:lang w:val="lt-LT"/>
              </w:rPr>
            </w:r>
            <w:r w:rsidR="00EE10B5">
              <w:rPr>
                <w:szCs w:val="22"/>
                <w:lang w:val="lt-LT"/>
              </w:rPr>
              <w:fldChar w:fldCharType="separate"/>
            </w:r>
            <w:r w:rsidRPr="004640C5">
              <w:rPr>
                <w:szCs w:val="22"/>
                <w:lang w:val="lt-LT"/>
              </w:rPr>
              <w:fldChar w:fldCharType="end"/>
            </w:r>
          </w:p>
        </w:tc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AC33F6" w:rsidRDefault="00FB7019" w:rsidP="00EB0095">
            <w:pPr>
              <w:jc w:val="both"/>
              <w:rPr>
                <w:sz w:val="22"/>
                <w:szCs w:val="22"/>
                <w:lang w:val="lt-LT"/>
              </w:rPr>
            </w:pPr>
            <w:r w:rsidRPr="00AC33F6">
              <w:rPr>
                <w:sz w:val="22"/>
                <w:szCs w:val="22"/>
                <w:lang w:val="lt-LT"/>
              </w:rPr>
              <w:t>mano asmeninę sąskaitą Lietuvos Resp</w:t>
            </w:r>
            <w:r w:rsidR="00EB0095" w:rsidRPr="00AC33F6">
              <w:rPr>
                <w:sz w:val="22"/>
                <w:szCs w:val="22"/>
                <w:lang w:val="lt-LT"/>
              </w:rPr>
              <w:t>ublikoje veikiančioje kredito,</w:t>
            </w:r>
            <w:r w:rsidRPr="00AC33F6">
              <w:rPr>
                <w:sz w:val="22"/>
                <w:szCs w:val="22"/>
                <w:lang w:val="lt-LT"/>
              </w:rPr>
              <w:t xml:space="preserve"> mokėjimo</w:t>
            </w:r>
            <w:r w:rsidR="00EB0095" w:rsidRPr="00AC33F6">
              <w:rPr>
                <w:sz w:val="22"/>
                <w:szCs w:val="22"/>
                <w:lang w:val="lt-LT"/>
              </w:rPr>
              <w:t xml:space="preserve"> ar elektroninių pinigų</w:t>
            </w:r>
            <w:r w:rsidRPr="00AC33F6">
              <w:rPr>
                <w:sz w:val="22"/>
                <w:szCs w:val="22"/>
                <w:lang w:val="lt-LT"/>
              </w:rPr>
              <w:t xml:space="preserve"> įstaigoje. Nurodau sąskaitos numerį (20 simbolių):</w:t>
            </w:r>
          </w:p>
        </w:tc>
      </w:tr>
    </w:tbl>
    <w:p w:rsidR="00FB7019" w:rsidRPr="004640C5" w:rsidRDefault="00FB7019" w:rsidP="00FB7019">
      <w:pPr>
        <w:rPr>
          <w:sz w:val="4"/>
          <w:szCs w:val="4"/>
          <w:lang w:val="lt-LT"/>
        </w:rPr>
      </w:pPr>
    </w:p>
    <w:tbl>
      <w:tblPr>
        <w:tblW w:w="0" w:type="auto"/>
        <w:jc w:val="righ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0"/>
        <w:gridCol w:w="291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309"/>
      </w:tblGrid>
      <w:tr w:rsidR="00FB7019" w:rsidRPr="004640C5" w:rsidTr="00174979">
        <w:trPr>
          <w:jc w:val="right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FB7019" w:rsidP="008613C9">
            <w:pPr>
              <w:jc w:val="center"/>
              <w:rPr>
                <w:caps/>
                <w:lang w:val="lt-LT"/>
              </w:rPr>
            </w:pPr>
            <w:r w:rsidRPr="004640C5">
              <w:rPr>
                <w:caps/>
                <w:lang w:val="lt-LT"/>
              </w:rPr>
              <w:t>L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FB7019" w:rsidP="008613C9">
            <w:pPr>
              <w:jc w:val="center"/>
              <w:rPr>
                <w:caps/>
                <w:lang w:val="lt-LT"/>
              </w:rPr>
            </w:pPr>
            <w:r w:rsidRPr="004640C5">
              <w:rPr>
                <w:caps/>
                <w:lang w:val="lt-LT"/>
              </w:rPr>
              <w:t>T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E10B5">
              <w:rPr>
                <w:lang w:val="lt-LT"/>
              </w:rPr>
            </w:r>
            <w:r w:rsidR="00EE10B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309" w:type="dxa"/>
            <w:tcBorders>
              <w:left w:val="single" w:sz="4" w:space="0" w:color="auto"/>
            </w:tcBorders>
          </w:tcPr>
          <w:p w:rsidR="00FB7019" w:rsidRPr="004640C5" w:rsidRDefault="00FB7019" w:rsidP="00174979">
            <w:pPr>
              <w:rPr>
                <w:caps/>
                <w:spacing w:val="80"/>
                <w:lang w:val="lt-LT"/>
              </w:rPr>
            </w:pPr>
            <w:r w:rsidRPr="004640C5">
              <w:rPr>
                <w:caps/>
                <w:spacing w:val="80"/>
                <w:lang w:val="lt-LT"/>
              </w:rPr>
              <w:t>.</w:t>
            </w:r>
          </w:p>
        </w:tc>
      </w:tr>
    </w:tbl>
    <w:p w:rsidR="00731266" w:rsidRPr="004640C5" w:rsidRDefault="00731266" w:rsidP="00731266">
      <w:pPr>
        <w:rPr>
          <w:sz w:val="16"/>
          <w:szCs w:val="12"/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90"/>
        <w:gridCol w:w="9561"/>
      </w:tblGrid>
      <w:tr w:rsidR="00731266" w:rsidRPr="004640C5" w:rsidTr="00B45DDB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731266" w:rsidRPr="004640C5" w:rsidRDefault="00731266" w:rsidP="00B45DDB">
            <w:pPr>
              <w:rPr>
                <w:lang w:val="lt-LT"/>
              </w:rPr>
            </w:pPr>
            <w:r w:rsidRPr="004640C5">
              <w:rPr>
                <w:szCs w:val="22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40C5">
              <w:rPr>
                <w:szCs w:val="22"/>
                <w:lang w:val="lt-LT"/>
              </w:rPr>
              <w:instrText xml:space="preserve"> FORMCHECKBOX </w:instrText>
            </w:r>
            <w:r w:rsidR="00EE10B5">
              <w:rPr>
                <w:szCs w:val="22"/>
                <w:lang w:val="lt-LT"/>
              </w:rPr>
            </w:r>
            <w:r w:rsidR="00EE10B5">
              <w:rPr>
                <w:szCs w:val="22"/>
                <w:lang w:val="lt-LT"/>
              </w:rPr>
              <w:fldChar w:fldCharType="separate"/>
            </w:r>
            <w:r w:rsidRPr="004640C5">
              <w:rPr>
                <w:szCs w:val="22"/>
                <w:lang w:val="lt-LT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:rsidR="00731266" w:rsidRPr="00AC33F6" w:rsidRDefault="00731266" w:rsidP="00EB0095">
            <w:pPr>
              <w:jc w:val="both"/>
              <w:rPr>
                <w:sz w:val="22"/>
                <w:szCs w:val="22"/>
                <w:lang w:val="lt-LT"/>
              </w:rPr>
            </w:pPr>
            <w:r w:rsidRPr="00AC33F6">
              <w:rPr>
                <w:sz w:val="22"/>
                <w:szCs w:val="22"/>
                <w:lang w:val="lt-LT"/>
              </w:rPr>
              <w:t>mano asmeninę sąskaitą užsienio valstybėje įregistruotoje kredito</w:t>
            </w:r>
            <w:r w:rsidR="00EB0095" w:rsidRPr="00AC33F6">
              <w:rPr>
                <w:sz w:val="22"/>
                <w:szCs w:val="22"/>
                <w:lang w:val="lt-LT"/>
              </w:rPr>
              <w:t xml:space="preserve">, </w:t>
            </w:r>
            <w:r w:rsidR="00C67B78" w:rsidRPr="00AC33F6">
              <w:rPr>
                <w:color w:val="000000" w:themeColor="text1"/>
                <w:sz w:val="22"/>
                <w:szCs w:val="22"/>
                <w:lang w:val="lt-LT"/>
              </w:rPr>
              <w:t>mokėjimo</w:t>
            </w:r>
            <w:r w:rsidR="00EB0095" w:rsidRPr="00AC33F6">
              <w:rPr>
                <w:color w:val="000000" w:themeColor="text1"/>
                <w:sz w:val="22"/>
                <w:szCs w:val="22"/>
                <w:lang w:val="lt-LT"/>
              </w:rPr>
              <w:t xml:space="preserve"> ar elektroninių pinigų</w:t>
            </w:r>
            <w:r w:rsidRPr="00AC33F6">
              <w:rPr>
                <w:color w:val="000000" w:themeColor="text1"/>
                <w:sz w:val="22"/>
                <w:szCs w:val="22"/>
                <w:lang w:val="lt-LT"/>
              </w:rPr>
              <w:t xml:space="preserve"> </w:t>
            </w:r>
            <w:r w:rsidRPr="00AC33F6">
              <w:rPr>
                <w:sz w:val="22"/>
                <w:szCs w:val="22"/>
                <w:lang w:val="lt-LT"/>
              </w:rPr>
              <w:t>įstaigoje (filiale). Nurodau:</w:t>
            </w:r>
          </w:p>
        </w:tc>
      </w:tr>
    </w:tbl>
    <w:p w:rsidR="00731266" w:rsidRPr="004640C5" w:rsidRDefault="00731266" w:rsidP="00731266">
      <w:pPr>
        <w:jc w:val="both"/>
        <w:rPr>
          <w:sz w:val="12"/>
          <w:lang w:val="lt-LT"/>
        </w:rPr>
      </w:pPr>
    </w:p>
    <w:tbl>
      <w:tblPr>
        <w:tblStyle w:val="Lentelstinklelis"/>
        <w:tblW w:w="1020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8"/>
        <w:gridCol w:w="567"/>
        <w:gridCol w:w="4309"/>
        <w:gridCol w:w="312"/>
      </w:tblGrid>
      <w:tr w:rsidR="007A3D8C" w:rsidRPr="004640C5" w:rsidTr="00B45DDB">
        <w:tc>
          <w:tcPr>
            <w:tcW w:w="50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20"/>
                <w:szCs w:val="16"/>
                <w:lang w:val="lt-LT"/>
              </w:rPr>
            </w:pPr>
            <w:r w:rsidRPr="004640C5">
              <w:rPr>
                <w:sz w:val="20"/>
                <w:szCs w:val="16"/>
                <w:lang w:val="lt-LT"/>
              </w:rPr>
              <w:t xml:space="preserve">tarptautinį (IBAN) sąskaitos numerį </w:t>
            </w:r>
          </w:p>
          <w:p w:rsidR="007A3D8C" w:rsidRPr="004640C5" w:rsidRDefault="007A3D8C" w:rsidP="00B45DDB">
            <w:pPr>
              <w:jc w:val="both"/>
              <w:rPr>
                <w:sz w:val="20"/>
                <w:lang w:val="lt-LT"/>
              </w:rPr>
            </w:pPr>
            <w:r w:rsidRPr="0006324F">
              <w:rPr>
                <w:sz w:val="20"/>
                <w:szCs w:val="20"/>
                <w:lang w:val="lt-LT"/>
              </w:rPr>
              <w:t>(</w:t>
            </w:r>
            <w:r w:rsidR="00611BA6" w:rsidRPr="0006324F">
              <w:rPr>
                <w:sz w:val="20"/>
                <w:szCs w:val="20"/>
                <w:lang w:val="lt-LT"/>
              </w:rPr>
              <w:t>iki 34</w:t>
            </w:r>
            <w:r w:rsidRPr="0006324F">
              <w:rPr>
                <w:sz w:val="20"/>
                <w:szCs w:val="20"/>
                <w:lang w:val="lt-LT"/>
              </w:rPr>
              <w:t xml:space="preserve"> simbolių kartu su dviženkliu valstybės kodu</w:t>
            </w:r>
            <w:r w:rsidRPr="004640C5">
              <w:rPr>
                <w:sz w:val="20"/>
                <w:szCs w:val="16"/>
                <w:lang w:val="lt-LT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4640C5">
              <w:rPr>
                <w:lang w:val="lt-LT"/>
              </w:rPr>
              <w:instrText xml:space="preserve"> FORMTEXT </w:instrText>
            </w:r>
            <w:r w:rsidRPr="004640C5">
              <w:rPr>
                <w:lang w:val="lt-LT"/>
              </w:rPr>
            </w:r>
            <w:r w:rsidRPr="004640C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4640C5">
              <w:rPr>
                <w:lang w:val="lt-LT"/>
              </w:rPr>
              <w:instrText xml:space="preserve"> FORMTEXT </w:instrText>
            </w:r>
            <w:r w:rsidRPr="004640C5">
              <w:rPr>
                <w:lang w:val="lt-LT"/>
              </w:rPr>
            </w:r>
            <w:r w:rsidRPr="004640C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312" w:type="dxa"/>
            <w:tcBorders>
              <w:top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t>*</w:t>
            </w:r>
          </w:p>
        </w:tc>
      </w:tr>
      <w:tr w:rsidR="007A3D8C" w:rsidRPr="004640C5" w:rsidTr="00B45DDB">
        <w:tc>
          <w:tcPr>
            <w:tcW w:w="5018" w:type="dxa"/>
            <w:vMerge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20"/>
                <w:szCs w:val="16"/>
                <w:lang w:val="lt-LT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  <w:tc>
          <w:tcPr>
            <w:tcW w:w="4309" w:type="dxa"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26"/>
        <w:gridCol w:w="4826"/>
        <w:gridCol w:w="354"/>
      </w:tblGrid>
      <w:tr w:rsidR="007A3D8C" w:rsidRPr="004640C5" w:rsidTr="00B45DDB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7A3D8C" w:rsidP="00B45DDB">
            <w:pPr>
              <w:rPr>
                <w:sz w:val="20"/>
                <w:szCs w:val="22"/>
                <w:lang w:val="lt-LT"/>
              </w:rPr>
            </w:pPr>
            <w:r w:rsidRPr="004640C5">
              <w:rPr>
                <w:sz w:val="20"/>
                <w:szCs w:val="22"/>
                <w:lang w:val="lt-LT"/>
              </w:rPr>
              <w:t xml:space="preserve">kredito ar mokėjimo įstaigos užsienyje SWIFT (BIC) kodą </w:t>
            </w:r>
          </w:p>
        </w:tc>
        <w:tc>
          <w:tcPr>
            <w:tcW w:w="4820" w:type="dxa"/>
          </w:tcPr>
          <w:p w:rsidR="007A3D8C" w:rsidRPr="004640C5" w:rsidRDefault="007A3D8C" w:rsidP="00B45DDB">
            <w:pPr>
              <w:jc w:val="both"/>
              <w:rPr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</w:tc>
        <w:tc>
          <w:tcPr>
            <w:tcW w:w="354" w:type="dxa"/>
            <w:tcBorders>
              <w:top w:val="nil"/>
              <w:bottom w:val="nil"/>
              <w:right w:val="nil"/>
            </w:tcBorders>
          </w:tcPr>
          <w:p w:rsidR="007A3D8C" w:rsidRPr="004640C5" w:rsidRDefault="007A3D8C" w:rsidP="003C2D15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t>*</w:t>
            </w:r>
          </w:p>
        </w:tc>
      </w:tr>
    </w:tbl>
    <w:p w:rsidR="007A3D8C" w:rsidRPr="004640C5" w:rsidRDefault="007A3D8C" w:rsidP="007A3D8C">
      <w:pPr>
        <w:jc w:val="both"/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818"/>
        <w:gridCol w:w="369"/>
      </w:tblGrid>
      <w:tr w:rsidR="007A3D8C" w:rsidRPr="004640C5" w:rsidTr="00B45DDB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7A3D8C" w:rsidP="00B45DDB">
            <w:pPr>
              <w:rPr>
                <w:sz w:val="20"/>
                <w:szCs w:val="22"/>
                <w:lang w:val="lt-LT"/>
              </w:rPr>
            </w:pPr>
            <w:r w:rsidRPr="004640C5">
              <w:rPr>
                <w:sz w:val="20"/>
                <w:szCs w:val="22"/>
                <w:lang w:val="lt-LT"/>
              </w:rPr>
              <w:t>valstybės, kurioje yra sąskaita, pavadinimą</w:t>
            </w:r>
          </w:p>
        </w:tc>
        <w:tc>
          <w:tcPr>
            <w:tcW w:w="4819" w:type="dxa"/>
          </w:tcPr>
          <w:p w:rsidR="007A3D8C" w:rsidRPr="004640C5" w:rsidRDefault="007A3D8C" w:rsidP="00B45DDB">
            <w:pPr>
              <w:jc w:val="both"/>
              <w:rPr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t>**</w:t>
            </w: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301"/>
        <w:gridCol w:w="369"/>
      </w:tblGrid>
      <w:tr w:rsidR="007A3D8C" w:rsidRPr="004640C5" w:rsidTr="00E95B8A">
        <w:trPr>
          <w:trHeight w:val="379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E95B8A" w:rsidRDefault="00E95B8A" w:rsidP="00B45DDB">
            <w:pPr>
              <w:rPr>
                <w:sz w:val="20"/>
                <w:szCs w:val="20"/>
                <w:lang w:val="lt-LT"/>
              </w:rPr>
            </w:pPr>
            <w:r w:rsidRPr="00E95B8A">
              <w:rPr>
                <w:sz w:val="20"/>
                <w:szCs w:val="20"/>
                <w:lang w:val="lt-LT"/>
              </w:rPr>
              <w:t>kredito, mokėjimo ar elektroninių pinigų įstaigos užsienyje pavadinimą ir adresą</w:t>
            </w:r>
          </w:p>
        </w:tc>
        <w:tc>
          <w:tcPr>
            <w:tcW w:w="5301" w:type="dxa"/>
          </w:tcPr>
          <w:p w:rsidR="007A3D8C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  <w:p w:rsidR="00E95B8A" w:rsidRPr="004640C5" w:rsidRDefault="00E95B8A" w:rsidP="00B45DDB">
            <w:pPr>
              <w:jc w:val="both"/>
              <w:rPr>
                <w:szCs w:val="22"/>
                <w:lang w:val="lt-LT"/>
              </w:rPr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t>**</w:t>
            </w: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301"/>
        <w:gridCol w:w="369"/>
      </w:tblGrid>
      <w:tr w:rsidR="007A3D8C" w:rsidRPr="004640C5" w:rsidTr="00EE10B5">
        <w:trPr>
          <w:trHeight w:val="362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7A3D8C" w:rsidP="00D73310">
            <w:pPr>
              <w:rPr>
                <w:sz w:val="20"/>
                <w:szCs w:val="22"/>
                <w:lang w:val="lt-LT"/>
              </w:rPr>
            </w:pPr>
            <w:r w:rsidRPr="004640C5">
              <w:rPr>
                <w:sz w:val="20"/>
                <w:szCs w:val="22"/>
                <w:lang w:val="lt-LT"/>
              </w:rPr>
              <w:t>savo adresą užsienyje (</w:t>
            </w:r>
            <w:r w:rsidR="00D73310">
              <w:rPr>
                <w:sz w:val="18"/>
                <w:szCs w:val="22"/>
                <w:lang w:val="lt-LT" w:eastAsia="lt-LT"/>
              </w:rPr>
              <w:t>gatvė, namo Nr</w:t>
            </w:r>
            <w:r w:rsidRPr="004640C5">
              <w:rPr>
                <w:sz w:val="18"/>
                <w:szCs w:val="22"/>
                <w:lang w:val="lt-LT" w:eastAsia="lt-LT"/>
              </w:rPr>
              <w:t>., miestas, valstybė</w:t>
            </w:r>
            <w:r w:rsidRPr="004640C5">
              <w:rPr>
                <w:sz w:val="20"/>
                <w:szCs w:val="22"/>
                <w:lang w:val="lt-LT"/>
              </w:rPr>
              <w:t>)</w:t>
            </w:r>
          </w:p>
        </w:tc>
        <w:tc>
          <w:tcPr>
            <w:tcW w:w="5301" w:type="dxa"/>
          </w:tcPr>
          <w:p w:rsidR="00E95B8A" w:rsidRPr="00E95B8A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  <w:bookmarkStart w:id="5" w:name="_GoBack"/>
            <w:bookmarkEnd w:id="5"/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t>**</w:t>
            </w:r>
          </w:p>
        </w:tc>
      </w:tr>
    </w:tbl>
    <w:p w:rsidR="007A3D8C" w:rsidRPr="004640C5" w:rsidRDefault="007A3D8C" w:rsidP="007A3D8C">
      <w:pPr>
        <w:jc w:val="both"/>
        <w:rPr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680"/>
      </w:tblGrid>
      <w:tr w:rsidR="00FD531A" w:rsidRPr="00296630" w:rsidTr="00FD531A">
        <w:tc>
          <w:tcPr>
            <w:tcW w:w="9680" w:type="dxa"/>
            <w:tcBorders>
              <w:top w:val="nil"/>
              <w:left w:val="nil"/>
              <w:bottom w:val="nil"/>
              <w:right w:val="nil"/>
            </w:tcBorders>
          </w:tcPr>
          <w:p w:rsidR="00FD531A" w:rsidRDefault="00FD531A" w:rsidP="00296630">
            <w:pPr>
              <w:jc w:val="both"/>
              <w:rPr>
                <w:sz w:val="22"/>
                <w:szCs w:val="22"/>
                <w:lang w:val="lt-LT"/>
              </w:rPr>
            </w:pPr>
          </w:p>
          <w:p w:rsidR="00AC33F6" w:rsidRDefault="00AC33F6" w:rsidP="00296630">
            <w:pPr>
              <w:jc w:val="both"/>
              <w:rPr>
                <w:sz w:val="22"/>
                <w:szCs w:val="22"/>
                <w:lang w:val="lt-LT"/>
              </w:rPr>
            </w:pPr>
          </w:p>
          <w:p w:rsidR="000978A1" w:rsidRDefault="000978A1" w:rsidP="00296630">
            <w:pPr>
              <w:jc w:val="both"/>
              <w:rPr>
                <w:sz w:val="22"/>
                <w:szCs w:val="22"/>
                <w:lang w:val="lt-LT"/>
              </w:rPr>
            </w:pPr>
          </w:p>
          <w:p w:rsidR="00990DEC" w:rsidRDefault="00990DEC" w:rsidP="00296630">
            <w:pPr>
              <w:jc w:val="both"/>
              <w:rPr>
                <w:sz w:val="22"/>
                <w:szCs w:val="22"/>
                <w:lang w:val="lt-LT"/>
              </w:rPr>
            </w:pPr>
          </w:p>
          <w:p w:rsidR="00990DEC" w:rsidRPr="004640C5" w:rsidRDefault="00990DEC" w:rsidP="00296630">
            <w:pPr>
              <w:jc w:val="both"/>
              <w:rPr>
                <w:sz w:val="22"/>
                <w:szCs w:val="22"/>
                <w:lang w:val="lt-LT"/>
              </w:rPr>
            </w:pPr>
          </w:p>
        </w:tc>
      </w:tr>
    </w:tbl>
    <w:p w:rsidR="00504187" w:rsidRPr="00A21612" w:rsidRDefault="00504187" w:rsidP="007A3D8C">
      <w:pPr>
        <w:jc w:val="both"/>
        <w:rPr>
          <w:sz w:val="20"/>
          <w:szCs w:val="20"/>
          <w:lang w:val="lt-LT"/>
        </w:rPr>
      </w:pPr>
      <w:r w:rsidRPr="00A21612">
        <w:rPr>
          <w:sz w:val="20"/>
          <w:szCs w:val="20"/>
          <w:lang w:val="lt-LT"/>
        </w:rPr>
        <w:t xml:space="preserve"> </w:t>
      </w:r>
      <w:r w:rsidR="00304ECF" w:rsidRPr="00A21612">
        <w:rPr>
          <w:sz w:val="20"/>
          <w:szCs w:val="20"/>
          <w:lang w:val="lt-LT"/>
        </w:rPr>
        <w:t xml:space="preserve">* </w:t>
      </w:r>
      <w:r w:rsidRPr="00A21612">
        <w:rPr>
          <w:sz w:val="20"/>
          <w:szCs w:val="20"/>
          <w:lang w:val="lt-LT"/>
        </w:rPr>
        <w:t xml:space="preserve">Jeigu pasirinkote išmoką pervesti  į asmeninę sąskaitą bet kurioje užsienio valstybėje, </w:t>
      </w:r>
      <w:r w:rsidR="00304ECF" w:rsidRPr="00A21612">
        <w:rPr>
          <w:sz w:val="20"/>
          <w:szCs w:val="20"/>
          <w:lang w:val="lt-LT"/>
        </w:rPr>
        <w:t>p</w:t>
      </w:r>
      <w:r w:rsidRPr="00A21612">
        <w:rPr>
          <w:sz w:val="20"/>
          <w:szCs w:val="20"/>
          <w:lang w:val="lt-LT"/>
        </w:rPr>
        <w:t>rivalomai užpildomi laukai.</w:t>
      </w:r>
    </w:p>
    <w:p w:rsidR="00990DEC" w:rsidRPr="00A21612" w:rsidRDefault="00504187" w:rsidP="007A3D8C">
      <w:pPr>
        <w:jc w:val="both"/>
        <w:rPr>
          <w:sz w:val="20"/>
          <w:szCs w:val="20"/>
          <w:lang w:val="lt-LT"/>
        </w:rPr>
      </w:pPr>
      <w:r w:rsidRPr="00A21612">
        <w:rPr>
          <w:sz w:val="20"/>
          <w:szCs w:val="20"/>
          <w:lang w:val="lt-LT"/>
        </w:rPr>
        <w:t xml:space="preserve"> </w:t>
      </w:r>
      <w:r w:rsidR="000A1F52" w:rsidRPr="00A21612">
        <w:rPr>
          <w:sz w:val="20"/>
          <w:szCs w:val="20"/>
          <w:lang w:val="lt-LT"/>
        </w:rPr>
        <w:t>**</w:t>
      </w:r>
      <w:r w:rsidRPr="00A21612">
        <w:rPr>
          <w:sz w:val="20"/>
          <w:szCs w:val="20"/>
          <w:lang w:val="lt-LT"/>
        </w:rPr>
        <w:t>P</w:t>
      </w:r>
      <w:r w:rsidR="000A1F52" w:rsidRPr="00A21612">
        <w:rPr>
          <w:sz w:val="20"/>
          <w:szCs w:val="20"/>
          <w:lang w:val="lt-LT"/>
        </w:rPr>
        <w:t>ildoma</w:t>
      </w:r>
      <w:r w:rsidR="007A3D8C" w:rsidRPr="00A21612">
        <w:rPr>
          <w:sz w:val="20"/>
          <w:szCs w:val="20"/>
          <w:lang w:val="lt-LT"/>
        </w:rPr>
        <w:t xml:space="preserve"> tik tuo atveju</w:t>
      </w:r>
      <w:r w:rsidR="00862A38" w:rsidRPr="00A21612">
        <w:rPr>
          <w:sz w:val="20"/>
          <w:szCs w:val="20"/>
          <w:lang w:val="lt-LT"/>
        </w:rPr>
        <w:t>,</w:t>
      </w:r>
      <w:r w:rsidR="007A3D8C" w:rsidRPr="00A21612">
        <w:rPr>
          <w:sz w:val="20"/>
          <w:szCs w:val="20"/>
          <w:lang w:val="lt-LT"/>
        </w:rPr>
        <w:t xml:space="preserve"> kai pasirenkate </w:t>
      </w:r>
      <w:r w:rsidR="00A43399" w:rsidRPr="00A21612">
        <w:rPr>
          <w:sz w:val="20"/>
          <w:szCs w:val="20"/>
          <w:lang w:val="lt-LT"/>
        </w:rPr>
        <w:t xml:space="preserve">išmokos </w:t>
      </w:r>
      <w:r w:rsidR="007A3D8C" w:rsidRPr="00A21612">
        <w:rPr>
          <w:sz w:val="20"/>
          <w:szCs w:val="20"/>
          <w:lang w:val="lt-LT"/>
        </w:rPr>
        <w:t>sumą gauti į sąskaitą, kuri yra valstybėje, nepriklausanči</w:t>
      </w:r>
      <w:r w:rsidR="00862A38" w:rsidRPr="00A21612">
        <w:rPr>
          <w:sz w:val="20"/>
          <w:szCs w:val="20"/>
          <w:lang w:val="lt-LT"/>
        </w:rPr>
        <w:t>oje</w:t>
      </w:r>
      <w:r w:rsidR="007A3D8C" w:rsidRPr="00A21612">
        <w:rPr>
          <w:sz w:val="20"/>
          <w:szCs w:val="20"/>
          <w:lang w:val="lt-LT"/>
        </w:rPr>
        <w:t xml:space="preserve"> elektroninių mokėjimų eurais erdvei (SEPA). SEPA apima visas Europos Sąjungos valstybes nares, taip pat Norvegiją, Islandiją, Lichtenšteiną, Šveicariją, </w:t>
      </w:r>
      <w:r w:rsidR="003D30B2" w:rsidRPr="00A21612">
        <w:rPr>
          <w:sz w:val="20"/>
          <w:szCs w:val="20"/>
          <w:lang w:val="lt-LT"/>
        </w:rPr>
        <w:t xml:space="preserve">Jungtinę Karalystę, </w:t>
      </w:r>
      <w:r w:rsidR="007A3D8C" w:rsidRPr="00A21612">
        <w:rPr>
          <w:sz w:val="20"/>
          <w:szCs w:val="20"/>
          <w:lang w:val="lt-LT"/>
        </w:rPr>
        <w:t>San Mariną, Monaką ir Andorą.</w:t>
      </w:r>
    </w:p>
    <w:p w:rsidR="00990DEC" w:rsidRPr="00504187" w:rsidRDefault="00990DEC" w:rsidP="007A3D8C">
      <w:pPr>
        <w:jc w:val="both"/>
        <w:rPr>
          <w:sz w:val="20"/>
          <w:szCs w:val="20"/>
          <w:lang w:val="lt-LT"/>
        </w:rPr>
      </w:pPr>
    </w:p>
    <w:tbl>
      <w:tblPr>
        <w:tblW w:w="1120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5"/>
        <w:gridCol w:w="236"/>
        <w:gridCol w:w="236"/>
        <w:gridCol w:w="236"/>
      </w:tblGrid>
      <w:tr w:rsidR="00611BA6" w:rsidTr="00CB046E">
        <w:trPr>
          <w:cantSplit/>
          <w:trHeight w:val="89"/>
        </w:trPr>
        <w:tc>
          <w:tcPr>
            <w:tcW w:w="10495" w:type="dxa"/>
          </w:tcPr>
          <w:p w:rsidR="00CB046E" w:rsidRPr="00AC33F6" w:rsidRDefault="00CB046E" w:rsidP="00CB046E">
            <w:pPr>
              <w:pStyle w:val="Pagrindinistekstas"/>
              <w:tabs>
                <w:tab w:val="left" w:pos="284"/>
                <w:tab w:val="left" w:pos="851"/>
              </w:tabs>
              <w:rPr>
                <w:sz w:val="18"/>
                <w:szCs w:val="18"/>
              </w:rPr>
            </w:pPr>
            <w:r w:rsidRPr="00AC33F6">
              <w:rPr>
                <w:color w:val="000000" w:themeColor="text1"/>
                <w:sz w:val="18"/>
                <w:szCs w:val="18"/>
              </w:rPr>
              <w:t>Prašymą pateikusio asmens</w:t>
            </w:r>
          </w:p>
          <w:tbl>
            <w:tblPr>
              <w:tblW w:w="103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69"/>
              <w:gridCol w:w="1299"/>
              <w:gridCol w:w="1593"/>
              <w:gridCol w:w="6345"/>
              <w:gridCol w:w="144"/>
            </w:tblGrid>
            <w:tr w:rsidR="00CB046E" w:rsidRPr="00823341" w:rsidTr="00875DFE">
              <w:trPr>
                <w:gridBefore w:val="2"/>
                <w:gridAfter w:val="1"/>
                <w:wBefore w:w="2268" w:type="dxa"/>
                <w:wAfter w:w="144" w:type="dxa"/>
              </w:trPr>
              <w:tc>
                <w:tcPr>
                  <w:tcW w:w="1593" w:type="dxa"/>
                </w:tcPr>
                <w:p w:rsidR="00CB046E" w:rsidRPr="00823341" w:rsidRDefault="00CB046E" w:rsidP="00875DFE">
                  <w:pPr>
                    <w:ind w:left="142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345" w:type="dxa"/>
                </w:tcPr>
                <w:p w:rsidR="00CB046E" w:rsidRPr="00823341" w:rsidRDefault="00CB046E" w:rsidP="00875DFE">
                  <w:pPr>
                    <w:ind w:left="142"/>
                    <w:rPr>
                      <w:sz w:val="16"/>
                      <w:szCs w:val="16"/>
                    </w:rPr>
                  </w:pPr>
                  <w:r w:rsidRPr="00823341">
                    <w:rPr>
                      <w:caps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 w:val="0"/>
                        <w:calcOnExit w:val="0"/>
                        <w:textInput>
                          <w:maxLength w:val="99"/>
                          <w:format w:val="Didžiosios raidės"/>
                        </w:textInput>
                      </w:ffData>
                    </w:fldChar>
                  </w:r>
                  <w:r w:rsidRPr="00823341">
                    <w:rPr>
                      <w:caps/>
                      <w:sz w:val="16"/>
                      <w:szCs w:val="16"/>
                    </w:rPr>
                    <w:instrText xml:space="preserve"> FORMTEXT </w:instrText>
                  </w:r>
                  <w:r w:rsidRPr="00823341">
                    <w:rPr>
                      <w:caps/>
                      <w:sz w:val="16"/>
                      <w:szCs w:val="16"/>
                    </w:rPr>
                  </w:r>
                  <w:r w:rsidRPr="00823341">
                    <w:rPr>
                      <w:caps/>
                      <w:sz w:val="16"/>
                      <w:szCs w:val="16"/>
                    </w:rPr>
                    <w:fldChar w:fldCharType="separate"/>
                  </w:r>
                  <w:r w:rsidRPr="00823341">
                    <w:rPr>
                      <w:sz w:val="16"/>
                      <w:szCs w:val="16"/>
                    </w:rPr>
                    <w:t> </w:t>
                  </w:r>
                  <w:r w:rsidRPr="00823341">
                    <w:rPr>
                      <w:sz w:val="16"/>
                      <w:szCs w:val="16"/>
                    </w:rPr>
                    <w:t> </w:t>
                  </w:r>
                  <w:r w:rsidRPr="00823341">
                    <w:rPr>
                      <w:sz w:val="16"/>
                      <w:szCs w:val="16"/>
                    </w:rPr>
                    <w:t> </w:t>
                  </w:r>
                  <w:r w:rsidRPr="00823341">
                    <w:rPr>
                      <w:sz w:val="16"/>
                      <w:szCs w:val="16"/>
                    </w:rPr>
                    <w:t> </w:t>
                  </w:r>
                  <w:r w:rsidRPr="00823341">
                    <w:rPr>
                      <w:sz w:val="16"/>
                      <w:szCs w:val="16"/>
                    </w:rPr>
                    <w:t> </w:t>
                  </w:r>
                  <w:r w:rsidRPr="00823341">
                    <w:rPr>
                      <w:caps/>
                      <w:sz w:val="16"/>
                      <w:szCs w:val="16"/>
                    </w:rPr>
                    <w:fldChar w:fldCharType="end"/>
                  </w:r>
                </w:p>
              </w:tc>
            </w:tr>
            <w:tr w:rsidR="00CB046E" w:rsidRPr="00823341" w:rsidTr="00875DF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c>
                <w:tcPr>
                  <w:tcW w:w="969" w:type="dxa"/>
                </w:tcPr>
                <w:p w:rsidR="00CB046E" w:rsidRPr="00823341" w:rsidRDefault="00CB046E" w:rsidP="00875DFE">
                  <w:pPr>
                    <w:ind w:left="142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892" w:type="dxa"/>
                  <w:gridSpan w:val="2"/>
                  <w:vAlign w:val="center"/>
                </w:tcPr>
                <w:p w:rsidR="00CB046E" w:rsidRPr="00AC33F6" w:rsidRDefault="00CB046E" w:rsidP="00875DFE">
                  <w:pPr>
                    <w:rPr>
                      <w:sz w:val="18"/>
                      <w:szCs w:val="18"/>
                    </w:rPr>
                  </w:pPr>
                  <w:r w:rsidRPr="00AC33F6">
                    <w:rPr>
                      <w:sz w:val="18"/>
                      <w:szCs w:val="18"/>
                    </w:rPr>
                    <w:t xml:space="preserve">                    </w:t>
                  </w:r>
                  <w:r w:rsidR="00AC33F6">
                    <w:rPr>
                      <w:sz w:val="18"/>
                      <w:szCs w:val="18"/>
                    </w:rPr>
                    <w:t xml:space="preserve">                </w:t>
                  </w:r>
                  <w:r w:rsidRPr="00AC33F6">
                    <w:rPr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AC33F6">
                    <w:rPr>
                      <w:sz w:val="18"/>
                      <w:szCs w:val="18"/>
                    </w:rPr>
                    <w:t>parašas</w:t>
                  </w:r>
                  <w:proofErr w:type="spellEnd"/>
                  <w:r w:rsidRPr="00AC33F6">
                    <w:rPr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6489" w:type="dxa"/>
                  <w:gridSpan w:val="2"/>
                  <w:vAlign w:val="center"/>
                </w:tcPr>
                <w:p w:rsidR="00CB046E" w:rsidRPr="00AC33F6" w:rsidRDefault="00AC33F6" w:rsidP="00875DFE">
                  <w:pPr>
                    <w:ind w:left="14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                     </w:t>
                  </w:r>
                  <w:r w:rsidR="00CB046E" w:rsidRPr="00AC33F6">
                    <w:rPr>
                      <w:sz w:val="18"/>
                      <w:szCs w:val="18"/>
                    </w:rPr>
                    <w:t xml:space="preserve"> (</w:t>
                  </w:r>
                  <w:proofErr w:type="spellStart"/>
                  <w:r w:rsidR="00CB046E" w:rsidRPr="00AC33F6">
                    <w:rPr>
                      <w:sz w:val="18"/>
                      <w:szCs w:val="18"/>
                    </w:rPr>
                    <w:t>vardas</w:t>
                  </w:r>
                  <w:proofErr w:type="spellEnd"/>
                  <w:r w:rsidR="00CB046E" w:rsidRPr="00AC33F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CB046E" w:rsidRPr="00AC33F6">
                    <w:rPr>
                      <w:sz w:val="18"/>
                      <w:szCs w:val="18"/>
                    </w:rPr>
                    <w:t>ir</w:t>
                  </w:r>
                  <w:proofErr w:type="spellEnd"/>
                  <w:r w:rsidR="00CB046E" w:rsidRPr="00AC33F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CB046E" w:rsidRPr="00AC33F6">
                    <w:rPr>
                      <w:sz w:val="18"/>
                      <w:szCs w:val="18"/>
                    </w:rPr>
                    <w:t>pavardė</w:t>
                  </w:r>
                  <w:proofErr w:type="spellEnd"/>
                  <w:r w:rsidR="00CB046E" w:rsidRPr="00AC33F6">
                    <w:rPr>
                      <w:sz w:val="18"/>
                      <w:szCs w:val="18"/>
                    </w:rPr>
                    <w:t>)</w:t>
                  </w:r>
                </w:p>
              </w:tc>
            </w:tr>
          </w:tbl>
          <w:p w:rsidR="00AC33F6" w:rsidRDefault="00AC33F6" w:rsidP="00611BA6">
            <w:pPr>
              <w:rPr>
                <w:color w:val="000000"/>
                <w:lang w:val="lt-LT"/>
              </w:rPr>
            </w:pPr>
          </w:p>
          <w:p w:rsidR="007948D2" w:rsidRDefault="007948D2" w:rsidP="00611BA6">
            <w:pPr>
              <w:rPr>
                <w:color w:val="000000"/>
                <w:lang w:val="lt-LT"/>
              </w:rPr>
            </w:pPr>
          </w:p>
          <w:p w:rsidR="00D16A97" w:rsidRDefault="00D16A97" w:rsidP="00D16A97">
            <w:pPr>
              <w:rPr>
                <w:color w:val="000000"/>
                <w:sz w:val="12"/>
                <w:szCs w:val="12"/>
                <w:lang w:val="lt-LT"/>
              </w:rPr>
            </w:pPr>
          </w:p>
          <w:p w:rsidR="00D16A97" w:rsidRDefault="00D16A97" w:rsidP="00D16A97">
            <w:pPr>
              <w:rPr>
                <w:color w:val="000000"/>
                <w:sz w:val="20"/>
                <w:szCs w:val="20"/>
                <w:lang w:val="lt-LT"/>
              </w:rPr>
            </w:pPr>
            <w:r>
              <w:rPr>
                <w:color w:val="000000"/>
                <w:sz w:val="20"/>
                <w:szCs w:val="20"/>
                <w:lang w:val="lt-LT"/>
              </w:rPr>
              <w:t xml:space="preserve">           </w:t>
            </w:r>
          </w:p>
          <w:p w:rsidR="0092624C" w:rsidRDefault="0092624C" w:rsidP="00611BA6">
            <w:pPr>
              <w:rPr>
                <w:color w:val="000000"/>
                <w:lang w:val="lt-LT"/>
              </w:rPr>
            </w:pPr>
          </w:p>
          <w:p w:rsidR="0092624C" w:rsidRDefault="0092624C" w:rsidP="00611BA6">
            <w:pPr>
              <w:rPr>
                <w:color w:val="000000"/>
                <w:lang w:val="lt-LT"/>
              </w:rPr>
            </w:pPr>
          </w:p>
        </w:tc>
        <w:tc>
          <w:tcPr>
            <w:tcW w:w="236" w:type="dxa"/>
          </w:tcPr>
          <w:p w:rsidR="00611BA6" w:rsidRDefault="00611BA6" w:rsidP="00611BA6">
            <w:pPr>
              <w:rPr>
                <w:color w:val="000000"/>
                <w:sz w:val="16"/>
                <w:szCs w:val="16"/>
                <w:lang w:val="lt-LT"/>
              </w:rPr>
            </w:pPr>
          </w:p>
        </w:tc>
        <w:tc>
          <w:tcPr>
            <w:tcW w:w="236" w:type="dxa"/>
          </w:tcPr>
          <w:p w:rsidR="00611BA6" w:rsidRDefault="00611BA6" w:rsidP="00611BA6">
            <w:pPr>
              <w:rPr>
                <w:color w:val="000000"/>
                <w:sz w:val="16"/>
                <w:szCs w:val="16"/>
                <w:lang w:val="lt-LT"/>
              </w:rPr>
            </w:pPr>
          </w:p>
        </w:tc>
        <w:tc>
          <w:tcPr>
            <w:tcW w:w="236" w:type="dxa"/>
          </w:tcPr>
          <w:p w:rsidR="00611BA6" w:rsidRDefault="00611BA6" w:rsidP="00611BA6">
            <w:pPr>
              <w:ind w:left="-248" w:hanging="248"/>
              <w:rPr>
                <w:color w:val="000000"/>
                <w:lang w:val="lt-LT"/>
              </w:rPr>
            </w:pPr>
          </w:p>
        </w:tc>
      </w:tr>
      <w:tr w:rsidR="00611BA6" w:rsidTr="00CB046E">
        <w:trPr>
          <w:cantSplit/>
          <w:trHeight w:val="89"/>
        </w:trPr>
        <w:tc>
          <w:tcPr>
            <w:tcW w:w="10495" w:type="dxa"/>
          </w:tcPr>
          <w:p w:rsidR="00611BA6" w:rsidRPr="00A43399" w:rsidRDefault="00611BA6" w:rsidP="00A43399">
            <w:pPr>
              <w:tabs>
                <w:tab w:val="left" w:pos="284"/>
                <w:tab w:val="left" w:pos="851"/>
              </w:tabs>
              <w:jc w:val="both"/>
              <w:rPr>
                <w:color w:val="000000"/>
                <w:lang w:val="lt-LT"/>
              </w:rPr>
            </w:pPr>
          </w:p>
        </w:tc>
        <w:tc>
          <w:tcPr>
            <w:tcW w:w="236" w:type="dxa"/>
          </w:tcPr>
          <w:p w:rsidR="00611BA6" w:rsidRDefault="00611BA6" w:rsidP="00611BA6">
            <w:pPr>
              <w:jc w:val="both"/>
              <w:rPr>
                <w:color w:val="000000"/>
                <w:sz w:val="18"/>
                <w:szCs w:val="18"/>
                <w:lang w:val="lt-LT"/>
              </w:rPr>
            </w:pPr>
          </w:p>
          <w:p w:rsidR="00611BA6" w:rsidRPr="00611BA6" w:rsidRDefault="00611BA6" w:rsidP="00611BA6">
            <w:pPr>
              <w:jc w:val="both"/>
              <w:rPr>
                <w:color w:val="000000"/>
                <w:sz w:val="18"/>
                <w:szCs w:val="18"/>
                <w:lang w:val="lt-LT"/>
              </w:rPr>
            </w:pPr>
          </w:p>
        </w:tc>
        <w:tc>
          <w:tcPr>
            <w:tcW w:w="236" w:type="dxa"/>
          </w:tcPr>
          <w:p w:rsidR="00611BA6" w:rsidRDefault="00611BA6" w:rsidP="00611BA6">
            <w:pPr>
              <w:jc w:val="both"/>
              <w:rPr>
                <w:color w:val="000000"/>
                <w:sz w:val="18"/>
                <w:szCs w:val="18"/>
                <w:lang w:val="lt-LT"/>
              </w:rPr>
            </w:pPr>
          </w:p>
          <w:p w:rsidR="00611BA6" w:rsidRPr="00611BA6" w:rsidRDefault="00611BA6" w:rsidP="00611BA6">
            <w:pPr>
              <w:jc w:val="both"/>
              <w:rPr>
                <w:color w:val="000000"/>
                <w:sz w:val="18"/>
                <w:szCs w:val="18"/>
                <w:lang w:val="lt-LT"/>
              </w:rPr>
            </w:pPr>
          </w:p>
        </w:tc>
        <w:tc>
          <w:tcPr>
            <w:tcW w:w="236" w:type="dxa"/>
          </w:tcPr>
          <w:p w:rsidR="00611BA6" w:rsidRDefault="00611BA6" w:rsidP="00611BA6">
            <w:pPr>
              <w:ind w:left="-248" w:hanging="248"/>
              <w:rPr>
                <w:color w:val="000000"/>
                <w:lang w:val="lt-LT"/>
              </w:rPr>
            </w:pPr>
          </w:p>
        </w:tc>
      </w:tr>
    </w:tbl>
    <w:p w:rsidR="00611BA6" w:rsidRDefault="00611BA6" w:rsidP="000978A1">
      <w:pPr>
        <w:tabs>
          <w:tab w:val="left" w:pos="852"/>
        </w:tabs>
        <w:jc w:val="both"/>
        <w:rPr>
          <w:sz w:val="16"/>
          <w:szCs w:val="16"/>
          <w:lang w:val="lt-LT"/>
        </w:rPr>
      </w:pPr>
      <w:r>
        <w:rPr>
          <w:rFonts w:eastAsia="Calibri"/>
          <w:color w:val="000000" w:themeColor="text1"/>
          <w:sz w:val="20"/>
          <w:szCs w:val="20"/>
          <w:lang w:val="lt-LT" w:eastAsia="lt-LT"/>
        </w:rPr>
        <w:t xml:space="preserve">   </w:t>
      </w:r>
      <w:r w:rsidR="000978A1">
        <w:rPr>
          <w:rFonts w:eastAsia="Calibri"/>
          <w:color w:val="000000" w:themeColor="text1"/>
          <w:sz w:val="20"/>
          <w:szCs w:val="20"/>
          <w:lang w:val="lt-LT" w:eastAsia="lt-LT"/>
        </w:rPr>
        <w:tab/>
      </w:r>
    </w:p>
    <w:sectPr w:rsidR="00611BA6" w:rsidSect="00E91AE4">
      <w:pgSz w:w="11906" w:h="16838" w:code="9"/>
      <w:pgMar w:top="567" w:right="566" w:bottom="35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87657"/>
    <w:multiLevelType w:val="hybridMultilevel"/>
    <w:tmpl w:val="5BD68FD6"/>
    <w:lvl w:ilvl="0" w:tplc="9B78E4AC">
      <w:start w:val="1"/>
      <w:numFmt w:val="decimal"/>
      <w:pStyle w:val="Sss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EBC1732"/>
    <w:multiLevelType w:val="hybridMultilevel"/>
    <w:tmpl w:val="7318F448"/>
    <w:lvl w:ilvl="0" w:tplc="0427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2926F760">
      <w:numFmt w:val="bullet"/>
      <w:lvlText w:val="-"/>
      <w:lvlJc w:val="left"/>
      <w:pPr>
        <w:ind w:left="2408" w:hanging="705"/>
      </w:pPr>
      <w:rPr>
        <w:rFonts w:ascii="Times New Roman" w:eastAsia="Times New Roman" w:hAnsi="Times New Roman" w:hint="default"/>
        <w:b/>
      </w:rPr>
    </w:lvl>
    <w:lvl w:ilvl="2" w:tplc="0427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95"/>
    <w:rsid w:val="000006C3"/>
    <w:rsid w:val="00014CD9"/>
    <w:rsid w:val="000242C6"/>
    <w:rsid w:val="000502D1"/>
    <w:rsid w:val="0006324F"/>
    <w:rsid w:val="000768C1"/>
    <w:rsid w:val="0008472C"/>
    <w:rsid w:val="000976DA"/>
    <w:rsid w:val="000978A1"/>
    <w:rsid w:val="000A1F52"/>
    <w:rsid w:val="000D1C27"/>
    <w:rsid w:val="000E1813"/>
    <w:rsid w:val="000F462A"/>
    <w:rsid w:val="000F488D"/>
    <w:rsid w:val="000F53BC"/>
    <w:rsid w:val="000F75E6"/>
    <w:rsid w:val="001158A1"/>
    <w:rsid w:val="00155155"/>
    <w:rsid w:val="00155C11"/>
    <w:rsid w:val="00161DE9"/>
    <w:rsid w:val="00167E6B"/>
    <w:rsid w:val="001754BC"/>
    <w:rsid w:val="00175AB1"/>
    <w:rsid w:val="00187B98"/>
    <w:rsid w:val="0019109B"/>
    <w:rsid w:val="001920D7"/>
    <w:rsid w:val="001B5B9E"/>
    <w:rsid w:val="001B6E45"/>
    <w:rsid w:val="0020430D"/>
    <w:rsid w:val="00204449"/>
    <w:rsid w:val="0023456A"/>
    <w:rsid w:val="0024066C"/>
    <w:rsid w:val="002455B9"/>
    <w:rsid w:val="002578BE"/>
    <w:rsid w:val="00270983"/>
    <w:rsid w:val="0027339C"/>
    <w:rsid w:val="00292DB3"/>
    <w:rsid w:val="00296630"/>
    <w:rsid w:val="002A0C66"/>
    <w:rsid w:val="002C64DF"/>
    <w:rsid w:val="00304ECF"/>
    <w:rsid w:val="00305DD1"/>
    <w:rsid w:val="00311008"/>
    <w:rsid w:val="00322541"/>
    <w:rsid w:val="00344531"/>
    <w:rsid w:val="0034652B"/>
    <w:rsid w:val="00353359"/>
    <w:rsid w:val="003719CD"/>
    <w:rsid w:val="003739B6"/>
    <w:rsid w:val="00383ADB"/>
    <w:rsid w:val="003841D7"/>
    <w:rsid w:val="003852DB"/>
    <w:rsid w:val="00394809"/>
    <w:rsid w:val="003A343D"/>
    <w:rsid w:val="003B4631"/>
    <w:rsid w:val="003C0493"/>
    <w:rsid w:val="003C144B"/>
    <w:rsid w:val="003C2D15"/>
    <w:rsid w:val="003C6698"/>
    <w:rsid w:val="003C782A"/>
    <w:rsid w:val="003D30B2"/>
    <w:rsid w:val="003F4EB3"/>
    <w:rsid w:val="004236D9"/>
    <w:rsid w:val="00426673"/>
    <w:rsid w:val="00427AE3"/>
    <w:rsid w:val="00430716"/>
    <w:rsid w:val="00441385"/>
    <w:rsid w:val="00441B1F"/>
    <w:rsid w:val="0044561C"/>
    <w:rsid w:val="004640C5"/>
    <w:rsid w:val="00483840"/>
    <w:rsid w:val="00494A14"/>
    <w:rsid w:val="004A2BEE"/>
    <w:rsid w:val="004C210B"/>
    <w:rsid w:val="004C2E22"/>
    <w:rsid w:val="004C4E55"/>
    <w:rsid w:val="004C7316"/>
    <w:rsid w:val="004E491D"/>
    <w:rsid w:val="004E60CA"/>
    <w:rsid w:val="00504187"/>
    <w:rsid w:val="005072E9"/>
    <w:rsid w:val="005108F6"/>
    <w:rsid w:val="00512C86"/>
    <w:rsid w:val="00526DA2"/>
    <w:rsid w:val="00527AEE"/>
    <w:rsid w:val="00532C5F"/>
    <w:rsid w:val="0054441A"/>
    <w:rsid w:val="00554303"/>
    <w:rsid w:val="00554E09"/>
    <w:rsid w:val="00572856"/>
    <w:rsid w:val="005818D5"/>
    <w:rsid w:val="005A0254"/>
    <w:rsid w:val="005A467F"/>
    <w:rsid w:val="005C279A"/>
    <w:rsid w:val="005D246D"/>
    <w:rsid w:val="005F4D8E"/>
    <w:rsid w:val="005F7787"/>
    <w:rsid w:val="00611BA6"/>
    <w:rsid w:val="00613B98"/>
    <w:rsid w:val="00615924"/>
    <w:rsid w:val="00621C5D"/>
    <w:rsid w:val="00636350"/>
    <w:rsid w:val="00660247"/>
    <w:rsid w:val="00663853"/>
    <w:rsid w:val="00666FEC"/>
    <w:rsid w:val="00672BD7"/>
    <w:rsid w:val="006B38E8"/>
    <w:rsid w:val="006D0A2C"/>
    <w:rsid w:val="006F0738"/>
    <w:rsid w:val="0071260A"/>
    <w:rsid w:val="00712E6E"/>
    <w:rsid w:val="00713339"/>
    <w:rsid w:val="00725E11"/>
    <w:rsid w:val="00731266"/>
    <w:rsid w:val="00737182"/>
    <w:rsid w:val="007565F9"/>
    <w:rsid w:val="0077675D"/>
    <w:rsid w:val="007948D2"/>
    <w:rsid w:val="007A3D8C"/>
    <w:rsid w:val="007B7FF1"/>
    <w:rsid w:val="007C6164"/>
    <w:rsid w:val="007F1395"/>
    <w:rsid w:val="00811E92"/>
    <w:rsid w:val="00831772"/>
    <w:rsid w:val="00853142"/>
    <w:rsid w:val="008613C9"/>
    <w:rsid w:val="00862A38"/>
    <w:rsid w:val="00865ED2"/>
    <w:rsid w:val="00892781"/>
    <w:rsid w:val="00893239"/>
    <w:rsid w:val="00893A8A"/>
    <w:rsid w:val="00894289"/>
    <w:rsid w:val="00895EAE"/>
    <w:rsid w:val="008A274F"/>
    <w:rsid w:val="008B76A4"/>
    <w:rsid w:val="008C1E2D"/>
    <w:rsid w:val="008E1A2A"/>
    <w:rsid w:val="008F335D"/>
    <w:rsid w:val="008F4D7A"/>
    <w:rsid w:val="008F6D12"/>
    <w:rsid w:val="00913D4F"/>
    <w:rsid w:val="009168D5"/>
    <w:rsid w:val="0092624C"/>
    <w:rsid w:val="00951115"/>
    <w:rsid w:val="009700DB"/>
    <w:rsid w:val="009703C0"/>
    <w:rsid w:val="00971B01"/>
    <w:rsid w:val="00976CE8"/>
    <w:rsid w:val="0097757A"/>
    <w:rsid w:val="009806E4"/>
    <w:rsid w:val="009850E3"/>
    <w:rsid w:val="00990DEC"/>
    <w:rsid w:val="0099414C"/>
    <w:rsid w:val="009C69F3"/>
    <w:rsid w:val="009D4044"/>
    <w:rsid w:val="009D5911"/>
    <w:rsid w:val="009E7F03"/>
    <w:rsid w:val="009F0450"/>
    <w:rsid w:val="00A03FC7"/>
    <w:rsid w:val="00A0510C"/>
    <w:rsid w:val="00A21612"/>
    <w:rsid w:val="00A31E7D"/>
    <w:rsid w:val="00A33AFB"/>
    <w:rsid w:val="00A40EDB"/>
    <w:rsid w:val="00A43399"/>
    <w:rsid w:val="00A46DB8"/>
    <w:rsid w:val="00A47097"/>
    <w:rsid w:val="00A60E3C"/>
    <w:rsid w:val="00A62527"/>
    <w:rsid w:val="00A6536F"/>
    <w:rsid w:val="00A65A97"/>
    <w:rsid w:val="00A70097"/>
    <w:rsid w:val="00A750B7"/>
    <w:rsid w:val="00A82C3B"/>
    <w:rsid w:val="00A8517F"/>
    <w:rsid w:val="00A95166"/>
    <w:rsid w:val="00AB1AEF"/>
    <w:rsid w:val="00AB1B47"/>
    <w:rsid w:val="00AC1E15"/>
    <w:rsid w:val="00AC33F6"/>
    <w:rsid w:val="00AD7036"/>
    <w:rsid w:val="00AF62AB"/>
    <w:rsid w:val="00AF788D"/>
    <w:rsid w:val="00B02FCB"/>
    <w:rsid w:val="00B050D6"/>
    <w:rsid w:val="00B36ECE"/>
    <w:rsid w:val="00B5010A"/>
    <w:rsid w:val="00B52A50"/>
    <w:rsid w:val="00B54529"/>
    <w:rsid w:val="00B604F2"/>
    <w:rsid w:val="00B73318"/>
    <w:rsid w:val="00B85B1B"/>
    <w:rsid w:val="00B92457"/>
    <w:rsid w:val="00B93FA4"/>
    <w:rsid w:val="00B95A88"/>
    <w:rsid w:val="00BC249C"/>
    <w:rsid w:val="00BC5E29"/>
    <w:rsid w:val="00BD1A27"/>
    <w:rsid w:val="00BD67ED"/>
    <w:rsid w:val="00BF2B6B"/>
    <w:rsid w:val="00C01B2E"/>
    <w:rsid w:val="00C108B4"/>
    <w:rsid w:val="00C1267B"/>
    <w:rsid w:val="00C16812"/>
    <w:rsid w:val="00C16DFE"/>
    <w:rsid w:val="00C351D8"/>
    <w:rsid w:val="00C62DF7"/>
    <w:rsid w:val="00C6767F"/>
    <w:rsid w:val="00C67B78"/>
    <w:rsid w:val="00C74824"/>
    <w:rsid w:val="00CB046E"/>
    <w:rsid w:val="00CB22CB"/>
    <w:rsid w:val="00CD4376"/>
    <w:rsid w:val="00CE5C94"/>
    <w:rsid w:val="00CF06A6"/>
    <w:rsid w:val="00D101D6"/>
    <w:rsid w:val="00D12838"/>
    <w:rsid w:val="00D16A97"/>
    <w:rsid w:val="00D309ED"/>
    <w:rsid w:val="00D36C46"/>
    <w:rsid w:val="00D37D2D"/>
    <w:rsid w:val="00D44A99"/>
    <w:rsid w:val="00D47F77"/>
    <w:rsid w:val="00D73310"/>
    <w:rsid w:val="00D75315"/>
    <w:rsid w:val="00D76407"/>
    <w:rsid w:val="00D858B9"/>
    <w:rsid w:val="00DA4330"/>
    <w:rsid w:val="00DC1E9E"/>
    <w:rsid w:val="00DE5C78"/>
    <w:rsid w:val="00DE66CE"/>
    <w:rsid w:val="00DF6DEC"/>
    <w:rsid w:val="00E33E3F"/>
    <w:rsid w:val="00E47346"/>
    <w:rsid w:val="00E53446"/>
    <w:rsid w:val="00E74B9C"/>
    <w:rsid w:val="00E80F19"/>
    <w:rsid w:val="00E8392C"/>
    <w:rsid w:val="00E85311"/>
    <w:rsid w:val="00E91AE4"/>
    <w:rsid w:val="00E95019"/>
    <w:rsid w:val="00E95B8A"/>
    <w:rsid w:val="00EB0095"/>
    <w:rsid w:val="00EC065E"/>
    <w:rsid w:val="00EC591D"/>
    <w:rsid w:val="00ED7E66"/>
    <w:rsid w:val="00EE10B5"/>
    <w:rsid w:val="00F140BD"/>
    <w:rsid w:val="00F21B3C"/>
    <w:rsid w:val="00F328E2"/>
    <w:rsid w:val="00F803BA"/>
    <w:rsid w:val="00F80B17"/>
    <w:rsid w:val="00F85498"/>
    <w:rsid w:val="00F93372"/>
    <w:rsid w:val="00F960B0"/>
    <w:rsid w:val="00FB012F"/>
    <w:rsid w:val="00FB0616"/>
    <w:rsid w:val="00FB2D49"/>
    <w:rsid w:val="00FB7019"/>
    <w:rsid w:val="00FC119F"/>
    <w:rsid w:val="00FD260B"/>
    <w:rsid w:val="00FD39C2"/>
    <w:rsid w:val="00FD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FB68090-ECC6-42B5-A0F3-F5D8A0658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sz w:val="28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i/>
      <w:iCs/>
      <w:sz w:val="22"/>
      <w:u w:val="single"/>
      <w:lang w:val="lt-LT"/>
    </w:rPr>
  </w:style>
  <w:style w:type="paragraph" w:styleId="Antrat4">
    <w:name w:val="heading 4"/>
    <w:basedOn w:val="prastasis"/>
    <w:next w:val="prastasis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rPr>
      <w:sz w:val="16"/>
      <w:lang w:val="lt-LT"/>
    </w:rPr>
  </w:style>
  <w:style w:type="table" w:styleId="Lentelstinklelis">
    <w:name w:val="Table Grid"/>
    <w:basedOn w:val="prastojilente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">
    <w:name w:val="caption"/>
    <w:basedOn w:val="prastasis"/>
    <w:next w:val="prastasis"/>
    <w:qFormat/>
    <w:pPr>
      <w:spacing w:before="120" w:after="120"/>
    </w:pPr>
    <w:rPr>
      <w:b/>
      <w:bCs/>
      <w:sz w:val="20"/>
      <w:szCs w:val="20"/>
    </w:rPr>
  </w:style>
  <w:style w:type="paragraph" w:customStyle="1" w:styleId="Sss">
    <w:name w:val="Sss"/>
    <w:basedOn w:val="prastasis"/>
    <w:pPr>
      <w:numPr>
        <w:numId w:val="1"/>
      </w:numPr>
      <w:ind w:left="0" w:firstLine="0"/>
    </w:pPr>
    <w:rPr>
      <w:sz w:val="20"/>
      <w:szCs w:val="20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rPr>
      <w:sz w:val="16"/>
      <w:szCs w:val="24"/>
      <w:lang w:val="lt-LT" w:eastAsia="en-US" w:bidi="ar-SA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paragraph" w:styleId="Pagrindiniotekstotrauka2">
    <w:name w:val="Body Text Indent 2"/>
    <w:basedOn w:val="prastasis"/>
    <w:link w:val="Pagrindiniotekstotrauka2Diagrama"/>
    <w:semiHidden/>
    <w:unhideWhenUsed/>
    <w:rsid w:val="00611BA6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semiHidden/>
    <w:rsid w:val="00611BA6"/>
    <w:rPr>
      <w:sz w:val="24"/>
      <w:szCs w:val="24"/>
      <w:lang w:val="en-GB" w:eastAsia="en-US"/>
    </w:rPr>
  </w:style>
  <w:style w:type="paragraph" w:styleId="Antrats">
    <w:name w:val="header"/>
    <w:basedOn w:val="prastasis"/>
    <w:link w:val="AntratsDiagrama"/>
    <w:rsid w:val="000F75E6"/>
    <w:pPr>
      <w:tabs>
        <w:tab w:val="center" w:pos="4153"/>
        <w:tab w:val="right" w:pos="8306"/>
      </w:tabs>
    </w:pPr>
    <w:rPr>
      <w:lang w:val="lt-LT"/>
    </w:rPr>
  </w:style>
  <w:style w:type="character" w:customStyle="1" w:styleId="AntratsDiagrama">
    <w:name w:val="Antraštės Diagrama"/>
    <w:basedOn w:val="Numatytasispastraiposriftas"/>
    <w:link w:val="Antrats"/>
    <w:rsid w:val="000F75E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4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72A94-4BB5-498A-9F6F-E552F11F6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FD297854</Template>
  <TotalTime>5</TotalTime>
  <Pages>1</Pages>
  <Words>216</Words>
  <Characters>2206</Characters>
  <Application>Microsoft Office Word</Application>
  <DocSecurity>0</DocSecurity>
  <Lines>18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Forma patvirtinta Valstybinio socialinio draudimo fondo valdybos direktoriaus įsakymu</vt:lpstr>
      <vt:lpstr>Forma patvirtinta Valstybinio socialinio draudimo fondo valdybos direktoriaus įsakymu</vt:lpstr>
    </vt:vector>
  </TitlesOfParts>
  <Company>Sodra</Company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įsakymu</dc:title>
  <dc:subject>Prašymas</dc:subject>
  <dc:creator>MS</dc:creator>
  <cp:lastModifiedBy>Eglė Kalėdaitė</cp:lastModifiedBy>
  <cp:revision>8</cp:revision>
  <cp:lastPrinted>2017-06-15T05:34:00Z</cp:lastPrinted>
  <dcterms:created xsi:type="dcterms:W3CDTF">2017-07-19T05:53:00Z</dcterms:created>
  <dcterms:modified xsi:type="dcterms:W3CDTF">2021-11-25T06:57:00Z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