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B14571" w14:textId="77777777" w:rsidR="003727E4" w:rsidRDefault="00D818EE" w:rsidP="002F1F9B">
      <w:pPr>
        <w:rPr>
          <w:sz w:val="20"/>
        </w:rPr>
      </w:pPr>
      <w:r>
        <w:rPr>
          <w:sz w:val="20"/>
          <w:szCs w:val="20"/>
        </w:rPr>
        <w:t xml:space="preserve">                                                                                 </w:t>
      </w:r>
      <w:r w:rsidR="001E699A">
        <w:rPr>
          <w:sz w:val="20"/>
          <w:szCs w:val="20"/>
        </w:rPr>
        <w:t xml:space="preserve">                       </w:t>
      </w:r>
      <w:r>
        <w:rPr>
          <w:sz w:val="20"/>
          <w:szCs w:val="20"/>
        </w:rPr>
        <w:t xml:space="preserve"> </w:t>
      </w:r>
      <w:r w:rsidR="001E699A">
        <w:rPr>
          <w:sz w:val="20"/>
          <w:szCs w:val="20"/>
        </w:rPr>
        <w:t xml:space="preserve">                        </w:t>
      </w:r>
    </w:p>
    <w:p w14:paraId="07C1C909" w14:textId="77777777" w:rsidR="002F1F9B" w:rsidRDefault="002F1F9B" w:rsidP="002F1F9B"/>
    <w:tbl>
      <w:tblPr>
        <w:tblW w:w="101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1"/>
        <w:gridCol w:w="309"/>
        <w:gridCol w:w="308"/>
        <w:gridCol w:w="310"/>
        <w:gridCol w:w="309"/>
        <w:gridCol w:w="309"/>
        <w:gridCol w:w="310"/>
        <w:gridCol w:w="310"/>
        <w:gridCol w:w="309"/>
        <w:gridCol w:w="310"/>
        <w:gridCol w:w="309"/>
        <w:gridCol w:w="310"/>
        <w:gridCol w:w="309"/>
        <w:gridCol w:w="346"/>
        <w:gridCol w:w="310"/>
        <w:gridCol w:w="309"/>
        <w:gridCol w:w="310"/>
        <w:gridCol w:w="309"/>
        <w:gridCol w:w="310"/>
        <w:gridCol w:w="309"/>
        <w:gridCol w:w="309"/>
        <w:gridCol w:w="310"/>
        <w:gridCol w:w="309"/>
        <w:gridCol w:w="310"/>
        <w:gridCol w:w="309"/>
        <w:gridCol w:w="310"/>
        <w:gridCol w:w="309"/>
        <w:gridCol w:w="226"/>
        <w:gridCol w:w="10"/>
      </w:tblGrid>
      <w:tr w:rsidR="002F1F9B" w:rsidRPr="00530C4C" w14:paraId="0B7108C5" w14:textId="77777777" w:rsidTr="00C77C73">
        <w:trPr>
          <w:jc w:val="center"/>
        </w:trPr>
        <w:tc>
          <w:tcPr>
            <w:tcW w:w="18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04A0E99" w14:textId="77777777" w:rsidR="002F1F9B" w:rsidRPr="00530C4C" w:rsidRDefault="002F1F9B" w:rsidP="00821006">
            <w:pPr>
              <w:rPr>
                <w:sz w:val="20"/>
                <w:szCs w:val="20"/>
              </w:rPr>
            </w:pPr>
            <w:r w:rsidRPr="00530C4C">
              <w:rPr>
                <w:sz w:val="20"/>
                <w:szCs w:val="20"/>
              </w:rPr>
              <w:t>Vardas</w:t>
            </w:r>
          </w:p>
          <w:p w14:paraId="241EE37E" w14:textId="77777777" w:rsidR="002F1F9B" w:rsidRPr="00530C4C" w:rsidRDefault="002F1F9B" w:rsidP="00821006">
            <w:pPr>
              <w:rPr>
                <w:sz w:val="20"/>
                <w:szCs w:val="20"/>
              </w:rPr>
            </w:pPr>
            <w:r w:rsidRPr="00530C4C">
              <w:rPr>
                <w:sz w:val="20"/>
                <w:szCs w:val="20"/>
              </w:rPr>
              <w:t xml:space="preserve"> Pavardė</w:t>
            </w: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A1F6E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4A3D1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D4F22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1ACC3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D6D69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B344D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2620A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7DAF8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844EC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8C9B6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EF287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B13B5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011E5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B63DF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32826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7EDE1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DB3CB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75189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F9FA1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BB96F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597EA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1B583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D43B3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AED16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654A3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9BD6B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4814B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</w:tr>
      <w:tr w:rsidR="002F1F9B" w:rsidRPr="00530C4C" w14:paraId="396EF4E9" w14:textId="77777777" w:rsidTr="00C77C73">
        <w:trPr>
          <w:jc w:val="center"/>
        </w:trPr>
        <w:tc>
          <w:tcPr>
            <w:tcW w:w="183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A6A1E0C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F79D8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211E3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4F0B5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30EEB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0376E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B6854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E318A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F387F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75747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BEB14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61F28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6008C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FCB7C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E189C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2D3DD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6B227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D7F73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F2D3A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6EABB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7C78C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F27DD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9399B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3AD7F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3D832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9E821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B1E64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9CB75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</w:tr>
      <w:tr w:rsidR="002F1F9B" w:rsidRPr="00530C4C" w14:paraId="51A42A93" w14:textId="77777777" w:rsidTr="00C77C73">
        <w:trPr>
          <w:jc w:val="center"/>
        </w:trPr>
        <w:tc>
          <w:tcPr>
            <w:tcW w:w="6818" w:type="dxa"/>
            <w:gridSpan w:val="1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66B54" w14:textId="77777777" w:rsidR="002F1F9B" w:rsidRPr="00530C4C" w:rsidRDefault="002F1F9B" w:rsidP="00821006">
            <w:pPr>
              <w:rPr>
                <w:sz w:val="20"/>
                <w:szCs w:val="20"/>
              </w:rPr>
            </w:pPr>
            <w:r w:rsidRPr="00530C4C">
              <w:rPr>
                <w:sz w:val="20"/>
                <w:szCs w:val="20"/>
              </w:rPr>
              <w:t xml:space="preserve">Asmens kodas </w:t>
            </w: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069CE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7DA14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60DB9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977F4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BAE52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B622C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1F86C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3F0D2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A7ADC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82A35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7F665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</w:tr>
      <w:tr w:rsidR="002F1F9B" w:rsidRPr="00530C4C" w14:paraId="52E0D88A" w14:textId="77777777" w:rsidTr="00C77C73">
        <w:trPr>
          <w:jc w:val="center"/>
        </w:trPr>
        <w:tc>
          <w:tcPr>
            <w:tcW w:w="5543" w:type="dxa"/>
            <w:gridSpan w:val="1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237D9" w14:textId="77777777" w:rsidR="002F1F9B" w:rsidRPr="00530C4C" w:rsidRDefault="002F1F9B" w:rsidP="00821006">
            <w:pPr>
              <w:rPr>
                <w:sz w:val="20"/>
                <w:szCs w:val="20"/>
              </w:rPr>
            </w:pPr>
            <w:r w:rsidRPr="00530C4C">
              <w:rPr>
                <w:sz w:val="20"/>
                <w:szCs w:val="20"/>
              </w:rPr>
              <w:t xml:space="preserve">Telefono </w:t>
            </w:r>
            <w:proofErr w:type="spellStart"/>
            <w:r w:rsidRPr="00530C4C">
              <w:rPr>
                <w:sz w:val="20"/>
                <w:szCs w:val="20"/>
              </w:rPr>
              <w:t>Nr</w:t>
            </w:r>
            <w:proofErr w:type="spellEnd"/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54FA1" w14:textId="77777777" w:rsidR="002F1F9B" w:rsidRPr="00530C4C" w:rsidRDefault="002F1F9B" w:rsidP="00821006">
            <w:pPr>
              <w:rPr>
                <w:sz w:val="20"/>
                <w:szCs w:val="20"/>
              </w:rPr>
            </w:pPr>
            <w:r w:rsidRPr="00530C4C">
              <w:rPr>
                <w:sz w:val="20"/>
                <w:szCs w:val="20"/>
              </w:rPr>
              <w:t>+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CBE7D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48393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860CA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5FCAC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B43C7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3F558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818D3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D00D6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5F5B3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F9358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45D19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488E2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4293C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EA22F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</w:tr>
      <w:tr w:rsidR="002F1F9B" w:rsidRPr="00530C4C" w14:paraId="0F63DF8D" w14:textId="77777777" w:rsidTr="00C77C73">
        <w:trPr>
          <w:jc w:val="center"/>
        </w:trPr>
        <w:tc>
          <w:tcPr>
            <w:tcW w:w="18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FFC74" w14:textId="77777777" w:rsidR="002F1F9B" w:rsidRPr="00530C4C" w:rsidRDefault="002F1F9B" w:rsidP="00821006">
            <w:pPr>
              <w:rPr>
                <w:sz w:val="20"/>
                <w:szCs w:val="20"/>
              </w:rPr>
            </w:pPr>
            <w:r w:rsidRPr="00530C4C">
              <w:rPr>
                <w:sz w:val="20"/>
                <w:szCs w:val="20"/>
              </w:rPr>
              <w:t xml:space="preserve">El. pašto adresas  </w:t>
            </w: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4AB35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8EB84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009EF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9EDA5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E81EB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B104E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D4498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D6743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F72D9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5ABE6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071D0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B41E9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C392C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A294C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F1A0F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775F0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42C6A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8A923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D7A41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807F3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5C455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99632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3C12D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6A574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61F44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A6285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27AF5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</w:tr>
      <w:tr w:rsidR="002F1F9B" w:rsidRPr="00530C4C" w14:paraId="3343A0E6" w14:textId="77777777" w:rsidTr="00C77C73">
        <w:trPr>
          <w:gridAfter w:val="1"/>
          <w:wAfter w:w="10" w:type="dxa"/>
          <w:jc w:val="center"/>
        </w:trPr>
        <w:tc>
          <w:tcPr>
            <w:tcW w:w="10138" w:type="dxa"/>
            <w:gridSpan w:val="2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3CFD6" w14:textId="77777777" w:rsidR="002F1F9B" w:rsidRPr="00530C4C" w:rsidRDefault="00A02702" w:rsidP="008210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Gyvenamosios vietos a</w:t>
            </w:r>
            <w:r w:rsidR="002F1F9B" w:rsidRPr="00530C4C">
              <w:rPr>
                <w:sz w:val="20"/>
                <w:szCs w:val="20"/>
              </w:rPr>
              <w:t>dresas</w:t>
            </w:r>
          </w:p>
          <w:p w14:paraId="2CC8ED48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</w:tr>
    </w:tbl>
    <w:p w14:paraId="448064CE" w14:textId="77777777" w:rsidR="002F1F9B" w:rsidRPr="00530C4C" w:rsidRDefault="002F1F9B" w:rsidP="002F1F9B">
      <w:pPr>
        <w:rPr>
          <w:sz w:val="20"/>
          <w:szCs w:val="20"/>
        </w:rPr>
      </w:pPr>
      <w:r w:rsidRPr="00530C4C">
        <w:rPr>
          <w:sz w:val="20"/>
          <w:szCs w:val="20"/>
        </w:rPr>
        <w:t>Valstybinio socialinio draudimo fondo valdybos</w:t>
      </w:r>
    </w:p>
    <w:p w14:paraId="0CA81718" w14:textId="14FFC0B1" w:rsidR="002F1F9B" w:rsidRDefault="00541D4A" w:rsidP="002F1F9B">
      <w:pPr>
        <w:rPr>
          <w:sz w:val="20"/>
          <w:szCs w:val="20"/>
        </w:rPr>
      </w:pPr>
      <w:r>
        <w:rPr>
          <w:sz w:val="20"/>
          <w:szCs w:val="20"/>
        </w:rPr>
        <w:t>Klaipėdos</w:t>
      </w:r>
      <w:bookmarkStart w:id="0" w:name="_GoBack"/>
      <w:bookmarkEnd w:id="0"/>
      <w:r w:rsidR="002F1F9B" w:rsidRPr="00530C4C">
        <w:rPr>
          <w:sz w:val="20"/>
          <w:szCs w:val="20"/>
        </w:rPr>
        <w:t xml:space="preserve"> skyriui</w:t>
      </w:r>
    </w:p>
    <w:p w14:paraId="278AA88C" w14:textId="77777777" w:rsidR="00EC1DA7" w:rsidRDefault="00EC1DA7" w:rsidP="002F1F9B">
      <w:pPr>
        <w:rPr>
          <w:sz w:val="20"/>
          <w:szCs w:val="20"/>
        </w:rPr>
      </w:pPr>
    </w:p>
    <w:p w14:paraId="0D70B883" w14:textId="77777777" w:rsidR="00EC1DA7" w:rsidRPr="00530C4C" w:rsidRDefault="00EC1DA7" w:rsidP="002F1F9B">
      <w:pPr>
        <w:rPr>
          <w:sz w:val="20"/>
          <w:szCs w:val="20"/>
        </w:rPr>
      </w:pPr>
    </w:p>
    <w:p w14:paraId="38632F2A" w14:textId="77777777" w:rsidR="00EF3E0B" w:rsidRPr="002B5AF3" w:rsidRDefault="00EF3E0B" w:rsidP="008B3AB2">
      <w:pPr>
        <w:rPr>
          <w:sz w:val="18"/>
          <w:szCs w:val="18"/>
        </w:rPr>
      </w:pPr>
    </w:p>
    <w:tbl>
      <w:tblPr>
        <w:tblW w:w="9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69"/>
        <w:gridCol w:w="336"/>
        <w:gridCol w:w="336"/>
        <w:gridCol w:w="336"/>
        <w:gridCol w:w="336"/>
        <w:gridCol w:w="328"/>
        <w:gridCol w:w="336"/>
        <w:gridCol w:w="336"/>
        <w:gridCol w:w="329"/>
        <w:gridCol w:w="336"/>
        <w:gridCol w:w="336"/>
        <w:gridCol w:w="3271"/>
      </w:tblGrid>
      <w:tr w:rsidR="003727E4" w:rsidRPr="002B5AF3" w14:paraId="38AE2A9C" w14:textId="77777777" w:rsidTr="008B3AB2">
        <w:trPr>
          <w:trHeight w:val="435"/>
        </w:trPr>
        <w:tc>
          <w:tcPr>
            <w:tcW w:w="988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5015333A" w14:textId="77777777" w:rsidR="00587F0D" w:rsidRDefault="003727E4" w:rsidP="005540CB">
            <w:pPr>
              <w:jc w:val="center"/>
              <w:rPr>
                <w:b/>
                <w:bCs/>
                <w:sz w:val="26"/>
                <w:szCs w:val="26"/>
              </w:rPr>
            </w:pPr>
            <w:r w:rsidRPr="00ED6160">
              <w:rPr>
                <w:b/>
                <w:bCs/>
                <w:sz w:val="26"/>
                <w:szCs w:val="26"/>
              </w:rPr>
              <w:t xml:space="preserve">PRAŠYMAS </w:t>
            </w:r>
          </w:p>
          <w:p w14:paraId="585B1129" w14:textId="77777777" w:rsidR="003727E4" w:rsidRPr="002B5AF3" w:rsidRDefault="00264A5E" w:rsidP="00587F0D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6"/>
                <w:szCs w:val="26"/>
              </w:rPr>
              <w:t xml:space="preserve">NUTRAUKTI </w:t>
            </w:r>
            <w:r w:rsidR="00587F0D">
              <w:rPr>
                <w:b/>
                <w:bCs/>
                <w:sz w:val="26"/>
                <w:szCs w:val="26"/>
              </w:rPr>
              <w:t xml:space="preserve"> </w:t>
            </w:r>
            <w:r w:rsidR="002F1F9B" w:rsidRPr="00ED6160">
              <w:rPr>
                <w:b/>
                <w:bCs/>
                <w:sz w:val="26"/>
                <w:szCs w:val="26"/>
              </w:rPr>
              <w:t xml:space="preserve"> VAIKO</w:t>
            </w:r>
            <w:r w:rsidR="005540CB" w:rsidRPr="00ED6160">
              <w:rPr>
                <w:b/>
                <w:bCs/>
                <w:sz w:val="26"/>
                <w:szCs w:val="26"/>
              </w:rPr>
              <w:t xml:space="preserve"> IŠLAIKYMO </w:t>
            </w:r>
            <w:r w:rsidR="00587F0D">
              <w:rPr>
                <w:b/>
                <w:bCs/>
                <w:sz w:val="26"/>
                <w:szCs w:val="26"/>
              </w:rPr>
              <w:t>IŠMOKOS MOKĖJIMĄ</w:t>
            </w:r>
            <w:r w:rsidR="00D3212A">
              <w:rPr>
                <w:b/>
                <w:bCs/>
                <w:sz w:val="26"/>
                <w:szCs w:val="26"/>
              </w:rPr>
              <w:t xml:space="preserve"> </w:t>
            </w:r>
          </w:p>
        </w:tc>
      </w:tr>
      <w:tr w:rsidR="003727E4" w:rsidRPr="00495CA3" w14:paraId="266C6D8B" w14:textId="77777777" w:rsidTr="008B3AB2">
        <w:trPr>
          <w:trHeight w:val="117"/>
        </w:trPr>
        <w:tc>
          <w:tcPr>
            <w:tcW w:w="326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CA57EE9" w14:textId="77777777" w:rsidR="003727E4" w:rsidRPr="00495CA3" w:rsidRDefault="003727E4" w:rsidP="008B3AB2">
            <w:pPr>
              <w:rPr>
                <w:sz w:val="22"/>
                <w:szCs w:val="22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27B20" w14:textId="77777777" w:rsidR="003727E4" w:rsidRPr="00495CA3" w:rsidRDefault="003727E4" w:rsidP="008B3AB2">
            <w:pPr>
              <w:rPr>
                <w:i/>
                <w:iCs/>
                <w:sz w:val="22"/>
                <w:szCs w:val="22"/>
              </w:rPr>
            </w:pPr>
            <w:r w:rsidRPr="00495CA3">
              <w:rPr>
                <w:i/>
                <w:iCs/>
                <w:sz w:val="22"/>
                <w:szCs w:val="22"/>
              </w:rPr>
              <w:t>2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A433B" w14:textId="77777777" w:rsidR="003727E4" w:rsidRPr="00495CA3" w:rsidRDefault="003727E4" w:rsidP="008B3AB2">
            <w:pPr>
              <w:rPr>
                <w:i/>
                <w:iCs/>
                <w:sz w:val="22"/>
                <w:szCs w:val="22"/>
              </w:rPr>
            </w:pPr>
            <w:r w:rsidRPr="00495CA3">
              <w:rPr>
                <w:i/>
                <w:iCs/>
                <w:sz w:val="22"/>
                <w:szCs w:val="22"/>
              </w:rPr>
              <w:t>0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208A7" w14:textId="77777777" w:rsidR="003727E4" w:rsidRPr="00495CA3" w:rsidRDefault="003727E4" w:rsidP="008B3AB2">
            <w:pPr>
              <w:rPr>
                <w:i/>
                <w:iCs/>
                <w:sz w:val="22"/>
                <w:szCs w:val="22"/>
              </w:rPr>
            </w:pPr>
            <w:r w:rsidRPr="00495CA3">
              <w:rPr>
                <w:i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95CA3">
              <w:rPr>
                <w:i/>
                <w:sz w:val="22"/>
                <w:szCs w:val="22"/>
              </w:rPr>
              <w:instrText xml:space="preserve"> FORMDROPDOWN </w:instrText>
            </w:r>
            <w:r w:rsidR="00541D4A">
              <w:rPr>
                <w:i/>
                <w:sz w:val="22"/>
                <w:szCs w:val="22"/>
              </w:rPr>
            </w:r>
            <w:r w:rsidR="00541D4A">
              <w:rPr>
                <w:i/>
                <w:sz w:val="22"/>
                <w:szCs w:val="22"/>
              </w:rPr>
              <w:fldChar w:fldCharType="separate"/>
            </w:r>
            <w:r w:rsidRPr="00495CA3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829674" w14:textId="77777777" w:rsidR="003727E4" w:rsidRPr="00495CA3" w:rsidRDefault="003727E4" w:rsidP="008B3AB2">
            <w:pPr>
              <w:rPr>
                <w:i/>
                <w:sz w:val="22"/>
                <w:szCs w:val="22"/>
              </w:rPr>
            </w:pPr>
            <w:r w:rsidRPr="00495CA3">
              <w:rPr>
                <w:i/>
                <w:sz w:val="22"/>
                <w:szCs w:val="22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95CA3">
              <w:rPr>
                <w:i/>
                <w:sz w:val="22"/>
                <w:szCs w:val="22"/>
              </w:rPr>
              <w:instrText xml:space="preserve"> FORMDROPDOWN </w:instrText>
            </w:r>
            <w:r w:rsidR="00541D4A">
              <w:rPr>
                <w:i/>
                <w:sz w:val="22"/>
                <w:szCs w:val="22"/>
              </w:rPr>
            </w:r>
            <w:r w:rsidR="00541D4A">
              <w:rPr>
                <w:i/>
                <w:sz w:val="22"/>
                <w:szCs w:val="22"/>
              </w:rPr>
              <w:fldChar w:fldCharType="separate"/>
            </w:r>
            <w:r w:rsidRPr="00495CA3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3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AD2CB4B" w14:textId="77777777" w:rsidR="003727E4" w:rsidRPr="00495CA3" w:rsidRDefault="003727E4" w:rsidP="008B3AB2">
            <w:pPr>
              <w:rPr>
                <w:i/>
                <w:sz w:val="22"/>
                <w:szCs w:val="22"/>
              </w:rPr>
            </w:pPr>
            <w:r w:rsidRPr="00495CA3">
              <w:rPr>
                <w:i/>
                <w:sz w:val="22"/>
                <w:szCs w:val="22"/>
              </w:rPr>
              <w:t>-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CDA621" w14:textId="77777777" w:rsidR="003727E4" w:rsidRPr="00495CA3" w:rsidRDefault="003727E4" w:rsidP="008B3AB2">
            <w:pPr>
              <w:rPr>
                <w:i/>
                <w:sz w:val="22"/>
                <w:szCs w:val="22"/>
              </w:rPr>
            </w:pPr>
            <w:r w:rsidRPr="00495CA3">
              <w:rPr>
                <w:i/>
                <w:sz w:val="22"/>
                <w:szCs w:val="22"/>
              </w:rPr>
              <w:fldChar w:fldCharType="begin">
                <w:ffData>
                  <w:name w:val="Dropdown2"/>
                  <w:enabled/>
                  <w:calcOnExit w:val="0"/>
                  <w:ddList>
                    <w:listEntry w:val="  "/>
                    <w:listEntry w:val="0"/>
                    <w:listEntry w:val="1"/>
                  </w:ddList>
                </w:ffData>
              </w:fldChar>
            </w:r>
            <w:r w:rsidRPr="00495CA3">
              <w:rPr>
                <w:i/>
                <w:sz w:val="22"/>
                <w:szCs w:val="22"/>
              </w:rPr>
              <w:instrText xml:space="preserve"> FORMDROPDOWN </w:instrText>
            </w:r>
            <w:r w:rsidR="00541D4A">
              <w:rPr>
                <w:i/>
                <w:sz w:val="22"/>
                <w:szCs w:val="22"/>
              </w:rPr>
            </w:r>
            <w:r w:rsidR="00541D4A">
              <w:rPr>
                <w:i/>
                <w:sz w:val="22"/>
                <w:szCs w:val="22"/>
              </w:rPr>
              <w:fldChar w:fldCharType="separate"/>
            </w:r>
            <w:r w:rsidRPr="00495CA3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6B2E70" w14:textId="77777777" w:rsidR="003727E4" w:rsidRPr="00495CA3" w:rsidRDefault="003727E4" w:rsidP="008B3AB2">
            <w:pPr>
              <w:rPr>
                <w:i/>
                <w:sz w:val="22"/>
                <w:szCs w:val="22"/>
              </w:rPr>
            </w:pPr>
            <w:r w:rsidRPr="00495CA3">
              <w:rPr>
                <w:i/>
                <w:sz w:val="22"/>
                <w:szCs w:val="22"/>
              </w:rPr>
              <w:fldChar w:fldCharType="begin">
                <w:ffData>
                  <w:name w:val="Dropdown3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95CA3">
              <w:rPr>
                <w:i/>
                <w:sz w:val="22"/>
                <w:szCs w:val="22"/>
              </w:rPr>
              <w:instrText xml:space="preserve"> FORMDROPDOWN </w:instrText>
            </w:r>
            <w:r w:rsidR="00541D4A">
              <w:rPr>
                <w:i/>
                <w:sz w:val="22"/>
                <w:szCs w:val="22"/>
              </w:rPr>
            </w:r>
            <w:r w:rsidR="00541D4A">
              <w:rPr>
                <w:i/>
                <w:sz w:val="22"/>
                <w:szCs w:val="22"/>
              </w:rPr>
              <w:fldChar w:fldCharType="separate"/>
            </w:r>
            <w:r w:rsidRPr="00495CA3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3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1E12820" w14:textId="77777777" w:rsidR="003727E4" w:rsidRPr="00495CA3" w:rsidRDefault="003727E4" w:rsidP="008B3AB2">
            <w:pPr>
              <w:rPr>
                <w:i/>
                <w:sz w:val="22"/>
                <w:szCs w:val="22"/>
              </w:rPr>
            </w:pPr>
            <w:r w:rsidRPr="00495CA3">
              <w:rPr>
                <w:i/>
                <w:sz w:val="22"/>
                <w:szCs w:val="22"/>
              </w:rPr>
              <w:t>-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D1843" w14:textId="77777777" w:rsidR="003727E4" w:rsidRPr="00495CA3" w:rsidRDefault="003727E4" w:rsidP="008B3AB2">
            <w:pPr>
              <w:rPr>
                <w:i/>
                <w:sz w:val="22"/>
                <w:szCs w:val="22"/>
              </w:rPr>
            </w:pPr>
            <w:r w:rsidRPr="00495CA3">
              <w:rPr>
                <w:i/>
                <w:sz w:val="22"/>
                <w:szCs w:val="22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</w:ddList>
                </w:ffData>
              </w:fldChar>
            </w:r>
            <w:r w:rsidRPr="00495CA3">
              <w:rPr>
                <w:i/>
                <w:sz w:val="22"/>
                <w:szCs w:val="22"/>
              </w:rPr>
              <w:instrText xml:space="preserve"> FORMDROPDOWN </w:instrText>
            </w:r>
            <w:r w:rsidR="00541D4A">
              <w:rPr>
                <w:i/>
                <w:sz w:val="22"/>
                <w:szCs w:val="22"/>
              </w:rPr>
            </w:r>
            <w:r w:rsidR="00541D4A">
              <w:rPr>
                <w:i/>
                <w:sz w:val="22"/>
                <w:szCs w:val="22"/>
              </w:rPr>
              <w:fldChar w:fldCharType="separate"/>
            </w:r>
            <w:r w:rsidRPr="00495CA3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88481" w14:textId="77777777" w:rsidR="003727E4" w:rsidRPr="00495CA3" w:rsidRDefault="003727E4" w:rsidP="008B3AB2">
            <w:pPr>
              <w:rPr>
                <w:i/>
                <w:sz w:val="22"/>
                <w:szCs w:val="22"/>
              </w:rPr>
            </w:pPr>
            <w:r w:rsidRPr="00495CA3">
              <w:rPr>
                <w:i/>
                <w:sz w:val="22"/>
                <w:szCs w:val="22"/>
              </w:rPr>
              <w:fldChar w:fldCharType="begin">
                <w:ffData>
                  <w:name w:val="Dropdown5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95CA3">
              <w:rPr>
                <w:i/>
                <w:sz w:val="22"/>
                <w:szCs w:val="22"/>
              </w:rPr>
              <w:instrText xml:space="preserve"> FORMDROPDOWN </w:instrText>
            </w:r>
            <w:r w:rsidR="00541D4A">
              <w:rPr>
                <w:i/>
                <w:sz w:val="22"/>
                <w:szCs w:val="22"/>
              </w:rPr>
            </w:r>
            <w:r w:rsidR="00541D4A">
              <w:rPr>
                <w:i/>
                <w:sz w:val="22"/>
                <w:szCs w:val="22"/>
              </w:rPr>
              <w:fldChar w:fldCharType="separate"/>
            </w:r>
            <w:r w:rsidRPr="00495CA3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327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5700B40" w14:textId="77777777" w:rsidR="003727E4" w:rsidRPr="00495CA3" w:rsidRDefault="003727E4" w:rsidP="008B3AB2">
            <w:pPr>
              <w:rPr>
                <w:sz w:val="22"/>
                <w:szCs w:val="22"/>
              </w:rPr>
            </w:pPr>
          </w:p>
        </w:tc>
      </w:tr>
    </w:tbl>
    <w:p w14:paraId="28B3386D" w14:textId="77777777" w:rsidR="003727E4" w:rsidRDefault="003727E4" w:rsidP="008B3AB2">
      <w:pPr>
        <w:rPr>
          <w:sz w:val="22"/>
          <w:szCs w:val="22"/>
        </w:rPr>
      </w:pPr>
    </w:p>
    <w:p w14:paraId="7E8879A5" w14:textId="77777777" w:rsidR="00C77C73" w:rsidRDefault="007E75B9" w:rsidP="007E75B9">
      <w:pPr>
        <w:jc w:val="center"/>
        <w:rPr>
          <w:sz w:val="20"/>
          <w:szCs w:val="20"/>
        </w:rPr>
      </w:pPr>
      <w:r w:rsidRPr="002F1F9B">
        <w:rPr>
          <w:sz w:val="20"/>
          <w:szCs w:val="20"/>
        </w:rPr>
        <w:t xml:space="preserve">                                                       </w:t>
      </w:r>
    </w:p>
    <w:p w14:paraId="54AFBD28" w14:textId="77777777" w:rsidR="007E75B9" w:rsidRDefault="007E75B9" w:rsidP="007E75B9">
      <w:pPr>
        <w:jc w:val="center"/>
        <w:rPr>
          <w:sz w:val="20"/>
          <w:szCs w:val="20"/>
        </w:rPr>
      </w:pPr>
      <w:r w:rsidRPr="002F1F9B">
        <w:rPr>
          <w:sz w:val="20"/>
          <w:szCs w:val="20"/>
        </w:rPr>
        <w:t xml:space="preserve">                                                                        </w:t>
      </w:r>
      <w:r w:rsidRPr="002F1F9B">
        <w:rPr>
          <w:noProof/>
          <w:sz w:val="20"/>
          <w:szCs w:val="20"/>
          <w:lang w:eastAsia="lt-LT"/>
        </w:rPr>
        <w:drawing>
          <wp:inline distT="0" distB="0" distL="0" distR="0" wp14:anchorId="29996D75" wp14:editId="7E08F785">
            <wp:extent cx="184150" cy="184150"/>
            <wp:effectExtent l="0" t="0" r="6350" b="6350"/>
            <wp:docPr id="6" name="Paveikslėlis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veikslėlis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150" cy="18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F1F9B">
        <w:rPr>
          <w:sz w:val="20"/>
          <w:szCs w:val="20"/>
        </w:rPr>
        <w:t xml:space="preserve"> žymėjimo pavyzdys</w:t>
      </w:r>
    </w:p>
    <w:p w14:paraId="74F87814" w14:textId="77777777" w:rsidR="008C6C6F" w:rsidRPr="002F1F9B" w:rsidRDefault="008C6C6F" w:rsidP="007E75B9">
      <w:pPr>
        <w:jc w:val="center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76"/>
        <w:gridCol w:w="336"/>
        <w:gridCol w:w="336"/>
        <w:gridCol w:w="336"/>
        <w:gridCol w:w="336"/>
        <w:gridCol w:w="257"/>
        <w:gridCol w:w="336"/>
        <w:gridCol w:w="336"/>
        <w:gridCol w:w="329"/>
        <w:gridCol w:w="326"/>
        <w:gridCol w:w="336"/>
        <w:gridCol w:w="5383"/>
      </w:tblGrid>
      <w:tr w:rsidR="00C77C73" w:rsidRPr="002B5AF3" w14:paraId="7625B3C8" w14:textId="77777777" w:rsidTr="00102B91">
        <w:trPr>
          <w:trHeight w:val="117"/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B237B37" w14:textId="77777777" w:rsidR="008C6C6F" w:rsidRPr="002B5AF3" w:rsidRDefault="00C77C73" w:rsidP="00102B91">
            <w:pPr>
              <w:ind w:left="-247" w:firstLine="247"/>
            </w:pPr>
            <w:r w:rsidRPr="00C77C73">
              <w:t>Prašau</w:t>
            </w:r>
            <w:r>
              <w:t xml:space="preserve"> nuo  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AF92D" w14:textId="77777777" w:rsidR="008C6C6F" w:rsidRPr="008C6C6F" w:rsidRDefault="00C77C73" w:rsidP="008C6C6F">
            <w:pPr>
              <w:ind w:left="-392" w:firstLine="283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2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5E121" w14:textId="77777777" w:rsidR="008C6C6F" w:rsidRPr="008C6C6F" w:rsidRDefault="00C77C73" w:rsidP="004F4C43">
            <w:pPr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0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A8828" w14:textId="77777777" w:rsidR="008C6C6F" w:rsidRPr="008C6C6F" w:rsidRDefault="008C6C6F" w:rsidP="004F4C43">
            <w:pPr>
              <w:rPr>
                <w:i/>
                <w:iCs/>
                <w:sz w:val="22"/>
                <w:szCs w:val="22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61FDB" w14:textId="77777777" w:rsidR="008C6C6F" w:rsidRPr="008C6C6F" w:rsidRDefault="008C6C6F" w:rsidP="004F4C43">
            <w:pPr>
              <w:rPr>
                <w:i/>
                <w:sz w:val="22"/>
                <w:szCs w:val="22"/>
              </w:rPr>
            </w:pPr>
          </w:p>
        </w:tc>
        <w:tc>
          <w:tcPr>
            <w:tcW w:w="2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E10C64F" w14:textId="77777777" w:rsidR="008C6C6F" w:rsidRPr="008C6C6F" w:rsidRDefault="00C77C73" w:rsidP="008C6C6F">
            <w:pPr>
              <w:ind w:hanging="33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-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4B5EA" w14:textId="77777777" w:rsidR="008C6C6F" w:rsidRPr="008C6C6F" w:rsidRDefault="008C6C6F" w:rsidP="004F4C43">
            <w:pPr>
              <w:rPr>
                <w:i/>
                <w:sz w:val="22"/>
                <w:szCs w:val="22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3BD75" w14:textId="77777777" w:rsidR="008C6C6F" w:rsidRPr="008C6C6F" w:rsidRDefault="008C6C6F" w:rsidP="004F4C43">
            <w:pPr>
              <w:rPr>
                <w:i/>
                <w:sz w:val="22"/>
                <w:szCs w:val="22"/>
              </w:rPr>
            </w:pPr>
          </w:p>
        </w:tc>
        <w:tc>
          <w:tcPr>
            <w:tcW w:w="3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857F71D" w14:textId="77777777" w:rsidR="008C6C6F" w:rsidRPr="008C6C6F" w:rsidRDefault="00C77C73" w:rsidP="008C6C6F">
            <w:pPr>
              <w:ind w:left="-113" w:firstLine="114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-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FE38E" w14:textId="77777777" w:rsidR="008C6C6F" w:rsidRPr="008C6C6F" w:rsidRDefault="008C6C6F" w:rsidP="004F4C43">
            <w:pPr>
              <w:rPr>
                <w:i/>
                <w:sz w:val="22"/>
                <w:szCs w:val="22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B9BE7E" w14:textId="77777777" w:rsidR="008C6C6F" w:rsidRPr="008C6C6F" w:rsidRDefault="008C6C6F" w:rsidP="004F4C43">
            <w:pPr>
              <w:rPr>
                <w:i/>
                <w:sz w:val="22"/>
                <w:szCs w:val="22"/>
              </w:rPr>
            </w:pPr>
          </w:p>
        </w:tc>
        <w:tc>
          <w:tcPr>
            <w:tcW w:w="538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7CD9DA7" w14:textId="77777777" w:rsidR="008C6C6F" w:rsidRPr="008C6C6F" w:rsidRDefault="00C77C73" w:rsidP="00C77C7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nutraukti vaiko __________________________________</w:t>
            </w:r>
          </w:p>
        </w:tc>
      </w:tr>
    </w:tbl>
    <w:p w14:paraId="1F6EEEA1" w14:textId="77777777" w:rsidR="00C77C73" w:rsidRDefault="008C6C6F" w:rsidP="008C6C6F">
      <w:pPr>
        <w:jc w:val="both"/>
        <w:rPr>
          <w:i/>
          <w:sz w:val="18"/>
          <w:szCs w:val="18"/>
        </w:rPr>
      </w:pPr>
      <w:r w:rsidRPr="008C6C6F">
        <w:rPr>
          <w:i/>
          <w:sz w:val="18"/>
          <w:szCs w:val="18"/>
        </w:rPr>
        <w:t xml:space="preserve"> </w:t>
      </w:r>
      <w:r w:rsidR="00C77C73">
        <w:rPr>
          <w:i/>
          <w:sz w:val="18"/>
          <w:szCs w:val="18"/>
        </w:rPr>
        <w:t xml:space="preserve">                                                                                                                                        (vaiko vardas, pavardė, asmens kodas arba</w:t>
      </w:r>
    </w:p>
    <w:p w14:paraId="7DC54A69" w14:textId="77777777" w:rsidR="00A053DF" w:rsidRDefault="00A053DF" w:rsidP="00C77C73">
      <w:pPr>
        <w:tabs>
          <w:tab w:val="left" w:pos="9923"/>
        </w:tabs>
        <w:jc w:val="both"/>
        <w:rPr>
          <w:i/>
          <w:sz w:val="18"/>
          <w:szCs w:val="18"/>
        </w:rPr>
      </w:pPr>
    </w:p>
    <w:p w14:paraId="14C499A1" w14:textId="77777777" w:rsidR="00C77C73" w:rsidRPr="00C77C73" w:rsidRDefault="00C77C73" w:rsidP="00C77C73">
      <w:pPr>
        <w:tabs>
          <w:tab w:val="left" w:pos="9923"/>
        </w:tabs>
        <w:jc w:val="both"/>
        <w:rPr>
          <w:sz w:val="22"/>
          <w:szCs w:val="22"/>
        </w:rPr>
      </w:pPr>
      <w:r>
        <w:rPr>
          <w:i/>
          <w:sz w:val="18"/>
          <w:szCs w:val="18"/>
        </w:rPr>
        <w:t xml:space="preserve">________________________________________, </w:t>
      </w:r>
      <w:r>
        <w:rPr>
          <w:sz w:val="22"/>
          <w:szCs w:val="22"/>
        </w:rPr>
        <w:t>gyvenančio    ____________________________________________</w:t>
      </w:r>
    </w:p>
    <w:p w14:paraId="55467627" w14:textId="77777777" w:rsidR="00A053DF" w:rsidRPr="00A053DF" w:rsidRDefault="00C77C73" w:rsidP="00A053DF">
      <w:pPr>
        <w:rPr>
          <w:i/>
          <w:sz w:val="18"/>
          <w:szCs w:val="18"/>
        </w:rPr>
      </w:pPr>
      <w:r>
        <w:rPr>
          <w:sz w:val="22"/>
          <w:szCs w:val="22"/>
        </w:rPr>
        <w:t xml:space="preserve">   </w:t>
      </w:r>
      <w:r w:rsidRPr="00C77C73">
        <w:rPr>
          <w:i/>
          <w:sz w:val="18"/>
          <w:szCs w:val="18"/>
        </w:rPr>
        <w:t xml:space="preserve">gimimo data </w:t>
      </w:r>
      <w:r w:rsidRPr="00C77C73">
        <w:rPr>
          <w:i/>
          <w:sz w:val="18"/>
          <w:szCs w:val="18"/>
          <w:vertAlign w:val="superscript"/>
        </w:rPr>
        <w:t xml:space="preserve">1  </w:t>
      </w:r>
      <w:r>
        <w:rPr>
          <w:i/>
          <w:sz w:val="18"/>
          <w:szCs w:val="18"/>
        </w:rPr>
        <w:t>)                                                                                                            (gyvenamosios vietos adresas)</w:t>
      </w:r>
    </w:p>
    <w:p w14:paraId="0B2F86A5" w14:textId="77777777" w:rsidR="00EC1DA7" w:rsidRDefault="00EC1DA7" w:rsidP="008C6C6F">
      <w:pPr>
        <w:jc w:val="both"/>
        <w:rPr>
          <w:sz w:val="22"/>
          <w:szCs w:val="22"/>
        </w:rPr>
      </w:pPr>
    </w:p>
    <w:p w14:paraId="394D1E91" w14:textId="77777777" w:rsidR="00EC1DA7" w:rsidRDefault="00A053DF" w:rsidP="008C6C6F">
      <w:pPr>
        <w:jc w:val="both"/>
        <w:rPr>
          <w:i/>
          <w:sz w:val="18"/>
          <w:szCs w:val="18"/>
        </w:rPr>
      </w:pPr>
      <w:r>
        <w:rPr>
          <w:sz w:val="18"/>
          <w:szCs w:val="18"/>
        </w:rPr>
        <w:t xml:space="preserve">___________________________________________ </w:t>
      </w:r>
      <w:r w:rsidRPr="00C77C73">
        <w:rPr>
          <w:sz w:val="22"/>
          <w:szCs w:val="22"/>
        </w:rPr>
        <w:t>, išlaikymo išmokos</w:t>
      </w:r>
      <w:r>
        <w:rPr>
          <w:sz w:val="18"/>
          <w:szCs w:val="18"/>
        </w:rPr>
        <w:t xml:space="preserve"> </w:t>
      </w:r>
      <w:r w:rsidRPr="0025758F">
        <w:rPr>
          <w:sz w:val="22"/>
          <w:szCs w:val="22"/>
        </w:rPr>
        <w:t>mokėjimą</w:t>
      </w:r>
      <w:r>
        <w:rPr>
          <w:sz w:val="22"/>
          <w:szCs w:val="22"/>
        </w:rPr>
        <w:t>.</w:t>
      </w:r>
    </w:p>
    <w:p w14:paraId="5E9A641C" w14:textId="77777777" w:rsidR="00C77C73" w:rsidRDefault="00C77C73" w:rsidP="008C6C6F">
      <w:pPr>
        <w:jc w:val="both"/>
        <w:rPr>
          <w:i/>
          <w:sz w:val="18"/>
          <w:szCs w:val="18"/>
        </w:rPr>
      </w:pPr>
    </w:p>
    <w:p w14:paraId="63FF724B" w14:textId="77777777" w:rsidR="00C77C73" w:rsidRPr="00D62A68" w:rsidRDefault="00C77C73" w:rsidP="008C6C6F">
      <w:pPr>
        <w:jc w:val="both"/>
        <w:rPr>
          <w:i/>
          <w:sz w:val="18"/>
          <w:szCs w:val="18"/>
        </w:rPr>
      </w:pPr>
    </w:p>
    <w:p w14:paraId="59D08534" w14:textId="77777777" w:rsidR="00047339" w:rsidRDefault="00047339" w:rsidP="007E75B9">
      <w:pPr>
        <w:pStyle w:val="Pagrindinistekstas"/>
        <w:tabs>
          <w:tab w:val="left" w:pos="142"/>
          <w:tab w:val="left" w:pos="851"/>
        </w:tabs>
        <w:jc w:val="both"/>
        <w:rPr>
          <w:sz w:val="22"/>
          <w:szCs w:val="22"/>
        </w:rPr>
      </w:pPr>
      <w:r w:rsidRPr="00047339">
        <w:rPr>
          <w:sz w:val="22"/>
          <w:szCs w:val="22"/>
        </w:rPr>
        <w:t>Esu</w:t>
      </w:r>
      <w:r w:rsidR="00B2721A">
        <w:rPr>
          <w:sz w:val="22"/>
          <w:szCs w:val="22"/>
        </w:rPr>
        <w:t xml:space="preserve"> vaiko</w:t>
      </w:r>
      <w:r w:rsidRPr="00047339">
        <w:rPr>
          <w:sz w:val="22"/>
          <w:szCs w:val="22"/>
        </w:rPr>
        <w:t>: 󠆩</w:t>
      </w:r>
      <w:r>
        <w:rPr>
          <w:sz w:val="22"/>
          <w:szCs w:val="22"/>
        </w:rPr>
        <w:t xml:space="preserve"> </w:t>
      </w:r>
      <w:r w:rsidRPr="00047339">
        <w:rPr>
          <w:sz w:val="22"/>
          <w:szCs w:val="22"/>
        </w:rPr>
        <w:sym w:font="Wingdings 2" w:char="F0A3"/>
      </w:r>
      <w:r w:rsidRPr="00047339">
        <w:rPr>
          <w:sz w:val="22"/>
          <w:szCs w:val="22"/>
        </w:rPr>
        <w:t xml:space="preserve"> motina/įmotė, </w:t>
      </w: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sym w:font="Wingdings 2" w:char="F0A3"/>
      </w:r>
      <w:r>
        <w:rPr>
          <w:sz w:val="22"/>
          <w:szCs w:val="22"/>
        </w:rPr>
        <w:t xml:space="preserve"> tėvas/įtėvis,     </w:t>
      </w:r>
      <w:r>
        <w:rPr>
          <w:sz w:val="22"/>
          <w:szCs w:val="22"/>
        </w:rPr>
        <w:sym w:font="Wingdings 2" w:char="F0A3"/>
      </w:r>
      <w:r>
        <w:rPr>
          <w:sz w:val="22"/>
          <w:szCs w:val="22"/>
        </w:rPr>
        <w:t xml:space="preserve">  globėjas/rūpintojas.</w:t>
      </w:r>
    </w:p>
    <w:p w14:paraId="2F93138D" w14:textId="77777777" w:rsidR="00047339" w:rsidRPr="00047339" w:rsidRDefault="00047339" w:rsidP="007E75B9">
      <w:pPr>
        <w:pStyle w:val="Pagrindinistekstas"/>
        <w:tabs>
          <w:tab w:val="left" w:pos="142"/>
          <w:tab w:val="left" w:pos="851"/>
        </w:tabs>
        <w:jc w:val="both"/>
        <w:rPr>
          <w:sz w:val="22"/>
          <w:szCs w:val="22"/>
        </w:rPr>
      </w:pPr>
    </w:p>
    <w:p w14:paraId="3861E522" w14:textId="77777777" w:rsidR="007E75B9" w:rsidRPr="005E2631" w:rsidRDefault="00DA0214" w:rsidP="007E75B9">
      <w:pPr>
        <w:pStyle w:val="Pagrindinistekstas"/>
        <w:tabs>
          <w:tab w:val="left" w:pos="142"/>
          <w:tab w:val="left" w:pos="851"/>
        </w:tabs>
        <w:jc w:val="both"/>
        <w:rPr>
          <w:sz w:val="22"/>
          <w:szCs w:val="22"/>
        </w:rPr>
      </w:pPr>
      <w:r>
        <w:rPr>
          <w:sz w:val="22"/>
          <w:szCs w:val="22"/>
        </w:rPr>
        <w:t>Skolininko duomenys</w:t>
      </w:r>
      <w:r w:rsidR="005E2631" w:rsidRPr="005E2631">
        <w:rPr>
          <w:sz w:val="22"/>
          <w:szCs w:val="22"/>
        </w:rPr>
        <w:t>:</w:t>
      </w:r>
      <w:r w:rsidR="0072210D">
        <w:rPr>
          <w:sz w:val="22"/>
          <w:szCs w:val="22"/>
        </w:rPr>
        <w:t xml:space="preserve"> </w:t>
      </w:r>
    </w:p>
    <w:p w14:paraId="1EA02C2F" w14:textId="77777777" w:rsidR="005E2631" w:rsidRPr="005E2631" w:rsidRDefault="005E2631" w:rsidP="00C77C73">
      <w:pPr>
        <w:pStyle w:val="Pagrindinistekstas"/>
        <w:tabs>
          <w:tab w:val="left" w:pos="142"/>
          <w:tab w:val="left" w:pos="851"/>
          <w:tab w:val="left" w:pos="9923"/>
        </w:tabs>
        <w:jc w:val="both"/>
        <w:rPr>
          <w:sz w:val="22"/>
          <w:szCs w:val="22"/>
        </w:rPr>
      </w:pPr>
      <w:r w:rsidRPr="005E2631">
        <w:rPr>
          <w:sz w:val="22"/>
          <w:szCs w:val="22"/>
        </w:rPr>
        <w:t xml:space="preserve"> _____________________</w:t>
      </w:r>
      <w:r>
        <w:rPr>
          <w:sz w:val="22"/>
          <w:szCs w:val="22"/>
        </w:rPr>
        <w:t>___________________________________________________________</w:t>
      </w:r>
      <w:r w:rsidR="00C77C73">
        <w:rPr>
          <w:sz w:val="22"/>
          <w:szCs w:val="22"/>
        </w:rPr>
        <w:t>_________</w:t>
      </w:r>
    </w:p>
    <w:p w14:paraId="01CBD0F5" w14:textId="77777777" w:rsidR="005E2631" w:rsidRDefault="005E2631" w:rsidP="0072210D">
      <w:pPr>
        <w:pStyle w:val="Pagrindinistekstas"/>
        <w:tabs>
          <w:tab w:val="left" w:pos="142"/>
          <w:tab w:val="left" w:pos="851"/>
        </w:tabs>
        <w:jc w:val="both"/>
        <w:rPr>
          <w:i/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</w:t>
      </w:r>
      <w:r w:rsidRPr="005E2631">
        <w:rPr>
          <w:i/>
          <w:sz w:val="18"/>
          <w:szCs w:val="18"/>
        </w:rPr>
        <w:t>(vardas, pavardė, asmens kodas arba gimimo data</w:t>
      </w:r>
      <w:r w:rsidRPr="005E2631">
        <w:rPr>
          <w:i/>
          <w:sz w:val="18"/>
          <w:szCs w:val="18"/>
          <w:vertAlign w:val="superscript"/>
        </w:rPr>
        <w:t>2</w:t>
      </w:r>
      <w:r w:rsidRPr="005E2631">
        <w:rPr>
          <w:i/>
          <w:sz w:val="18"/>
          <w:szCs w:val="18"/>
        </w:rPr>
        <w:t>, gyvenamosios vietos adresas</w:t>
      </w:r>
      <w:r w:rsidRPr="005E2631">
        <w:rPr>
          <w:i/>
          <w:sz w:val="18"/>
          <w:szCs w:val="18"/>
          <w:vertAlign w:val="superscript"/>
        </w:rPr>
        <w:t>3</w:t>
      </w:r>
      <w:r>
        <w:rPr>
          <w:i/>
          <w:sz w:val="18"/>
          <w:szCs w:val="18"/>
          <w:vertAlign w:val="superscript"/>
        </w:rPr>
        <w:t xml:space="preserve"> </w:t>
      </w:r>
      <w:r>
        <w:rPr>
          <w:i/>
          <w:sz w:val="18"/>
          <w:szCs w:val="18"/>
        </w:rPr>
        <w:t xml:space="preserve">)                              </w:t>
      </w:r>
    </w:p>
    <w:p w14:paraId="031BFE3B" w14:textId="77777777" w:rsidR="005E2631" w:rsidRPr="005E2631" w:rsidRDefault="005E2631" w:rsidP="0072210D">
      <w:pPr>
        <w:pStyle w:val="Pagrindinistekstas"/>
        <w:tabs>
          <w:tab w:val="left" w:pos="142"/>
          <w:tab w:val="left" w:pos="851"/>
        </w:tabs>
        <w:jc w:val="both"/>
        <w:rPr>
          <w:sz w:val="18"/>
          <w:szCs w:val="18"/>
        </w:rPr>
      </w:pPr>
      <w:r>
        <w:rPr>
          <w:sz w:val="18"/>
          <w:szCs w:val="18"/>
        </w:rPr>
        <w:t>______________________________________________________________________________________________________________</w:t>
      </w:r>
    </w:p>
    <w:p w14:paraId="63F4CBE4" w14:textId="77777777" w:rsidR="00EC1DA7" w:rsidRDefault="00EC1DA7" w:rsidP="00CC2182">
      <w:pPr>
        <w:ind w:left="425" w:hanging="425"/>
        <w:rPr>
          <w:i/>
          <w:sz w:val="18"/>
          <w:szCs w:val="18"/>
          <w:vertAlign w:val="superscript"/>
        </w:rPr>
      </w:pPr>
    </w:p>
    <w:p w14:paraId="413ECBFB" w14:textId="77777777" w:rsidR="00EC1DA7" w:rsidRDefault="00EC1DA7" w:rsidP="00CC2182">
      <w:pPr>
        <w:ind w:left="425" w:hanging="425"/>
        <w:rPr>
          <w:i/>
          <w:sz w:val="18"/>
          <w:szCs w:val="18"/>
          <w:vertAlign w:val="superscript"/>
        </w:rPr>
      </w:pPr>
    </w:p>
    <w:p w14:paraId="21242C6F" w14:textId="77777777" w:rsidR="002F1F9B" w:rsidRDefault="002F1F9B" w:rsidP="001A67A5">
      <w:pPr>
        <w:jc w:val="both"/>
        <w:rPr>
          <w:i/>
          <w:sz w:val="18"/>
          <w:szCs w:val="18"/>
        </w:rPr>
      </w:pPr>
    </w:p>
    <w:tbl>
      <w:tblPr>
        <w:tblW w:w="10614" w:type="dxa"/>
        <w:tblInd w:w="-426" w:type="dxa"/>
        <w:tblLook w:val="01E0" w:firstRow="1" w:lastRow="1" w:firstColumn="1" w:lastColumn="1" w:noHBand="0" w:noVBand="0"/>
      </w:tblPr>
      <w:tblGrid>
        <w:gridCol w:w="678"/>
        <w:gridCol w:w="176"/>
        <w:gridCol w:w="1419"/>
        <w:gridCol w:w="1003"/>
        <w:gridCol w:w="368"/>
        <w:gridCol w:w="6733"/>
        <w:gridCol w:w="226"/>
        <w:gridCol w:w="11"/>
      </w:tblGrid>
      <w:tr w:rsidR="002F1F9B" w:rsidRPr="00530C4C" w14:paraId="6EE0DFC3" w14:textId="77777777" w:rsidTr="0072210D">
        <w:trPr>
          <w:gridBefore w:val="1"/>
          <w:gridAfter w:val="1"/>
          <w:wBefore w:w="678" w:type="dxa"/>
          <w:wAfter w:w="11" w:type="dxa"/>
          <w:trHeight w:val="385"/>
        </w:trPr>
        <w:tc>
          <w:tcPr>
            <w:tcW w:w="1595" w:type="dxa"/>
            <w:gridSpan w:val="2"/>
          </w:tcPr>
          <w:p w14:paraId="03C96669" w14:textId="77777777" w:rsidR="002F1F9B" w:rsidRPr="00530C4C" w:rsidRDefault="002F1F9B" w:rsidP="00BB5BEF">
            <w:pPr>
              <w:widowControl w:val="0"/>
              <w:spacing w:before="80" w:after="80"/>
              <w:rPr>
                <w:sz w:val="22"/>
                <w:szCs w:val="22"/>
              </w:rPr>
            </w:pPr>
          </w:p>
        </w:tc>
        <w:tc>
          <w:tcPr>
            <w:tcW w:w="8330" w:type="dxa"/>
            <w:gridSpan w:val="4"/>
          </w:tcPr>
          <w:p w14:paraId="606A7394" w14:textId="77777777" w:rsidR="002F1F9B" w:rsidRPr="00530C4C" w:rsidRDefault="002F1F9B" w:rsidP="00821006">
            <w:pPr>
              <w:widowControl w:val="0"/>
              <w:spacing w:before="80" w:after="80"/>
              <w:rPr>
                <w:sz w:val="22"/>
                <w:szCs w:val="22"/>
              </w:rPr>
            </w:pPr>
          </w:p>
        </w:tc>
      </w:tr>
      <w:tr w:rsidR="002F1F9B" w:rsidRPr="00530C4C" w14:paraId="2301FAEF" w14:textId="77777777" w:rsidTr="0072210D">
        <w:trPr>
          <w:gridAfter w:val="2"/>
          <w:wAfter w:w="237" w:type="dxa"/>
          <w:trHeight w:val="605"/>
        </w:trPr>
        <w:tc>
          <w:tcPr>
            <w:tcW w:w="854" w:type="dxa"/>
            <w:gridSpan w:val="2"/>
          </w:tcPr>
          <w:p w14:paraId="43F5245D" w14:textId="77777777" w:rsidR="002F1F9B" w:rsidRPr="00530C4C" w:rsidRDefault="002F1F9B" w:rsidP="0072210D">
            <w:pPr>
              <w:widowControl w:val="0"/>
              <w:spacing w:before="80" w:after="80"/>
              <w:jc w:val="center"/>
              <w:rPr>
                <w:sz w:val="22"/>
                <w:szCs w:val="22"/>
              </w:rPr>
            </w:pPr>
          </w:p>
        </w:tc>
        <w:tc>
          <w:tcPr>
            <w:tcW w:w="9523" w:type="dxa"/>
            <w:gridSpan w:val="4"/>
          </w:tcPr>
          <w:p w14:paraId="2E80EC9C" w14:textId="77777777" w:rsidR="002F1F9B" w:rsidRPr="00530C4C" w:rsidRDefault="002F1F9B" w:rsidP="0072210D">
            <w:pPr>
              <w:widowControl w:val="0"/>
              <w:spacing w:before="80" w:after="80"/>
              <w:jc w:val="both"/>
              <w:rPr>
                <w:sz w:val="22"/>
                <w:szCs w:val="22"/>
              </w:rPr>
            </w:pPr>
          </w:p>
        </w:tc>
      </w:tr>
      <w:tr w:rsidR="002F1F9B" w:rsidRPr="00530C4C" w14:paraId="225CE020" w14:textId="77777777" w:rsidTr="00945D6E">
        <w:trPr>
          <w:gridAfter w:val="2"/>
          <w:wAfter w:w="237" w:type="dxa"/>
          <w:trHeight w:val="371"/>
        </w:trPr>
        <w:tc>
          <w:tcPr>
            <w:tcW w:w="854" w:type="dxa"/>
            <w:gridSpan w:val="2"/>
          </w:tcPr>
          <w:p w14:paraId="1E0469A2" w14:textId="77777777" w:rsidR="002F1F9B" w:rsidRPr="00530C4C" w:rsidRDefault="002F1F9B" w:rsidP="0072210D">
            <w:pPr>
              <w:widowControl w:val="0"/>
              <w:spacing w:before="80" w:after="80"/>
              <w:jc w:val="center"/>
              <w:rPr>
                <w:sz w:val="22"/>
                <w:szCs w:val="22"/>
              </w:rPr>
            </w:pPr>
          </w:p>
        </w:tc>
        <w:tc>
          <w:tcPr>
            <w:tcW w:w="9523" w:type="dxa"/>
            <w:gridSpan w:val="4"/>
          </w:tcPr>
          <w:p w14:paraId="2A553848" w14:textId="77777777" w:rsidR="002F1F9B" w:rsidRPr="00530C4C" w:rsidRDefault="002F1F9B" w:rsidP="0072210D">
            <w:pPr>
              <w:widowControl w:val="0"/>
              <w:spacing w:before="80" w:after="80"/>
              <w:jc w:val="both"/>
              <w:rPr>
                <w:sz w:val="22"/>
                <w:szCs w:val="22"/>
              </w:rPr>
            </w:pPr>
          </w:p>
        </w:tc>
      </w:tr>
      <w:tr w:rsidR="002F1F9B" w:rsidRPr="00530C4C" w14:paraId="0325D428" w14:textId="77777777" w:rsidTr="00945D6E">
        <w:trPr>
          <w:gridAfter w:val="2"/>
          <w:wAfter w:w="237" w:type="dxa"/>
          <w:trHeight w:val="353"/>
        </w:trPr>
        <w:tc>
          <w:tcPr>
            <w:tcW w:w="854" w:type="dxa"/>
            <w:gridSpan w:val="2"/>
          </w:tcPr>
          <w:p w14:paraId="600EE76B" w14:textId="77777777" w:rsidR="002F1F9B" w:rsidRPr="00530C4C" w:rsidRDefault="002F1F9B" w:rsidP="0072210D">
            <w:pPr>
              <w:widowControl w:val="0"/>
              <w:spacing w:before="80" w:after="80"/>
              <w:jc w:val="center"/>
              <w:rPr>
                <w:sz w:val="22"/>
                <w:szCs w:val="22"/>
              </w:rPr>
            </w:pPr>
          </w:p>
        </w:tc>
        <w:tc>
          <w:tcPr>
            <w:tcW w:w="9523" w:type="dxa"/>
            <w:gridSpan w:val="4"/>
          </w:tcPr>
          <w:p w14:paraId="36D0CBC3" w14:textId="77777777" w:rsidR="002F1F9B" w:rsidRPr="00530C4C" w:rsidRDefault="002F1F9B" w:rsidP="0072210D">
            <w:pPr>
              <w:widowControl w:val="0"/>
              <w:spacing w:before="80" w:after="80"/>
              <w:jc w:val="both"/>
              <w:rPr>
                <w:sz w:val="22"/>
                <w:szCs w:val="22"/>
              </w:rPr>
            </w:pPr>
          </w:p>
        </w:tc>
      </w:tr>
      <w:tr w:rsidR="002F1F9B" w:rsidRPr="00530C4C" w14:paraId="58FAB1B1" w14:textId="77777777" w:rsidTr="00945D6E">
        <w:trPr>
          <w:gridAfter w:val="2"/>
          <w:wAfter w:w="237" w:type="dxa"/>
          <w:trHeight w:val="605"/>
        </w:trPr>
        <w:tc>
          <w:tcPr>
            <w:tcW w:w="854" w:type="dxa"/>
            <w:gridSpan w:val="2"/>
          </w:tcPr>
          <w:p w14:paraId="5D48AD9D" w14:textId="77777777" w:rsidR="002F1F9B" w:rsidRPr="00530C4C" w:rsidRDefault="002F1F9B" w:rsidP="0072210D">
            <w:pPr>
              <w:widowControl w:val="0"/>
              <w:spacing w:before="80" w:after="80"/>
              <w:jc w:val="center"/>
              <w:rPr>
                <w:sz w:val="22"/>
                <w:szCs w:val="22"/>
              </w:rPr>
            </w:pPr>
          </w:p>
        </w:tc>
        <w:tc>
          <w:tcPr>
            <w:tcW w:w="9523" w:type="dxa"/>
            <w:gridSpan w:val="4"/>
          </w:tcPr>
          <w:p w14:paraId="48394AE3" w14:textId="77777777" w:rsidR="002F1F9B" w:rsidRPr="00530C4C" w:rsidRDefault="002F1F9B" w:rsidP="0072210D">
            <w:pPr>
              <w:widowControl w:val="0"/>
              <w:spacing w:before="80" w:after="80"/>
              <w:jc w:val="both"/>
              <w:rPr>
                <w:sz w:val="22"/>
                <w:szCs w:val="22"/>
              </w:rPr>
            </w:pPr>
          </w:p>
        </w:tc>
      </w:tr>
      <w:tr w:rsidR="002F1F9B" w:rsidRPr="00530C4C" w14:paraId="3FD84E76" w14:textId="77777777" w:rsidTr="00945D6E">
        <w:trPr>
          <w:gridAfter w:val="2"/>
          <w:wAfter w:w="237" w:type="dxa"/>
          <w:trHeight w:val="619"/>
        </w:trPr>
        <w:tc>
          <w:tcPr>
            <w:tcW w:w="854" w:type="dxa"/>
            <w:gridSpan w:val="2"/>
          </w:tcPr>
          <w:p w14:paraId="247FBB3A" w14:textId="77777777" w:rsidR="002F1F9B" w:rsidRDefault="002F1F9B" w:rsidP="0072210D">
            <w:pPr>
              <w:widowControl w:val="0"/>
              <w:spacing w:before="80" w:after="80"/>
              <w:jc w:val="center"/>
              <w:rPr>
                <w:sz w:val="22"/>
                <w:szCs w:val="22"/>
              </w:rPr>
            </w:pPr>
          </w:p>
          <w:p w14:paraId="533E7770" w14:textId="77777777" w:rsidR="00EC1DA7" w:rsidRDefault="00EC1DA7" w:rsidP="0072210D">
            <w:pPr>
              <w:widowControl w:val="0"/>
              <w:spacing w:before="80" w:after="80"/>
              <w:jc w:val="center"/>
              <w:rPr>
                <w:sz w:val="22"/>
                <w:szCs w:val="22"/>
              </w:rPr>
            </w:pPr>
          </w:p>
          <w:p w14:paraId="2BB5D662" w14:textId="77777777" w:rsidR="00EC1DA7" w:rsidRDefault="00EC1DA7" w:rsidP="0072210D">
            <w:pPr>
              <w:widowControl w:val="0"/>
              <w:spacing w:before="80" w:after="80"/>
              <w:jc w:val="center"/>
              <w:rPr>
                <w:sz w:val="22"/>
                <w:szCs w:val="22"/>
              </w:rPr>
            </w:pPr>
          </w:p>
          <w:p w14:paraId="41D372C7" w14:textId="77777777" w:rsidR="00DA08D2" w:rsidRDefault="00DA08D2" w:rsidP="0072210D">
            <w:pPr>
              <w:widowControl w:val="0"/>
              <w:spacing w:before="80" w:after="80"/>
              <w:jc w:val="center"/>
              <w:rPr>
                <w:sz w:val="22"/>
                <w:szCs w:val="22"/>
              </w:rPr>
            </w:pPr>
          </w:p>
          <w:p w14:paraId="29C14B93" w14:textId="77777777" w:rsidR="00DA08D2" w:rsidRDefault="00DA08D2" w:rsidP="0072210D">
            <w:pPr>
              <w:widowControl w:val="0"/>
              <w:spacing w:before="80" w:after="80"/>
              <w:jc w:val="center"/>
              <w:rPr>
                <w:sz w:val="22"/>
                <w:szCs w:val="22"/>
              </w:rPr>
            </w:pPr>
          </w:p>
          <w:p w14:paraId="1E78D596" w14:textId="67E7269D" w:rsidR="00DA08D2" w:rsidRPr="00530C4C" w:rsidRDefault="00DA08D2" w:rsidP="0072210D">
            <w:pPr>
              <w:widowControl w:val="0"/>
              <w:spacing w:before="80" w:after="80"/>
              <w:jc w:val="center"/>
              <w:rPr>
                <w:sz w:val="22"/>
                <w:szCs w:val="22"/>
              </w:rPr>
            </w:pPr>
          </w:p>
        </w:tc>
        <w:tc>
          <w:tcPr>
            <w:tcW w:w="9523" w:type="dxa"/>
            <w:gridSpan w:val="4"/>
          </w:tcPr>
          <w:p w14:paraId="1CA6A36D" w14:textId="77777777" w:rsidR="002F1F9B" w:rsidRPr="00530C4C" w:rsidRDefault="002F1F9B" w:rsidP="0072210D">
            <w:pPr>
              <w:widowControl w:val="0"/>
              <w:spacing w:before="80" w:after="80"/>
              <w:jc w:val="both"/>
              <w:rPr>
                <w:sz w:val="22"/>
                <w:szCs w:val="22"/>
              </w:rPr>
            </w:pPr>
          </w:p>
        </w:tc>
      </w:tr>
      <w:tr w:rsidR="002F1F9B" w:rsidRPr="00530C4C" w14:paraId="345A7AE7" w14:textId="77777777" w:rsidTr="0072210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7" w:type="dxa"/>
            <w:right w:w="57" w:type="dxa"/>
          </w:tblCellMar>
          <w:tblLook w:val="0000" w:firstRow="0" w:lastRow="0" w:firstColumn="0" w:lastColumn="0" w:noHBand="0" w:noVBand="0"/>
        </w:tblPrEx>
        <w:trPr>
          <w:gridBefore w:val="4"/>
          <w:wBefore w:w="3276" w:type="dxa"/>
          <w:trHeight w:val="234"/>
        </w:trPr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</w:tcPr>
          <w:p w14:paraId="6846D1BE" w14:textId="77777777" w:rsidR="002F1F9B" w:rsidRPr="00CC2182" w:rsidRDefault="002F1F9B" w:rsidP="00821006">
            <w:pPr>
              <w:rPr>
                <w:strike/>
                <w:sz w:val="22"/>
                <w:szCs w:val="22"/>
              </w:rPr>
            </w:pPr>
          </w:p>
        </w:tc>
        <w:tc>
          <w:tcPr>
            <w:tcW w:w="697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FE94DCC" w14:textId="77777777" w:rsidR="002F1F9B" w:rsidRPr="00CC2182" w:rsidRDefault="002F1F9B" w:rsidP="00821006">
            <w:pPr>
              <w:jc w:val="both"/>
              <w:rPr>
                <w:strike/>
                <w:sz w:val="22"/>
                <w:szCs w:val="22"/>
              </w:rPr>
            </w:pPr>
          </w:p>
        </w:tc>
      </w:tr>
    </w:tbl>
    <w:p w14:paraId="0E29CA0F" w14:textId="77777777" w:rsidR="002F1F9B" w:rsidRDefault="002F1F9B" w:rsidP="00D62A68">
      <w:pPr>
        <w:jc w:val="both"/>
        <w:rPr>
          <w:sz w:val="18"/>
          <w:szCs w:val="18"/>
        </w:rPr>
      </w:pPr>
      <w:r w:rsidRPr="00CE5689">
        <w:rPr>
          <w:color w:val="000000" w:themeColor="text1"/>
          <w:sz w:val="18"/>
          <w:szCs w:val="18"/>
        </w:rPr>
        <w:t xml:space="preserve">   </w:t>
      </w:r>
    </w:p>
    <w:p w14:paraId="4AC76C17" w14:textId="77777777" w:rsidR="00DA08D2" w:rsidRDefault="002F1F9B" w:rsidP="00047339">
      <w:pPr>
        <w:pStyle w:val="Pagrindinistekstas"/>
        <w:tabs>
          <w:tab w:val="left" w:pos="284"/>
          <w:tab w:val="left" w:pos="851"/>
        </w:tabs>
        <w:rPr>
          <w:color w:val="000000" w:themeColor="text1"/>
        </w:rPr>
      </w:pPr>
      <w:r w:rsidRPr="00713CDB">
        <w:rPr>
          <w:color w:val="000000" w:themeColor="text1"/>
        </w:rPr>
        <w:t xml:space="preserve">Prašymą </w:t>
      </w:r>
      <w:r w:rsidR="00047339">
        <w:rPr>
          <w:color w:val="000000" w:themeColor="text1"/>
        </w:rPr>
        <w:t>pateikusio pareiškėjo____________________________________________</w:t>
      </w:r>
      <w:r w:rsidR="00C77C73">
        <w:rPr>
          <w:color w:val="000000" w:themeColor="text1"/>
        </w:rPr>
        <w:t>_______________________________</w:t>
      </w:r>
    </w:p>
    <w:p w14:paraId="743968A1" w14:textId="00D371F5" w:rsidR="007E75B9" w:rsidRPr="00DF6268" w:rsidRDefault="007E75B9" w:rsidP="00047339">
      <w:pPr>
        <w:pStyle w:val="Pagrindinistekstas"/>
        <w:tabs>
          <w:tab w:val="left" w:pos="284"/>
          <w:tab w:val="left" w:pos="851"/>
        </w:tabs>
        <w:rPr>
          <w:sz w:val="18"/>
          <w:szCs w:val="18"/>
        </w:rPr>
      </w:pPr>
      <w:r w:rsidRPr="00DF6268">
        <w:rPr>
          <w:sz w:val="18"/>
          <w:szCs w:val="18"/>
        </w:rPr>
        <w:tab/>
      </w:r>
      <w:r w:rsidRPr="00DF6268">
        <w:rPr>
          <w:sz w:val="18"/>
          <w:szCs w:val="18"/>
        </w:rPr>
        <w:tab/>
      </w:r>
      <w:r w:rsidR="00047339">
        <w:rPr>
          <w:sz w:val="18"/>
          <w:szCs w:val="18"/>
        </w:rPr>
        <w:t xml:space="preserve">                               </w:t>
      </w:r>
      <w:r w:rsidR="008B6186">
        <w:rPr>
          <w:sz w:val="18"/>
          <w:szCs w:val="18"/>
        </w:rPr>
        <w:t xml:space="preserve">           </w:t>
      </w:r>
      <w:r w:rsidR="00047339">
        <w:rPr>
          <w:sz w:val="18"/>
          <w:szCs w:val="18"/>
        </w:rPr>
        <w:t xml:space="preserve"> (parašas)                                            (vardas ir pavardė)</w:t>
      </w:r>
    </w:p>
    <w:p w14:paraId="596FD7C1" w14:textId="5F8A8F03" w:rsidR="007E75B9" w:rsidRDefault="007E75B9" w:rsidP="007E75B9">
      <w:pPr>
        <w:rPr>
          <w:sz w:val="12"/>
          <w:szCs w:val="12"/>
        </w:rPr>
      </w:pPr>
    </w:p>
    <w:p w14:paraId="619D5788" w14:textId="6C33D665" w:rsidR="00DA08D2" w:rsidRDefault="00DA08D2" w:rsidP="007E75B9">
      <w:pPr>
        <w:rPr>
          <w:sz w:val="12"/>
          <w:szCs w:val="12"/>
        </w:rPr>
      </w:pPr>
    </w:p>
    <w:p w14:paraId="63ED277F" w14:textId="1C111C1D" w:rsidR="00DA08D2" w:rsidRDefault="00DA08D2" w:rsidP="007E75B9">
      <w:pPr>
        <w:rPr>
          <w:sz w:val="12"/>
          <w:szCs w:val="12"/>
        </w:rPr>
      </w:pPr>
    </w:p>
    <w:p w14:paraId="57704A5E" w14:textId="09E1DD15" w:rsidR="00DA08D2" w:rsidRDefault="00DA08D2" w:rsidP="007E75B9">
      <w:pPr>
        <w:rPr>
          <w:sz w:val="12"/>
          <w:szCs w:val="12"/>
        </w:rPr>
      </w:pPr>
    </w:p>
    <w:p w14:paraId="38EB1571" w14:textId="2DA26D57" w:rsidR="00DA08D2" w:rsidRDefault="00DA08D2" w:rsidP="007E75B9">
      <w:pPr>
        <w:rPr>
          <w:sz w:val="12"/>
          <w:szCs w:val="12"/>
        </w:rPr>
      </w:pPr>
    </w:p>
    <w:p w14:paraId="4B495B8D" w14:textId="77777777" w:rsidR="00DA08D2" w:rsidRDefault="00DA08D2" w:rsidP="007E75B9">
      <w:pPr>
        <w:rPr>
          <w:sz w:val="12"/>
          <w:szCs w:val="12"/>
        </w:rPr>
      </w:pPr>
    </w:p>
    <w:p w14:paraId="64DA3187" w14:textId="77777777" w:rsidR="00587F0D" w:rsidRPr="001A67A5" w:rsidRDefault="00587F0D" w:rsidP="00587F0D">
      <w:pPr>
        <w:ind w:left="425" w:hanging="425"/>
        <w:rPr>
          <w:i/>
          <w:sz w:val="18"/>
          <w:szCs w:val="18"/>
        </w:rPr>
      </w:pPr>
      <w:r w:rsidRPr="001A67A5">
        <w:rPr>
          <w:i/>
          <w:sz w:val="18"/>
          <w:szCs w:val="18"/>
          <w:vertAlign w:val="superscript"/>
        </w:rPr>
        <w:t>1</w:t>
      </w:r>
      <w:r w:rsidRPr="001A67A5">
        <w:rPr>
          <w:i/>
          <w:sz w:val="18"/>
          <w:szCs w:val="18"/>
        </w:rPr>
        <w:t xml:space="preserve"> Vaiko gimimo datą būtina nurodyti tik tais atvejais, kai vaikas neturi suteikto asmens kodo.</w:t>
      </w:r>
    </w:p>
    <w:p w14:paraId="21AAFA76" w14:textId="77777777" w:rsidR="00587F0D" w:rsidRPr="001A67A5" w:rsidRDefault="00587F0D" w:rsidP="00587F0D">
      <w:pPr>
        <w:ind w:left="425" w:hanging="425"/>
        <w:rPr>
          <w:i/>
          <w:sz w:val="18"/>
          <w:szCs w:val="18"/>
        </w:rPr>
      </w:pPr>
      <w:r w:rsidRPr="001A67A5">
        <w:rPr>
          <w:i/>
          <w:sz w:val="18"/>
          <w:szCs w:val="18"/>
          <w:vertAlign w:val="superscript"/>
        </w:rPr>
        <w:t>2</w:t>
      </w:r>
      <w:r w:rsidRPr="001A67A5">
        <w:rPr>
          <w:i/>
          <w:sz w:val="18"/>
          <w:szCs w:val="18"/>
        </w:rPr>
        <w:t xml:space="preserve"> Skolininko gimimo data nurodoma</w:t>
      </w:r>
      <w:r>
        <w:rPr>
          <w:i/>
          <w:sz w:val="18"/>
          <w:szCs w:val="18"/>
        </w:rPr>
        <w:t>,</w:t>
      </w:r>
      <w:r w:rsidRPr="001A67A5">
        <w:rPr>
          <w:i/>
          <w:sz w:val="18"/>
          <w:szCs w:val="18"/>
        </w:rPr>
        <w:t xml:space="preserve"> kai nežinomas asmens kodas.</w:t>
      </w:r>
    </w:p>
    <w:p w14:paraId="3757425B" w14:textId="77777777" w:rsidR="008F1100" w:rsidRDefault="00587F0D" w:rsidP="00587F0D">
      <w:r w:rsidRPr="001A67A5">
        <w:rPr>
          <w:i/>
          <w:sz w:val="18"/>
          <w:szCs w:val="18"/>
          <w:vertAlign w:val="superscript"/>
        </w:rPr>
        <w:t>3</w:t>
      </w:r>
      <w:r w:rsidRPr="001A67A5">
        <w:rPr>
          <w:i/>
          <w:sz w:val="18"/>
          <w:szCs w:val="18"/>
        </w:rPr>
        <w:t xml:space="preserve"> Skolininko  gyvenamosios vietos adresas nurodomas, jeigu yra žinomas.</w:t>
      </w:r>
    </w:p>
    <w:sectPr w:rsidR="008F1100" w:rsidSect="005E2631">
      <w:pgSz w:w="11906" w:h="16838" w:code="9"/>
      <w:pgMar w:top="142" w:right="707" w:bottom="142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BA"/>
    <w:family w:val="swiss"/>
    <w:pitch w:val="variable"/>
    <w:sig w:usb0="E10022FF" w:usb1="C000E47F" w:usb2="00000029" w:usb3="00000000" w:csb0="000001D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7E4"/>
    <w:rsid w:val="00015BA6"/>
    <w:rsid w:val="00021BD5"/>
    <w:rsid w:val="00047339"/>
    <w:rsid w:val="000D46B6"/>
    <w:rsid w:val="00102B91"/>
    <w:rsid w:val="00161065"/>
    <w:rsid w:val="00162092"/>
    <w:rsid w:val="00196E21"/>
    <w:rsid w:val="001A67A5"/>
    <w:rsid w:val="001E699A"/>
    <w:rsid w:val="001E7D0B"/>
    <w:rsid w:val="002019D3"/>
    <w:rsid w:val="00231E8A"/>
    <w:rsid w:val="0025758F"/>
    <w:rsid w:val="002638F5"/>
    <w:rsid w:val="00264A5E"/>
    <w:rsid w:val="002F1F9B"/>
    <w:rsid w:val="00353BCD"/>
    <w:rsid w:val="003727E4"/>
    <w:rsid w:val="0039110D"/>
    <w:rsid w:val="003B5B66"/>
    <w:rsid w:val="00477C39"/>
    <w:rsid w:val="00495CA3"/>
    <w:rsid w:val="004A3630"/>
    <w:rsid w:val="005224F9"/>
    <w:rsid w:val="00526D84"/>
    <w:rsid w:val="00541D4A"/>
    <w:rsid w:val="00543D9A"/>
    <w:rsid w:val="005540CB"/>
    <w:rsid w:val="00587F0D"/>
    <w:rsid w:val="005E2631"/>
    <w:rsid w:val="00602DF9"/>
    <w:rsid w:val="00652F60"/>
    <w:rsid w:val="006F357E"/>
    <w:rsid w:val="00713CDB"/>
    <w:rsid w:val="0072210D"/>
    <w:rsid w:val="0072354F"/>
    <w:rsid w:val="007E75B9"/>
    <w:rsid w:val="0081555D"/>
    <w:rsid w:val="0088348C"/>
    <w:rsid w:val="008B249B"/>
    <w:rsid w:val="008B3AB2"/>
    <w:rsid w:val="008B6186"/>
    <w:rsid w:val="008B7A72"/>
    <w:rsid w:val="008C6C6F"/>
    <w:rsid w:val="008F1100"/>
    <w:rsid w:val="00942BFF"/>
    <w:rsid w:val="00945D6E"/>
    <w:rsid w:val="00987360"/>
    <w:rsid w:val="0099670B"/>
    <w:rsid w:val="009B3B8F"/>
    <w:rsid w:val="009E1ED9"/>
    <w:rsid w:val="00A02702"/>
    <w:rsid w:val="00A053DF"/>
    <w:rsid w:val="00A60AA6"/>
    <w:rsid w:val="00A829A7"/>
    <w:rsid w:val="00AD0511"/>
    <w:rsid w:val="00B16F8B"/>
    <w:rsid w:val="00B2721A"/>
    <w:rsid w:val="00B65B9C"/>
    <w:rsid w:val="00BB5BEF"/>
    <w:rsid w:val="00C04D4A"/>
    <w:rsid w:val="00C77C73"/>
    <w:rsid w:val="00C93ECA"/>
    <w:rsid w:val="00CC2182"/>
    <w:rsid w:val="00CC7D3E"/>
    <w:rsid w:val="00D03169"/>
    <w:rsid w:val="00D3212A"/>
    <w:rsid w:val="00D62A68"/>
    <w:rsid w:val="00D818EE"/>
    <w:rsid w:val="00DA0214"/>
    <w:rsid w:val="00DA08D2"/>
    <w:rsid w:val="00E85B22"/>
    <w:rsid w:val="00EA644B"/>
    <w:rsid w:val="00EB23BC"/>
    <w:rsid w:val="00EC1DA7"/>
    <w:rsid w:val="00ED6160"/>
    <w:rsid w:val="00EF3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6E8270"/>
  <w15:docId w15:val="{735716A3-1916-451A-BD21-D5EA6E6A0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3727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rsid w:val="003727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grindinistekstas">
    <w:name w:val="Body Text"/>
    <w:basedOn w:val="prastasis"/>
    <w:link w:val="PagrindinistekstasDiagrama"/>
    <w:uiPriority w:val="99"/>
    <w:rsid w:val="008B3AB2"/>
    <w:rPr>
      <w:rFonts w:eastAsia="Calibri"/>
      <w:sz w:val="20"/>
      <w:szCs w:val="20"/>
      <w:lang w:eastAsia="lt-LT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99"/>
    <w:rsid w:val="008B3AB2"/>
    <w:rPr>
      <w:rFonts w:ascii="Times New Roman" w:eastAsia="Calibri" w:hAnsi="Times New Roman" w:cs="Times New Roman"/>
      <w:sz w:val="20"/>
      <w:szCs w:val="20"/>
      <w:lang w:eastAsia="lt-LT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ED6160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ED6160"/>
    <w:rPr>
      <w:rFonts w:ascii="Segoe UI" w:eastAsia="Times New Roman" w:hAnsi="Segoe UI" w:cs="Segoe UI"/>
      <w:sz w:val="18"/>
      <w:szCs w:val="18"/>
    </w:rPr>
  </w:style>
  <w:style w:type="paragraph" w:customStyle="1" w:styleId="Default">
    <w:name w:val="Default"/>
    <w:rsid w:val="00D62A6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Komentaronuoroda">
    <w:name w:val="annotation reference"/>
    <w:basedOn w:val="Numatytasispastraiposriftas"/>
    <w:uiPriority w:val="99"/>
    <w:semiHidden/>
    <w:unhideWhenUsed/>
    <w:rsid w:val="002638F5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2638F5"/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2638F5"/>
    <w:rPr>
      <w:rFonts w:ascii="Times New Roman" w:eastAsia="Times New Roman" w:hAnsi="Times New Roman" w:cs="Times New Roman"/>
      <w:sz w:val="20"/>
      <w:szCs w:val="20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2638F5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2638F5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3B5F81-13E0-4532-89D8-98EFC82B63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C6DE3441</Template>
  <TotalTime>1</TotalTime>
  <Pages>1</Pages>
  <Words>1457</Words>
  <Characters>832</Characters>
  <Application>Microsoft Office Word</Application>
  <DocSecurity>4</DocSecurity>
  <Lines>6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SoDra</Company>
  <LinksUpToDate>false</LinksUpToDate>
  <CharactersWithSpaces>2285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Jurga Jasienė</dc:creator>
  <cp:lastModifiedBy>Audronė Degutytė</cp:lastModifiedBy>
  <cp:revision>2</cp:revision>
  <cp:lastPrinted>2017-09-28T13:06:00Z</cp:lastPrinted>
  <dcterms:created xsi:type="dcterms:W3CDTF">2021-06-30T10:27:00Z</dcterms:created>
  <dcterms:modified xsi:type="dcterms:W3CDTF">2021-06-30T10:27:00Z</dcterms:modified>
</cp:coreProperties>
</file>