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661" w:rsidRDefault="00157661" w:rsidP="00C104EC">
      <w:pPr>
        <w:pStyle w:val="Antrat1"/>
      </w:pPr>
      <w:bookmarkStart w:id="0" w:name="_GoBack"/>
      <w:bookmarkEnd w:id="0"/>
    </w:p>
    <w:p w:rsidR="00157661" w:rsidRDefault="00357069" w:rsidP="00157661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Prašymų </w:t>
      </w:r>
      <w:r w:rsidR="005E5AA5">
        <w:rPr>
          <w:b/>
          <w:sz w:val="40"/>
          <w:szCs w:val="40"/>
        </w:rPr>
        <w:t xml:space="preserve">XML </w:t>
      </w:r>
      <w:r w:rsidR="00157661" w:rsidRPr="00157661">
        <w:rPr>
          <w:b/>
          <w:sz w:val="40"/>
          <w:szCs w:val="40"/>
        </w:rPr>
        <w:t>struktūr</w:t>
      </w:r>
      <w:r w:rsidR="00047621">
        <w:rPr>
          <w:b/>
          <w:sz w:val="40"/>
          <w:szCs w:val="40"/>
        </w:rPr>
        <w:t>ų</w:t>
      </w:r>
      <w:r w:rsidR="00157661" w:rsidRPr="00157661">
        <w:rPr>
          <w:b/>
          <w:sz w:val="40"/>
          <w:szCs w:val="40"/>
        </w:rPr>
        <w:t xml:space="preserve"> aprašymas</w:t>
      </w:r>
    </w:p>
    <w:p w:rsidR="00DE608B" w:rsidRDefault="00DE608B" w:rsidP="001E2F2D">
      <w:pPr>
        <w:jc w:val="both"/>
        <w:rPr>
          <w:sz w:val="24"/>
          <w:szCs w:val="24"/>
        </w:rPr>
      </w:pPr>
    </w:p>
    <w:p w:rsidR="00DE608B" w:rsidRDefault="00DE608B" w:rsidP="00DE608B">
      <w:pPr>
        <w:ind w:firstLine="1296"/>
        <w:jc w:val="both"/>
        <w:rPr>
          <w:sz w:val="24"/>
          <w:szCs w:val="24"/>
        </w:rPr>
      </w:pPr>
      <w:r>
        <w:rPr>
          <w:sz w:val="24"/>
          <w:szCs w:val="24"/>
        </w:rPr>
        <w:t>Dokumente aprašomi A1 prašymų</w:t>
      </w:r>
      <w:r w:rsidR="00590BE1">
        <w:rPr>
          <w:sz w:val="24"/>
          <w:szCs w:val="24"/>
        </w:rPr>
        <w:t xml:space="preserve"> ir LDU prašymo struktūrose </w:t>
      </w:r>
      <w:r>
        <w:rPr>
          <w:sz w:val="24"/>
          <w:szCs w:val="24"/>
        </w:rPr>
        <w:t>na</w:t>
      </w:r>
      <w:r w:rsidR="006F1BB5">
        <w:rPr>
          <w:sz w:val="24"/>
          <w:szCs w:val="24"/>
        </w:rPr>
        <w:t xml:space="preserve">udojami laukai ir jiems aprašyti naudojami XML tipai. </w:t>
      </w:r>
      <w:r w:rsidR="003142E7">
        <w:rPr>
          <w:sz w:val="24"/>
          <w:szCs w:val="24"/>
        </w:rPr>
        <w:t>Bendrųjų elementų skiltyje aprašomi pagalbiniai tipai, kurie gali būti panaudojami daugiau nei vienam prašymui formuoti</w:t>
      </w:r>
      <w:r w:rsidR="00584879">
        <w:rPr>
          <w:sz w:val="24"/>
          <w:szCs w:val="24"/>
        </w:rPr>
        <w:t xml:space="preserve"> išvengiant pasikartojančių laukų dubliavimo</w:t>
      </w:r>
      <w:r w:rsidR="003142E7">
        <w:rPr>
          <w:sz w:val="24"/>
          <w:szCs w:val="24"/>
        </w:rPr>
        <w:t>. Atskirų prašymų skiltyse pateikiama informacija apie konkrečius prašymus.</w:t>
      </w:r>
    </w:p>
    <w:p w:rsidR="004008A7" w:rsidRDefault="004008A7" w:rsidP="00DE608B">
      <w:pPr>
        <w:ind w:firstLine="129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Atkreiptinas dėmesys, kad įkeliami prašymai privalo atitikti, ne tik konkrečius XML žymių (angl. </w:t>
      </w:r>
      <w:r w:rsidRPr="004008A7">
        <w:rPr>
          <w:i/>
          <w:sz w:val="24"/>
          <w:szCs w:val="24"/>
        </w:rPr>
        <w:t>tags</w:t>
      </w:r>
      <w:r>
        <w:rPr>
          <w:sz w:val="24"/>
          <w:szCs w:val="24"/>
        </w:rPr>
        <w:t xml:space="preserve">) pavadinimus, bet ir turi būti pilnai korektiški pagal pateiktas XSD schemas įskaitant </w:t>
      </w:r>
      <w:r w:rsidR="00C30798">
        <w:rPr>
          <w:sz w:val="24"/>
          <w:szCs w:val="24"/>
        </w:rPr>
        <w:t xml:space="preserve">XSD schemose nurodomas </w:t>
      </w:r>
      <w:r>
        <w:rPr>
          <w:sz w:val="24"/>
          <w:szCs w:val="24"/>
        </w:rPr>
        <w:t>vardų sritis (angl .</w:t>
      </w:r>
      <w:r w:rsidRPr="004008A7">
        <w:rPr>
          <w:i/>
          <w:sz w:val="24"/>
          <w:szCs w:val="24"/>
        </w:rPr>
        <w:t>namespace</w:t>
      </w:r>
      <w:r>
        <w:rPr>
          <w:i/>
          <w:sz w:val="24"/>
          <w:szCs w:val="24"/>
        </w:rPr>
        <w:t>s</w:t>
      </w:r>
      <w:r>
        <w:rPr>
          <w:sz w:val="24"/>
          <w:szCs w:val="24"/>
        </w:rPr>
        <w:t>).</w:t>
      </w:r>
    </w:p>
    <w:p w:rsidR="00DE608B" w:rsidRDefault="00DE608B" w:rsidP="001E2F2D">
      <w:pPr>
        <w:jc w:val="both"/>
        <w:rPr>
          <w:sz w:val="24"/>
          <w:szCs w:val="24"/>
        </w:rPr>
      </w:pPr>
    </w:p>
    <w:sdt>
      <w:sdtPr>
        <w:rPr>
          <w:rFonts w:ascii="Calibri" w:eastAsiaTheme="minorHAnsi" w:hAnsi="Calibri" w:cs="Times New Roman"/>
          <w:color w:val="auto"/>
          <w:sz w:val="22"/>
          <w:szCs w:val="22"/>
          <w:lang w:val="lt-LT"/>
        </w:rPr>
        <w:id w:val="1599683680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5C2714" w:rsidRPr="00CD1789" w:rsidRDefault="00CD1789" w:rsidP="00CD1789">
          <w:pPr>
            <w:pStyle w:val="Turinioantrat"/>
            <w:jc w:val="center"/>
            <w:rPr>
              <w:b/>
              <w:color w:val="auto"/>
              <w:sz w:val="36"/>
              <w:szCs w:val="36"/>
            </w:rPr>
          </w:pPr>
          <w:r>
            <w:rPr>
              <w:b/>
              <w:color w:val="auto"/>
              <w:sz w:val="36"/>
              <w:szCs w:val="36"/>
            </w:rPr>
            <w:t>Turinys</w:t>
          </w:r>
        </w:p>
        <w:p w:rsidR="00DA1CA9" w:rsidRDefault="005C2714">
          <w:pPr>
            <w:pStyle w:val="Turinys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35864864" w:history="1">
            <w:r w:rsidR="00DA1CA9" w:rsidRPr="00402306">
              <w:rPr>
                <w:rStyle w:val="Hipersaitas"/>
                <w:noProof/>
              </w:rPr>
              <w:t>Bendrieji elementai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_Toc35864864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2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65" w:history="1">
            <w:r w:rsidR="00DA1CA9" w:rsidRPr="00402306">
              <w:rPr>
                <w:rStyle w:val="Hipersaitas"/>
                <w:noProof/>
              </w:rPr>
              <w:t>Tipas formData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_Toc35864865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2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66" w:history="1">
            <w:r w:rsidR="00DA1CA9" w:rsidRPr="00402306">
              <w:rPr>
                <w:rStyle w:val="Hipersaitas"/>
                <w:noProof/>
              </w:rPr>
              <w:t>Tipas preparator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_Toc35864866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3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67" w:history="1">
            <w:r w:rsidR="00DA1CA9" w:rsidRPr="00402306">
              <w:rPr>
                <w:rStyle w:val="Hipersaitas"/>
                <w:noProof/>
              </w:rPr>
              <w:t>Tipas attachment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_Toc35864867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3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68" w:history="1">
            <w:r w:rsidR="00DA1CA9" w:rsidRPr="00402306">
              <w:rPr>
                <w:rStyle w:val="Hipersaitas"/>
                <w:noProof/>
              </w:rPr>
              <w:t>Tipas declarant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_Toc35864868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3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69" w:history="1">
            <w:r w:rsidR="00DA1CA9" w:rsidRPr="00402306">
              <w:rPr>
                <w:rStyle w:val="Hipersaitas"/>
                <w:noProof/>
              </w:rPr>
              <w:t>Tipas country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_Toc35864869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3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70" w:history="1">
            <w:r w:rsidR="00DA1CA9" w:rsidRPr="00402306">
              <w:rPr>
                <w:rStyle w:val="Hipersaitas"/>
                <w:noProof/>
              </w:rPr>
              <w:t>Tipas requestedFormType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_Toc35864870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3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71" w:history="1">
            <w:r w:rsidR="00DA1CA9" w:rsidRPr="00402306">
              <w:rPr>
                <w:rStyle w:val="Hipersaitas"/>
                <w:noProof/>
              </w:rPr>
              <w:t>Tipas activityInLT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_Toc35864871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4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72" w:history="1">
            <w:r w:rsidR="00DA1CA9" w:rsidRPr="00402306">
              <w:rPr>
                <w:rStyle w:val="Hipersaitas"/>
                <w:noProof/>
              </w:rPr>
              <w:t>Tipas socialSecurityPaymentChoice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_Toc35864872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4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73" w:history="1">
            <w:r w:rsidR="00DA1CA9" w:rsidRPr="00402306">
              <w:rPr>
                <w:rStyle w:val="Hipersaitas"/>
                <w:noProof/>
              </w:rPr>
              <w:t>Tipas baseEmployeeData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_Toc35864873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4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74" w:history="1">
            <w:r w:rsidR="00DA1CA9" w:rsidRPr="00402306">
              <w:rPr>
                <w:rStyle w:val="Hipersaitas"/>
                <w:noProof/>
              </w:rPr>
              <w:t>Tipas employee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_Toc35864874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4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75" w:history="1">
            <w:r w:rsidR="00DA1CA9" w:rsidRPr="00402306">
              <w:rPr>
                <w:rStyle w:val="Hipersaitas"/>
                <w:noProof/>
              </w:rPr>
              <w:t>Tipas localEmployee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_Toc35864875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5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76" w:history="1">
            <w:r w:rsidR="00DA1CA9" w:rsidRPr="00402306">
              <w:rPr>
                <w:rStyle w:val="Hipersaitas"/>
                <w:noProof/>
              </w:rPr>
              <w:t>Tipas receivingEmployer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_Toc35864876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5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77" w:history="1">
            <w:r w:rsidR="00DA1CA9" w:rsidRPr="00402306">
              <w:rPr>
                <w:rStyle w:val="Hipersaitas"/>
                <w:noProof/>
              </w:rPr>
              <w:t>Tipas employerRelationType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_Toc35864877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5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78" w:history="1">
            <w:r w:rsidR="00DA1CA9" w:rsidRPr="00402306">
              <w:rPr>
                <w:rStyle w:val="Hipersaitas"/>
                <w:noProof/>
              </w:rPr>
              <w:t>Tipas baseUnitInfo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_Toc35864878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5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79" w:history="1">
            <w:r w:rsidR="00DA1CA9" w:rsidRPr="00402306">
              <w:rPr>
                <w:rStyle w:val="Hipersaitas"/>
                <w:noProof/>
              </w:rPr>
              <w:t>Tipas baseA1UnitInfo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_Toc35864879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5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80" w:history="1">
            <w:r w:rsidR="00DA1CA9" w:rsidRPr="00402306">
              <w:rPr>
                <w:rStyle w:val="Hipersaitas"/>
                <w:noProof/>
              </w:rPr>
              <w:t>Tipas contactInfo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_Toc35864880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5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81" w:history="1">
            <w:r w:rsidR="00DA1CA9" w:rsidRPr="00402306">
              <w:rPr>
                <w:rStyle w:val="Hipersaitas"/>
                <w:noProof/>
              </w:rPr>
              <w:t>Tipas baseContactInfo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_Toc35864881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6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82" w:history="1">
            <w:r w:rsidR="00DA1CA9" w:rsidRPr="00402306">
              <w:rPr>
                <w:rStyle w:val="Hipersaitas"/>
                <w:noProof/>
              </w:rPr>
              <w:t>Tipas baseA1ContactInfo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_Toc35864882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6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83" w:history="1">
            <w:r w:rsidR="00DA1CA9" w:rsidRPr="00402306">
              <w:rPr>
                <w:rStyle w:val="Hipersaitas"/>
                <w:noProof/>
              </w:rPr>
              <w:t>Tipas communicationsInfo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_Toc35864883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6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84" w:history="1">
            <w:r w:rsidR="00DA1CA9" w:rsidRPr="00402306">
              <w:rPr>
                <w:rStyle w:val="Hipersaitas"/>
                <w:noProof/>
              </w:rPr>
              <w:t>Tipas specialistInfo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_Toc35864884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6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85" w:history="1">
            <w:r w:rsidR="00DA1CA9" w:rsidRPr="00402306">
              <w:rPr>
                <w:rStyle w:val="Hipersaitas"/>
                <w:noProof/>
              </w:rPr>
              <w:t>Tipas counterpartType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_Toc35864885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7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86" w:history="1">
            <w:r w:rsidR="00DA1CA9" w:rsidRPr="00402306">
              <w:rPr>
                <w:rStyle w:val="Hipersaitas"/>
                <w:noProof/>
              </w:rPr>
              <w:t>A1-PR-1 prašymo struktūra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_Toc35864886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8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87" w:history="1">
            <w:r w:rsidR="00DA1CA9" w:rsidRPr="00402306">
              <w:rPr>
                <w:rStyle w:val="Hipersaitas"/>
                <w:noProof/>
              </w:rPr>
              <w:t>Tipas employeeProfile (A1-PR-1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_Toc35864887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8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88" w:history="1">
            <w:r w:rsidR="00DA1CA9" w:rsidRPr="00402306">
              <w:rPr>
                <w:rStyle w:val="Hipersaitas"/>
                <w:noProof/>
              </w:rPr>
              <w:t>Tipas DclProfileData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_Toc35864888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10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89" w:history="1">
            <w:r w:rsidR="00DA1CA9" w:rsidRPr="00402306">
              <w:rPr>
                <w:rStyle w:val="Hipersaitas"/>
                <w:noProof/>
              </w:rPr>
              <w:t>Tipas employeesData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_Toc35864889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10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90" w:history="1">
            <w:r w:rsidR="00DA1CA9" w:rsidRPr="00402306">
              <w:rPr>
                <w:rStyle w:val="Hipersaitas"/>
                <w:noProof/>
              </w:rPr>
              <w:t>Tipas incomeData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_Toc35864890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10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91" w:history="1">
            <w:r w:rsidR="00DA1CA9" w:rsidRPr="00402306">
              <w:rPr>
                <w:rStyle w:val="Hipersaitas"/>
                <w:noProof/>
              </w:rPr>
              <w:t>Tipas incomeRecord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_Toc35864891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11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92" w:history="1">
            <w:r w:rsidR="00DA1CA9" w:rsidRPr="00402306">
              <w:rPr>
                <w:rStyle w:val="Hipersaitas"/>
                <w:noProof/>
              </w:rPr>
              <w:t>A1-PR-2 prašymo struktūra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_Toc35864892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11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93" w:history="1">
            <w:r w:rsidR="00DA1CA9" w:rsidRPr="00402306">
              <w:rPr>
                <w:rStyle w:val="Hipersaitas"/>
                <w:noProof/>
              </w:rPr>
              <w:t>Tipas employeeProfile (A1-PR-2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_Toc35864893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11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94" w:history="1">
            <w:r w:rsidR="00DA1CA9" w:rsidRPr="00402306">
              <w:rPr>
                <w:rStyle w:val="Hipersaitas"/>
                <w:noProof/>
              </w:rPr>
              <w:t>A1-PR-3 prašymo struktūra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_Toc35864894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12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95" w:history="1">
            <w:r w:rsidR="00DA1CA9" w:rsidRPr="00402306">
              <w:rPr>
                <w:rStyle w:val="Hipersaitas"/>
                <w:noProof/>
              </w:rPr>
              <w:t>A1-PR-4 prašymo struktūra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_Toc35864895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14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96" w:history="1">
            <w:r w:rsidR="00DA1CA9" w:rsidRPr="00402306">
              <w:rPr>
                <w:rStyle w:val="Hipersaitas"/>
                <w:noProof/>
              </w:rPr>
              <w:t>employeeContractType tipas (A1-PR-4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_Toc35864896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16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97" w:history="1">
            <w:r w:rsidR="00DA1CA9" w:rsidRPr="00402306">
              <w:rPr>
                <w:rStyle w:val="Hipersaitas"/>
                <w:noProof/>
              </w:rPr>
              <w:t>employeeWorkType tipas (A1-PR-4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_Toc35864897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16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98" w:history="1">
            <w:r w:rsidR="00DA1CA9" w:rsidRPr="00402306">
              <w:rPr>
                <w:rStyle w:val="Hipersaitas"/>
                <w:noProof/>
              </w:rPr>
              <w:t>LDU prašymo struktūra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_Toc35864898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17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899" w:history="1">
            <w:r w:rsidR="00DA1CA9" w:rsidRPr="00402306">
              <w:rPr>
                <w:rStyle w:val="Hipersaitas"/>
                <w:noProof/>
              </w:rPr>
              <w:t>nonEmptyString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_Toc35864899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17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00" w:history="1">
            <w:r w:rsidR="00DA1CA9" w:rsidRPr="00402306">
              <w:rPr>
                <w:rStyle w:val="Hipersaitas"/>
                <w:noProof/>
              </w:rPr>
              <w:t>stringSKAIČIUS tipai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_Toc35864900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18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01" w:history="1">
            <w:r w:rsidR="00DA1CA9" w:rsidRPr="00402306">
              <w:rPr>
                <w:rStyle w:val="Hipersaitas"/>
                <w:noProof/>
              </w:rPr>
              <w:t>ltDecimal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_Toc35864901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18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02" w:history="1">
            <w:r w:rsidR="00DA1CA9" w:rsidRPr="00402306">
              <w:rPr>
                <w:rStyle w:val="Hipersaitas"/>
                <w:noProof/>
              </w:rPr>
              <w:t>email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_Toc35864902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18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03" w:history="1">
            <w:r w:rsidR="00DA1CA9" w:rsidRPr="00402306">
              <w:rPr>
                <w:rStyle w:val="Hipersaitas"/>
                <w:noProof/>
              </w:rPr>
              <w:t>internationalPhone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_Toc35864903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18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04" w:history="1">
            <w:r w:rsidR="00DA1CA9" w:rsidRPr="00402306">
              <w:rPr>
                <w:rStyle w:val="Hipersaitas"/>
                <w:noProof/>
              </w:rPr>
              <w:t>country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_Toc35864904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18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05" w:history="1">
            <w:r w:rsidR="00DA1CA9" w:rsidRPr="00402306">
              <w:rPr>
                <w:rStyle w:val="Hipersaitas"/>
                <w:noProof/>
              </w:rPr>
              <w:t>municipality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_Toc35864905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18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06" w:history="1">
            <w:r w:rsidR="00DA1CA9" w:rsidRPr="00402306">
              <w:rPr>
                <w:rStyle w:val="Hipersaitas"/>
                <w:noProof/>
              </w:rPr>
              <w:t>profession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_Toc35864906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18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07" w:history="1">
            <w:r w:rsidR="00DA1CA9" w:rsidRPr="00402306">
              <w:rPr>
                <w:rStyle w:val="Hipersaitas"/>
                <w:noProof/>
              </w:rPr>
              <w:t>economicActivity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_Toc35864907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19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08" w:history="1">
            <w:r w:rsidR="00DA1CA9" w:rsidRPr="00402306">
              <w:rPr>
                <w:rStyle w:val="Hipersaitas"/>
                <w:noProof/>
              </w:rPr>
              <w:t>documentType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_Toc35864908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19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09" w:history="1">
            <w:r w:rsidR="00DA1CA9" w:rsidRPr="00402306">
              <w:rPr>
                <w:rStyle w:val="Hipersaitas"/>
                <w:noProof/>
              </w:rPr>
              <w:t>contractType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_Toc35864909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19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10" w:history="1">
            <w:r w:rsidR="00DA1CA9" w:rsidRPr="00402306">
              <w:rPr>
                <w:rStyle w:val="Hipersaitas"/>
                <w:noProof/>
              </w:rPr>
              <w:t>secondmentType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_Toc35864910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19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11" w:history="1">
            <w:r w:rsidR="00DA1CA9" w:rsidRPr="00402306">
              <w:rPr>
                <w:rStyle w:val="Hipersaitas"/>
                <w:noProof/>
              </w:rPr>
              <w:t>action abstraktus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_Toc35864911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19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12" w:history="1">
            <w:r w:rsidR="00DA1CA9" w:rsidRPr="00402306">
              <w:rPr>
                <w:rStyle w:val="Hipersaitas"/>
                <w:noProof/>
              </w:rPr>
              <w:t>insert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_Toc35864912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19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13" w:history="1">
            <w:r w:rsidR="00DA1CA9" w:rsidRPr="00402306">
              <w:rPr>
                <w:rStyle w:val="Hipersaitas"/>
                <w:noProof/>
              </w:rPr>
              <w:t>update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_Toc35864913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19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14" w:history="1">
            <w:r w:rsidR="00DA1CA9" w:rsidRPr="00402306">
              <w:rPr>
                <w:rStyle w:val="Hipersaitas"/>
                <w:noProof/>
              </w:rPr>
              <w:t>delete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_Toc35864914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20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15" w:history="1">
            <w:r w:rsidR="00DA1CA9" w:rsidRPr="00402306">
              <w:rPr>
                <w:rStyle w:val="Hipersaitas"/>
                <w:noProof/>
              </w:rPr>
              <w:t>record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_Toc35864915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20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16" w:history="1">
            <w:r w:rsidR="00DA1CA9" w:rsidRPr="00402306">
              <w:rPr>
                <w:rStyle w:val="Hipersaitas"/>
                <w:noProof/>
              </w:rPr>
              <w:t>employee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_Toc35864916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20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17" w:history="1">
            <w:r w:rsidR="00DA1CA9" w:rsidRPr="00402306">
              <w:rPr>
                <w:rStyle w:val="Hipersaitas"/>
                <w:noProof/>
              </w:rPr>
              <w:t>form abstraktus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_Toc35864917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21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18" w:history="1">
            <w:r w:rsidR="00DA1CA9" w:rsidRPr="00402306">
              <w:rPr>
                <w:rStyle w:val="Hipersaitas"/>
                <w:noProof/>
              </w:rPr>
              <w:t>contractForm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_Toc35864918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21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19" w:history="1">
            <w:r w:rsidR="00DA1CA9" w:rsidRPr="00402306">
              <w:rPr>
                <w:rStyle w:val="Hipersaitas"/>
                <w:noProof/>
              </w:rPr>
              <w:t>communicationsInfo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_Toc35864919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21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20" w:history="1">
            <w:r w:rsidR="00DA1CA9" w:rsidRPr="00402306">
              <w:rPr>
                <w:rStyle w:val="Hipersaitas"/>
                <w:noProof/>
              </w:rPr>
              <w:t>secondmentForm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_Toc35864920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22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DA1CA9" w:rsidRDefault="00FF4B1F">
          <w:pPr>
            <w:pStyle w:val="Turinys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lang w:eastAsia="lt-LT"/>
            </w:rPr>
          </w:pPr>
          <w:hyperlink w:anchor="_Toc35864921" w:history="1">
            <w:r w:rsidR="00DA1CA9" w:rsidRPr="00402306">
              <w:rPr>
                <w:rStyle w:val="Hipersaitas"/>
                <w:noProof/>
              </w:rPr>
              <w:t>employeeInfo tipas (LDU prašymams)</w:t>
            </w:r>
            <w:r w:rsidR="00DA1CA9">
              <w:rPr>
                <w:noProof/>
                <w:webHidden/>
              </w:rPr>
              <w:tab/>
            </w:r>
            <w:r w:rsidR="00DA1CA9">
              <w:rPr>
                <w:noProof/>
                <w:webHidden/>
              </w:rPr>
              <w:fldChar w:fldCharType="begin"/>
            </w:r>
            <w:r w:rsidR="00DA1CA9">
              <w:rPr>
                <w:noProof/>
                <w:webHidden/>
              </w:rPr>
              <w:instrText xml:space="preserve"> PAGEREF _Toc35864921 \h </w:instrText>
            </w:r>
            <w:r w:rsidR="00DA1CA9">
              <w:rPr>
                <w:noProof/>
                <w:webHidden/>
              </w:rPr>
            </w:r>
            <w:r w:rsidR="00DA1CA9">
              <w:rPr>
                <w:noProof/>
                <w:webHidden/>
              </w:rPr>
              <w:fldChar w:fldCharType="separate"/>
            </w:r>
            <w:r w:rsidR="00DA1CA9">
              <w:rPr>
                <w:noProof/>
                <w:webHidden/>
              </w:rPr>
              <w:t>23</w:t>
            </w:r>
            <w:r w:rsidR="00DA1CA9">
              <w:rPr>
                <w:noProof/>
                <w:webHidden/>
              </w:rPr>
              <w:fldChar w:fldCharType="end"/>
            </w:r>
          </w:hyperlink>
        </w:p>
        <w:p w:rsidR="005C2714" w:rsidRDefault="005C2714">
          <w:r>
            <w:rPr>
              <w:b/>
              <w:bCs/>
              <w:noProof/>
            </w:rPr>
            <w:fldChar w:fldCharType="end"/>
          </w:r>
        </w:p>
      </w:sdtContent>
    </w:sdt>
    <w:p w:rsidR="001E2F2D" w:rsidRPr="00157661" w:rsidRDefault="001E2F2D" w:rsidP="001E2F2D">
      <w:pPr>
        <w:jc w:val="both"/>
        <w:rPr>
          <w:sz w:val="24"/>
          <w:szCs w:val="24"/>
        </w:rPr>
      </w:pPr>
    </w:p>
    <w:p w:rsidR="00AF7161" w:rsidRDefault="00AF7161" w:rsidP="00C104EC">
      <w:pPr>
        <w:pStyle w:val="Antrat1"/>
      </w:pPr>
      <w:bookmarkStart w:id="1" w:name="_Toc35864864"/>
      <w:r>
        <w:t>Bendri</w:t>
      </w:r>
      <w:r w:rsidR="00A51335">
        <w:t>eji</w:t>
      </w:r>
      <w:r>
        <w:t xml:space="preserve"> elementai</w:t>
      </w:r>
      <w:bookmarkEnd w:id="1"/>
    </w:p>
    <w:p w:rsidR="00346D35" w:rsidRDefault="00346D35" w:rsidP="00252CE8">
      <w:pPr>
        <w:rPr>
          <w:lang w:val="en-US" w:eastAsia="lt-LT"/>
        </w:rPr>
      </w:pPr>
      <w:r>
        <w:rPr>
          <w:lang w:val="en-US" w:eastAsia="lt-LT"/>
        </w:rPr>
        <w:t>Aprašomi elementai aktualūs daugiau nei vienam prašymui.</w:t>
      </w:r>
    </w:p>
    <w:p w:rsidR="00346D35" w:rsidRPr="00346D35" w:rsidRDefault="00346D35" w:rsidP="00346D35">
      <w:pPr>
        <w:rPr>
          <w:lang w:val="en-US" w:eastAsia="lt-LT"/>
        </w:rPr>
      </w:pPr>
    </w:p>
    <w:p w:rsidR="00AF7161" w:rsidRPr="000F49C9" w:rsidRDefault="00A51335" w:rsidP="000F49C9">
      <w:pPr>
        <w:pStyle w:val="Antrat2"/>
      </w:pPr>
      <w:bookmarkStart w:id="2" w:name="_Toc35864865"/>
      <w:r w:rsidRPr="000F49C9">
        <w:t>Tipas formData</w:t>
      </w:r>
      <w:bookmarkEnd w:id="2"/>
    </w:p>
    <w:p w:rsidR="00A51335" w:rsidRPr="00A51335" w:rsidRDefault="00A51335" w:rsidP="00A51335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5122"/>
        <w:gridCol w:w="1206"/>
        <w:gridCol w:w="1130"/>
      </w:tblGrid>
      <w:tr w:rsidR="00A51335" w:rsidTr="00E80031">
        <w:trPr>
          <w:cantSplit/>
          <w:trHeight w:val="20"/>
          <w:tblHeader/>
        </w:trPr>
        <w:tc>
          <w:tcPr>
            <w:tcW w:w="154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335" w:rsidRDefault="00A51335" w:rsidP="006E5EE3">
            <w:pPr>
              <w:pStyle w:val="Lentelstekstas"/>
            </w:pPr>
            <w:r>
              <w:lastRenderedPageBreak/>
              <w:t>XML atributas</w:t>
            </w:r>
          </w:p>
        </w:tc>
        <w:tc>
          <w:tcPr>
            <w:tcW w:w="512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335" w:rsidRDefault="00A51335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120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335" w:rsidRDefault="00A51335" w:rsidP="006E5EE3">
            <w:pPr>
              <w:pStyle w:val="Lentelstekstas"/>
            </w:pPr>
            <w:r>
              <w:t>Tipas</w:t>
            </w:r>
          </w:p>
        </w:tc>
        <w:tc>
          <w:tcPr>
            <w:tcW w:w="113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335" w:rsidRDefault="00A51335" w:rsidP="006E5EE3">
            <w:pPr>
              <w:pStyle w:val="Lentelstekstas"/>
            </w:pPr>
            <w:r>
              <w:t>Ilgis, simboliais</w:t>
            </w:r>
          </w:p>
        </w:tc>
      </w:tr>
      <w:tr w:rsidR="00A51335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335" w:rsidRDefault="000F49C9" w:rsidP="006E5EE3">
            <w:pPr>
              <w:pStyle w:val="Lentelstekstas"/>
            </w:pPr>
            <w:r>
              <w:t>docDate</w:t>
            </w:r>
          </w:p>
        </w:tc>
        <w:tc>
          <w:tcPr>
            <w:tcW w:w="51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335" w:rsidRDefault="000F49C9" w:rsidP="006E5EE3">
            <w:pPr>
              <w:pStyle w:val="Lentelstekstas"/>
            </w:pPr>
            <w:r>
              <w:t xml:space="preserve">Dokumento data, pateikiama </w:t>
            </w:r>
            <w:r w:rsidRPr="000F49C9">
              <w:rPr>
                <w:i/>
              </w:rPr>
              <w:t>yyyy-MM-dd</w:t>
            </w:r>
            <w:r>
              <w:t xml:space="preserve"> formatu., pvz. 2019-04-10.</w:t>
            </w:r>
          </w:p>
        </w:tc>
        <w:tc>
          <w:tcPr>
            <w:tcW w:w="12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335" w:rsidRDefault="003F4A6D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335" w:rsidRDefault="0096706A" w:rsidP="006E5EE3">
            <w:pPr>
              <w:pStyle w:val="Lentelstekstas"/>
            </w:pPr>
            <w:r>
              <w:t>10</w:t>
            </w:r>
          </w:p>
        </w:tc>
      </w:tr>
      <w:tr w:rsidR="00020049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020049" w:rsidP="006E5EE3">
            <w:pPr>
              <w:pStyle w:val="Lentelstekstas"/>
            </w:pPr>
            <w:r>
              <w:t>docNumber</w:t>
            </w:r>
          </w:p>
        </w:tc>
        <w:tc>
          <w:tcPr>
            <w:tcW w:w="51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020049" w:rsidP="006E5EE3">
            <w:pPr>
              <w:pStyle w:val="Lentelstekstas"/>
            </w:pPr>
            <w:r>
              <w:t>Dokumento numeris</w:t>
            </w:r>
          </w:p>
        </w:tc>
        <w:tc>
          <w:tcPr>
            <w:tcW w:w="12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A6314C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CA66A8" w:rsidP="006E5EE3">
            <w:pPr>
              <w:pStyle w:val="Lentelstekstas"/>
            </w:pPr>
            <w:r>
              <w:t>200</w:t>
            </w:r>
          </w:p>
        </w:tc>
      </w:tr>
      <w:tr w:rsidR="00020049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F731CB" w:rsidP="00F731CB">
            <w:pPr>
              <w:pStyle w:val="Lentelstekstas"/>
              <w:tabs>
                <w:tab w:val="left" w:pos="1770"/>
              </w:tabs>
            </w:pPr>
            <w:r>
              <w:t>docTitle</w:t>
            </w:r>
          </w:p>
        </w:tc>
        <w:tc>
          <w:tcPr>
            <w:tcW w:w="51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A6314C" w:rsidP="006E5EE3">
            <w:pPr>
              <w:pStyle w:val="Lentelstekstas"/>
            </w:pPr>
            <w:r>
              <w:t>Neprivalomas dokumentui suteiktas pavadinimas. Jei įkeliant dokumentą neįvedama jokia „Jūsų suteiktas pavadinimas“ reikšmė, ją bandoma n</w:t>
            </w:r>
            <w:r w:rsidR="00734B86">
              <w:t>ustatyti pagal</w:t>
            </w:r>
            <w:r w:rsidR="00931BCD">
              <w:t xml:space="preserve"> XML dokumente nurodytą</w:t>
            </w:r>
            <w:r w:rsidR="00734B86">
              <w:t xml:space="preserve"> docTitle reikšmę.</w:t>
            </w:r>
            <w:r w:rsidR="00931BCD">
              <w:t xml:space="preserve"> Jo</w:t>
            </w:r>
            <w:r w:rsidR="007F1F7E">
              <w:t>s</w:t>
            </w:r>
            <w:r w:rsidR="00931BCD">
              <w:t xml:space="preserve"> nesant EDAS priskiria savo numatytąjį pavadinimą.</w:t>
            </w:r>
          </w:p>
        </w:tc>
        <w:tc>
          <w:tcPr>
            <w:tcW w:w="12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A6314C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A6314C" w:rsidP="006E5EE3">
            <w:pPr>
              <w:pStyle w:val="Lentelstekstas"/>
            </w:pPr>
            <w:r>
              <w:t>240</w:t>
            </w:r>
          </w:p>
        </w:tc>
      </w:tr>
      <w:tr w:rsidR="00020049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F731CB" w:rsidP="006E5EE3">
            <w:pPr>
              <w:pStyle w:val="Lentelstekstas"/>
            </w:pPr>
            <w:r>
              <w:t>preparator</w:t>
            </w:r>
          </w:p>
        </w:tc>
        <w:tc>
          <w:tcPr>
            <w:tcW w:w="51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020049" w:rsidP="006E5EE3">
            <w:pPr>
              <w:pStyle w:val="Lentelstekstas"/>
            </w:pPr>
          </w:p>
        </w:tc>
        <w:tc>
          <w:tcPr>
            <w:tcW w:w="12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BD7A6A" w:rsidP="006E5EE3">
            <w:pPr>
              <w:pStyle w:val="Lentelstekstas"/>
            </w:pPr>
            <w:r>
              <w:t>preparator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5922C7" w:rsidP="006E5EE3">
            <w:pPr>
              <w:pStyle w:val="Lentelstekstas"/>
            </w:pPr>
            <w:r>
              <w:t>-</w:t>
            </w:r>
          </w:p>
        </w:tc>
      </w:tr>
      <w:tr w:rsidR="00020049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F731CB" w:rsidP="006E5EE3">
            <w:pPr>
              <w:pStyle w:val="Lentelstekstas"/>
            </w:pPr>
            <w:r>
              <w:t>attachment</w:t>
            </w:r>
          </w:p>
        </w:tc>
        <w:tc>
          <w:tcPr>
            <w:tcW w:w="51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B1421E" w:rsidP="00972FC3">
            <w:pPr>
              <w:pStyle w:val="Lentelstekstas"/>
            </w:pPr>
            <w:r>
              <w:t>Sisteminis laukas. Formu</w:t>
            </w:r>
            <w:r w:rsidR="00972FC3">
              <w:t>ojant XML jo nurodyti nereikia. Nurodžius</w:t>
            </w:r>
            <w:r>
              <w:t xml:space="preserve"> jo turinys įkėl</w:t>
            </w:r>
            <w:r w:rsidR="00CA3333">
              <w:t>imo metu ignoruojamas.</w:t>
            </w:r>
          </w:p>
        </w:tc>
        <w:tc>
          <w:tcPr>
            <w:tcW w:w="12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B1421E" w:rsidP="006E5EE3">
            <w:pPr>
              <w:pStyle w:val="Lentelstekstas"/>
            </w:pPr>
            <w:r>
              <w:t>attachment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140666" w:rsidP="006E5EE3">
            <w:pPr>
              <w:pStyle w:val="Lentelstekstas"/>
            </w:pPr>
            <w:r>
              <w:t>-</w:t>
            </w:r>
          </w:p>
        </w:tc>
      </w:tr>
      <w:tr w:rsidR="00020049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F731CB" w:rsidP="006E5EE3">
            <w:pPr>
              <w:pStyle w:val="Lentelstekstas"/>
            </w:pPr>
            <w:r>
              <w:t>formTitle</w:t>
            </w:r>
          </w:p>
        </w:tc>
        <w:tc>
          <w:tcPr>
            <w:tcW w:w="51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6A44E7" w:rsidP="006E5EE3">
            <w:pPr>
              <w:pStyle w:val="Lentelstekstas"/>
            </w:pPr>
            <w:r>
              <w:t>Įkeliamos prašymo formos pavadinimas EDAS sistemoje, pvz. A1-PR-1 prašymams „</w:t>
            </w:r>
            <w:r w:rsidRPr="006A44E7">
              <w:rPr>
                <w:i/>
              </w:rPr>
              <w:t>Prašymas išduoti pažymėjimą(-us) asmeniui (-ims), siunčiamam(-iems) dirbti į užsienio valstybę</w:t>
            </w:r>
            <w:r>
              <w:t>“. Įvedus netinkamai EDAS sistema programiškai patikslina į aktualų pavadinimą.</w:t>
            </w:r>
          </w:p>
        </w:tc>
        <w:tc>
          <w:tcPr>
            <w:tcW w:w="12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6A44E7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0049" w:rsidRDefault="006A44E7" w:rsidP="006E5EE3">
            <w:pPr>
              <w:pStyle w:val="Lentelstekstas"/>
            </w:pPr>
            <w:r>
              <w:t>200</w:t>
            </w:r>
          </w:p>
        </w:tc>
      </w:tr>
      <w:tr w:rsidR="00F731CB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1CB" w:rsidRDefault="00F731CB" w:rsidP="006E5EE3">
            <w:pPr>
              <w:pStyle w:val="Lentelstekstas"/>
            </w:pPr>
            <w:r>
              <w:t>formCode</w:t>
            </w:r>
          </w:p>
        </w:tc>
        <w:tc>
          <w:tcPr>
            <w:tcW w:w="51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1CB" w:rsidRDefault="005922C7" w:rsidP="006E5EE3">
            <w:pPr>
              <w:pStyle w:val="Lentelstekstas"/>
            </w:pPr>
            <w:r>
              <w:t>Įkeliamos formos kodas, žr. prie konkretaus prašymo</w:t>
            </w:r>
            <w:r w:rsidR="009611C7">
              <w:t>.</w:t>
            </w:r>
          </w:p>
        </w:tc>
        <w:tc>
          <w:tcPr>
            <w:tcW w:w="12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1CB" w:rsidRDefault="00990496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1CB" w:rsidRDefault="00800142" w:rsidP="006E5EE3">
            <w:pPr>
              <w:pStyle w:val="Lentelstekstas"/>
            </w:pPr>
            <w:r>
              <w:t>7</w:t>
            </w:r>
          </w:p>
        </w:tc>
      </w:tr>
      <w:tr w:rsidR="00F731CB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1CB" w:rsidRDefault="00F731CB" w:rsidP="006E5EE3">
            <w:pPr>
              <w:pStyle w:val="Lentelstekstas"/>
            </w:pPr>
            <w:r>
              <w:t>formVersion</w:t>
            </w:r>
          </w:p>
        </w:tc>
        <w:tc>
          <w:tcPr>
            <w:tcW w:w="51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1CB" w:rsidRDefault="005922C7" w:rsidP="006E5EE3">
            <w:pPr>
              <w:pStyle w:val="Lentelstekstas"/>
            </w:pPr>
            <w:r>
              <w:t>Įkeliamos formos versija, žr. prie konkretaus prašymo</w:t>
            </w:r>
            <w:r w:rsidR="009611C7">
              <w:t>.</w:t>
            </w:r>
          </w:p>
        </w:tc>
        <w:tc>
          <w:tcPr>
            <w:tcW w:w="12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1CB" w:rsidRDefault="00990496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31CB" w:rsidRDefault="005922C7" w:rsidP="006E5EE3">
            <w:pPr>
              <w:pStyle w:val="Lentelstekstas"/>
            </w:pPr>
            <w:r>
              <w:t>2</w:t>
            </w:r>
          </w:p>
        </w:tc>
      </w:tr>
    </w:tbl>
    <w:p w:rsidR="00A51335" w:rsidRDefault="00A51335" w:rsidP="00A51335">
      <w:pPr>
        <w:rPr>
          <w:lang w:val="en-US" w:eastAsia="lt-LT"/>
        </w:rPr>
      </w:pPr>
    </w:p>
    <w:p w:rsidR="002E75F7" w:rsidRDefault="002E75F7" w:rsidP="002E75F7">
      <w:pPr>
        <w:pStyle w:val="Antrat2"/>
      </w:pPr>
      <w:bookmarkStart w:id="3" w:name="_Toc35864866"/>
      <w:r>
        <w:t>Tipas preparator</w:t>
      </w:r>
      <w:bookmarkEnd w:id="3"/>
    </w:p>
    <w:p w:rsidR="002E75F7" w:rsidRPr="002E75F7" w:rsidRDefault="002E75F7" w:rsidP="002E75F7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5336"/>
        <w:gridCol w:w="990"/>
        <w:gridCol w:w="1132"/>
      </w:tblGrid>
      <w:tr w:rsidR="002E75F7" w:rsidTr="00E80031">
        <w:trPr>
          <w:cantSplit/>
          <w:trHeight w:val="20"/>
          <w:tblHeader/>
        </w:trPr>
        <w:tc>
          <w:tcPr>
            <w:tcW w:w="154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F7" w:rsidRDefault="002E75F7" w:rsidP="006E5EE3">
            <w:pPr>
              <w:pStyle w:val="Lentelstekstas"/>
            </w:pPr>
            <w:r>
              <w:t>XML atributas</w:t>
            </w:r>
          </w:p>
        </w:tc>
        <w:tc>
          <w:tcPr>
            <w:tcW w:w="533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F7" w:rsidRDefault="002E75F7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F7" w:rsidRDefault="002E75F7" w:rsidP="006E5EE3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E75F7" w:rsidRDefault="002E75F7" w:rsidP="006E5EE3">
            <w:pPr>
              <w:pStyle w:val="Lentelstekstas"/>
            </w:pPr>
            <w:r>
              <w:t>Ilgis, simboliais</w:t>
            </w:r>
          </w:p>
        </w:tc>
      </w:tr>
      <w:tr w:rsidR="002E75F7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F7" w:rsidRDefault="00BD7A6A" w:rsidP="006E5EE3">
            <w:pPr>
              <w:pStyle w:val="Lentelstekstas"/>
            </w:pPr>
            <w:r>
              <w:t>fullname</w:t>
            </w:r>
          </w:p>
        </w:tc>
        <w:tc>
          <w:tcPr>
            <w:tcW w:w="53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F7" w:rsidRDefault="00BF579D" w:rsidP="00105E34">
            <w:pPr>
              <w:pStyle w:val="Lentelstekstas"/>
            </w:pPr>
            <w:r>
              <w:t>XML d</w:t>
            </w:r>
            <w:r w:rsidR="00032E16">
              <w:t xml:space="preserve">okumentą </w:t>
            </w:r>
            <w:r w:rsidR="008F6ED5">
              <w:t>įkeliantis</w:t>
            </w:r>
            <w:r w:rsidR="00032E16">
              <w:t xml:space="preserve"> asmuo. EDAS sistema programiškai patikslina į prisijungusį naudotoją.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F7" w:rsidRDefault="00B1421E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75F7" w:rsidRDefault="005922C7" w:rsidP="006E5EE3">
            <w:pPr>
              <w:pStyle w:val="Lentelstekstas"/>
            </w:pPr>
            <w:r>
              <w:t>100</w:t>
            </w:r>
          </w:p>
        </w:tc>
      </w:tr>
    </w:tbl>
    <w:p w:rsidR="002E75F7" w:rsidRDefault="002E75F7" w:rsidP="002E75F7">
      <w:pPr>
        <w:rPr>
          <w:lang w:val="en-US" w:eastAsia="lt-LT"/>
        </w:rPr>
      </w:pPr>
    </w:p>
    <w:p w:rsidR="00424E1C" w:rsidRDefault="00BC5A2A" w:rsidP="00424E1C">
      <w:pPr>
        <w:pStyle w:val="Antrat2"/>
      </w:pPr>
      <w:bookmarkStart w:id="4" w:name="_Toc35864867"/>
      <w:r>
        <w:t>Tipas attachment</w:t>
      </w:r>
      <w:bookmarkEnd w:id="4"/>
    </w:p>
    <w:p w:rsidR="004B4E9D" w:rsidRPr="004B4E9D" w:rsidRDefault="004B4E9D" w:rsidP="004B4E9D">
      <w:pPr>
        <w:rPr>
          <w:lang w:val="en-US" w:eastAsia="lt-LT"/>
        </w:rPr>
      </w:pPr>
    </w:p>
    <w:p w:rsidR="00BC5A2A" w:rsidRDefault="00BC5A2A" w:rsidP="00424E1C">
      <w:pPr>
        <w:ind w:firstLine="1296"/>
        <w:rPr>
          <w:lang w:val="en-US" w:eastAsia="lt-LT"/>
        </w:rPr>
      </w:pPr>
      <w:r>
        <w:rPr>
          <w:lang w:val="en-US" w:eastAsia="lt-LT"/>
        </w:rPr>
        <w:t>Šis tipas formuojant įkeliamus XML dokumentus nenaudojamas.</w:t>
      </w:r>
    </w:p>
    <w:p w:rsidR="004B4E9D" w:rsidRDefault="004B4E9D" w:rsidP="00424E1C">
      <w:pPr>
        <w:ind w:firstLine="1296"/>
        <w:rPr>
          <w:lang w:val="en-US" w:eastAsia="lt-LT"/>
        </w:rPr>
      </w:pPr>
    </w:p>
    <w:p w:rsidR="00BC5A2A" w:rsidRDefault="00CC46A0" w:rsidP="00CC46A0">
      <w:pPr>
        <w:pStyle w:val="Antrat2"/>
      </w:pPr>
      <w:bookmarkStart w:id="5" w:name="_Toc35864868"/>
      <w:r>
        <w:t>Tipas declarant</w:t>
      </w:r>
      <w:bookmarkEnd w:id="5"/>
    </w:p>
    <w:p w:rsidR="00424E1C" w:rsidRPr="00424E1C" w:rsidRDefault="00424E1C" w:rsidP="00424E1C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4957"/>
        <w:gridCol w:w="1373"/>
        <w:gridCol w:w="1128"/>
      </w:tblGrid>
      <w:tr w:rsidR="0046233E" w:rsidTr="00E80031">
        <w:trPr>
          <w:cantSplit/>
          <w:trHeight w:val="20"/>
          <w:tblHeader/>
        </w:trPr>
        <w:tc>
          <w:tcPr>
            <w:tcW w:w="154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233E" w:rsidRDefault="0046233E" w:rsidP="006E5EE3">
            <w:pPr>
              <w:pStyle w:val="Lentelstekstas"/>
            </w:pPr>
            <w:r>
              <w:t>XML atributas</w:t>
            </w:r>
          </w:p>
        </w:tc>
        <w:tc>
          <w:tcPr>
            <w:tcW w:w="495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233E" w:rsidRDefault="0046233E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137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233E" w:rsidRDefault="0046233E" w:rsidP="006E5EE3">
            <w:pPr>
              <w:pStyle w:val="Lentelstekstas"/>
            </w:pPr>
            <w:r>
              <w:t>Tipas</w:t>
            </w:r>
          </w:p>
        </w:tc>
        <w:tc>
          <w:tcPr>
            <w:tcW w:w="112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233E" w:rsidRDefault="0046233E" w:rsidP="006E5EE3">
            <w:pPr>
              <w:pStyle w:val="Lentelstekstas"/>
            </w:pPr>
            <w:r>
              <w:t>Ilgis, simboliais</w:t>
            </w:r>
          </w:p>
        </w:tc>
      </w:tr>
      <w:tr w:rsidR="0046233E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46233E" w:rsidP="006E5EE3">
            <w:pPr>
              <w:pStyle w:val="Lentelstekstas"/>
            </w:pPr>
            <w:r>
              <w:t>title</w:t>
            </w:r>
          </w:p>
        </w:tc>
        <w:tc>
          <w:tcPr>
            <w:tcW w:w="49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Pavadinimas/vardas, pavardė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Tekstas</w:t>
            </w:r>
          </w:p>
        </w:tc>
        <w:tc>
          <w:tcPr>
            <w:tcW w:w="11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9D4F84" w:rsidP="006E5EE3">
            <w:pPr>
              <w:pStyle w:val="Lentelstekstas"/>
            </w:pPr>
            <w:r>
              <w:t>200</w:t>
            </w:r>
          </w:p>
        </w:tc>
      </w:tr>
      <w:tr w:rsidR="0046233E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46233E" w:rsidP="006E5EE3">
            <w:pPr>
              <w:pStyle w:val="Lentelstekstas"/>
            </w:pPr>
            <w:r>
              <w:t>legalCode</w:t>
            </w:r>
          </w:p>
        </w:tc>
        <w:tc>
          <w:tcPr>
            <w:tcW w:w="49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Kodas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Skaičius</w:t>
            </w:r>
          </w:p>
        </w:tc>
        <w:tc>
          <w:tcPr>
            <w:tcW w:w="11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9D4F84" w:rsidP="006E5EE3">
            <w:pPr>
              <w:pStyle w:val="Lentelstekstas"/>
            </w:pPr>
            <w:r>
              <w:t>11</w:t>
            </w:r>
          </w:p>
        </w:tc>
      </w:tr>
      <w:tr w:rsidR="0046233E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46233E" w:rsidP="006E5EE3">
            <w:pPr>
              <w:pStyle w:val="Lentelstekstas"/>
            </w:pPr>
            <w:r>
              <w:t>dclCode</w:t>
            </w:r>
          </w:p>
        </w:tc>
        <w:tc>
          <w:tcPr>
            <w:tcW w:w="49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Draudėjo kodas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Tekstas</w:t>
            </w:r>
          </w:p>
        </w:tc>
        <w:tc>
          <w:tcPr>
            <w:tcW w:w="11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9D4F84" w:rsidP="006E5EE3">
            <w:pPr>
              <w:pStyle w:val="Lentelstekstas"/>
            </w:pPr>
            <w:r>
              <w:t>200</w:t>
            </w:r>
          </w:p>
        </w:tc>
      </w:tr>
      <w:tr w:rsidR="0046233E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46233E" w:rsidP="006E5EE3">
            <w:pPr>
              <w:pStyle w:val="Lentelstekstas"/>
            </w:pPr>
            <w:r>
              <w:t>contactInfo</w:t>
            </w:r>
          </w:p>
        </w:tc>
        <w:tc>
          <w:tcPr>
            <w:tcW w:w="49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Kontaktiniai duomenys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contactInfo</w:t>
            </w:r>
          </w:p>
        </w:tc>
        <w:tc>
          <w:tcPr>
            <w:tcW w:w="11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-</w:t>
            </w:r>
          </w:p>
        </w:tc>
      </w:tr>
      <w:tr w:rsidR="0046233E" w:rsidTr="00E80031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46233E" w:rsidP="006E5EE3">
            <w:pPr>
              <w:pStyle w:val="Lentelstekstas"/>
            </w:pPr>
            <w:r>
              <w:t>specialistInfo</w:t>
            </w:r>
          </w:p>
        </w:tc>
        <w:tc>
          <w:tcPr>
            <w:tcW w:w="49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Atsakingo asmens duomenys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specialistInfo</w:t>
            </w:r>
          </w:p>
        </w:tc>
        <w:tc>
          <w:tcPr>
            <w:tcW w:w="11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233E" w:rsidRDefault="00C9134F" w:rsidP="006E5EE3">
            <w:pPr>
              <w:pStyle w:val="Lentelstekstas"/>
            </w:pPr>
            <w:r>
              <w:t>-</w:t>
            </w:r>
          </w:p>
        </w:tc>
      </w:tr>
    </w:tbl>
    <w:p w:rsidR="00CC46A0" w:rsidRPr="00CC46A0" w:rsidRDefault="00CC46A0" w:rsidP="00CC46A0">
      <w:pPr>
        <w:rPr>
          <w:lang w:val="en-US" w:eastAsia="lt-LT"/>
        </w:rPr>
      </w:pPr>
    </w:p>
    <w:p w:rsidR="00BC5A2A" w:rsidRDefault="00145A06" w:rsidP="00145A06">
      <w:pPr>
        <w:pStyle w:val="Antrat2"/>
      </w:pPr>
      <w:bookmarkStart w:id="6" w:name="_Toc35864869"/>
      <w:r>
        <w:t>Tipas country</w:t>
      </w:r>
      <w:bookmarkEnd w:id="6"/>
    </w:p>
    <w:p w:rsidR="00145A06" w:rsidRPr="00145A06" w:rsidRDefault="00145A06" w:rsidP="00145A06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6"/>
        <w:gridCol w:w="5195"/>
        <w:gridCol w:w="990"/>
        <w:gridCol w:w="1132"/>
      </w:tblGrid>
      <w:tr w:rsidR="00145A06" w:rsidTr="00E80031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A06" w:rsidRDefault="00145A06" w:rsidP="006E5EE3">
            <w:pPr>
              <w:pStyle w:val="Lentelstekstas"/>
            </w:pPr>
            <w:r>
              <w:t>XML atributas</w:t>
            </w:r>
          </w:p>
        </w:tc>
        <w:tc>
          <w:tcPr>
            <w:tcW w:w="5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A06" w:rsidRDefault="00145A06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A06" w:rsidRDefault="00145A06" w:rsidP="006E5EE3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5A06" w:rsidRDefault="00145A06" w:rsidP="006E5EE3">
            <w:pPr>
              <w:pStyle w:val="Lentelstekstas"/>
            </w:pPr>
            <w:r>
              <w:t>Ilgis, simboliais</w:t>
            </w:r>
          </w:p>
        </w:tc>
      </w:tr>
      <w:tr w:rsidR="00145A06" w:rsidTr="00E80031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A06" w:rsidRDefault="00145A06" w:rsidP="006E5EE3">
            <w:pPr>
              <w:pStyle w:val="Lentelstekstas"/>
            </w:pPr>
            <w:r>
              <w:t>value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A06" w:rsidRDefault="00145A06" w:rsidP="006E5EE3">
            <w:pPr>
              <w:pStyle w:val="Lentelstekstas"/>
            </w:pPr>
            <w:r>
              <w:t>Šalies kodas (dvi didžiosios raidės)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A06" w:rsidRDefault="00145A06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A06" w:rsidRDefault="00145A06" w:rsidP="006E5EE3">
            <w:pPr>
              <w:pStyle w:val="Lentelstekstas"/>
            </w:pPr>
            <w:r>
              <w:t>2</w:t>
            </w:r>
          </w:p>
        </w:tc>
      </w:tr>
      <w:tr w:rsidR="00145A06" w:rsidTr="00E80031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A06" w:rsidRDefault="00145A06" w:rsidP="006E5EE3">
            <w:pPr>
              <w:pStyle w:val="Lentelstekstas"/>
            </w:pPr>
            <w:r>
              <w:t>label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A06" w:rsidRDefault="00145A06" w:rsidP="006E5EE3">
            <w:pPr>
              <w:pStyle w:val="Lentelstekstas"/>
            </w:pPr>
            <w:r>
              <w:t>Šalies pavadinimas (didžiosiomis raidėmis)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A06" w:rsidRDefault="00145A06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5A06" w:rsidRDefault="00145A06" w:rsidP="006E5EE3">
            <w:pPr>
              <w:pStyle w:val="Lentelstekstas"/>
            </w:pPr>
            <w:r>
              <w:t>100</w:t>
            </w:r>
          </w:p>
        </w:tc>
      </w:tr>
    </w:tbl>
    <w:p w:rsidR="00145A06" w:rsidRDefault="00145A06" w:rsidP="008D7FBA">
      <w:pPr>
        <w:pStyle w:val="Antrat2"/>
      </w:pPr>
    </w:p>
    <w:p w:rsidR="008D7FBA" w:rsidRDefault="008D7FBA" w:rsidP="008D7FBA">
      <w:pPr>
        <w:pStyle w:val="Antrat2"/>
      </w:pPr>
      <w:bookmarkStart w:id="7" w:name="_Toc35864870"/>
      <w:r>
        <w:t>Tipas requestedFormType</w:t>
      </w:r>
      <w:bookmarkEnd w:id="7"/>
    </w:p>
    <w:p w:rsidR="004E01A4" w:rsidRPr="004E01A4" w:rsidRDefault="004E01A4" w:rsidP="004E01A4">
      <w:pPr>
        <w:rPr>
          <w:lang w:val="en-US" w:eastAsia="lt-LT"/>
        </w:rPr>
      </w:pPr>
    </w:p>
    <w:p w:rsidR="007F441B" w:rsidRDefault="009D6EB6" w:rsidP="004E01A4">
      <w:pPr>
        <w:ind w:firstLine="1296"/>
        <w:rPr>
          <w:lang w:val="en-US" w:eastAsia="lt-LT"/>
        </w:rPr>
      </w:pPr>
      <w:r>
        <w:rPr>
          <w:lang w:val="en-US" w:eastAsia="lt-LT"/>
        </w:rPr>
        <w:lastRenderedPageBreak/>
        <w:t xml:space="preserve">Tekstinis laukas pasirenkamas iš keleto galimų reikšmių aibės. </w:t>
      </w:r>
      <w:r w:rsidR="00EF764B">
        <w:rPr>
          <w:lang w:val="en-US" w:eastAsia="lt-LT"/>
        </w:rPr>
        <w:t>Kiekvieno prašymo k</w:t>
      </w:r>
      <w:r w:rsidR="00420FB1">
        <w:rPr>
          <w:lang w:val="en-US" w:eastAsia="lt-LT"/>
        </w:rPr>
        <w:t>onkrečias galimas reikšmes</w:t>
      </w:r>
      <w:r w:rsidR="00DB4F39">
        <w:rPr>
          <w:lang w:val="en-US" w:eastAsia="lt-LT"/>
        </w:rPr>
        <w:t xml:space="preserve"> ir jų prasmes</w:t>
      </w:r>
      <w:r w:rsidR="00420FB1">
        <w:rPr>
          <w:lang w:val="en-US" w:eastAsia="lt-LT"/>
        </w:rPr>
        <w:t xml:space="preserve"> ž</w:t>
      </w:r>
      <w:r w:rsidR="007F441B">
        <w:rPr>
          <w:lang w:val="en-US" w:eastAsia="lt-LT"/>
        </w:rPr>
        <w:t xml:space="preserve">r. </w:t>
      </w:r>
      <w:r w:rsidR="00846657">
        <w:rPr>
          <w:lang w:val="en-US" w:eastAsia="lt-LT"/>
        </w:rPr>
        <w:t>p</w:t>
      </w:r>
      <w:r w:rsidR="007F441B">
        <w:rPr>
          <w:lang w:val="en-US" w:eastAsia="lt-LT"/>
        </w:rPr>
        <w:t>rie konkretaus prašymo</w:t>
      </w:r>
      <w:r w:rsidR="004A6B97">
        <w:rPr>
          <w:lang w:val="en-US" w:eastAsia="lt-LT"/>
        </w:rPr>
        <w:t>.</w:t>
      </w:r>
    </w:p>
    <w:p w:rsidR="00DB4F39" w:rsidRDefault="00DB4F39" w:rsidP="004E01A4">
      <w:pPr>
        <w:ind w:firstLine="1296"/>
        <w:rPr>
          <w:lang w:val="en-US" w:eastAsia="lt-LT"/>
        </w:rPr>
      </w:pPr>
      <w:r>
        <w:rPr>
          <w:lang w:val="en-US" w:eastAsia="lt-LT"/>
        </w:rPr>
        <w:t>Bendra galimų reikšmių aibė aprašyta common.xsd schemoje.</w:t>
      </w:r>
    </w:p>
    <w:p w:rsidR="00F5414C" w:rsidRDefault="00F5414C" w:rsidP="007F441B">
      <w:pPr>
        <w:rPr>
          <w:lang w:val="en-US" w:eastAsia="lt-LT"/>
        </w:rPr>
      </w:pPr>
    </w:p>
    <w:p w:rsidR="00F5414C" w:rsidRDefault="00F5414C" w:rsidP="00F5414C">
      <w:pPr>
        <w:pStyle w:val="Antrat2"/>
      </w:pPr>
      <w:bookmarkStart w:id="8" w:name="_Toc35864871"/>
      <w:r>
        <w:t>Tipas activityInLT</w:t>
      </w:r>
      <w:bookmarkEnd w:id="8"/>
    </w:p>
    <w:p w:rsidR="00A40C8B" w:rsidRPr="00A40C8B" w:rsidRDefault="00A40C8B" w:rsidP="00A40C8B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5287"/>
        <w:gridCol w:w="1039"/>
        <w:gridCol w:w="1132"/>
      </w:tblGrid>
      <w:tr w:rsidR="00F5414C" w:rsidTr="004A6B97">
        <w:trPr>
          <w:cantSplit/>
          <w:trHeight w:val="20"/>
          <w:tblHeader/>
        </w:trPr>
        <w:tc>
          <w:tcPr>
            <w:tcW w:w="154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14C" w:rsidRDefault="00F5414C" w:rsidP="006E5EE3">
            <w:pPr>
              <w:pStyle w:val="Lentelstekstas"/>
            </w:pPr>
            <w:r>
              <w:t>XML atributas</w:t>
            </w:r>
          </w:p>
        </w:tc>
        <w:tc>
          <w:tcPr>
            <w:tcW w:w="528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14C" w:rsidRDefault="00F5414C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103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14C" w:rsidRDefault="00F5414C" w:rsidP="006E5EE3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414C" w:rsidRDefault="00F5414C" w:rsidP="006E5EE3">
            <w:pPr>
              <w:pStyle w:val="Lentelstekstas"/>
            </w:pPr>
            <w:r>
              <w:t>Ilgis, simboliais</w:t>
            </w:r>
          </w:p>
        </w:tc>
      </w:tr>
      <w:tr w:rsidR="00F5414C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F5414C" w:rsidP="006E5EE3">
            <w:pPr>
              <w:pStyle w:val="Lentelstekstas"/>
            </w:pPr>
            <w:r>
              <w:t>acknowledged</w:t>
            </w:r>
          </w:p>
        </w:tc>
        <w:tc>
          <w:tcPr>
            <w:tcW w:w="5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AA56F9" w:rsidP="006E5EE3">
            <w:pPr>
              <w:pStyle w:val="Lentelstekstas"/>
            </w:pPr>
            <w:r>
              <w:t>„true“ jei vykdyta savarankiška veikla Lietuvoje, „false“ jei ne.</w:t>
            </w:r>
          </w:p>
        </w:tc>
        <w:tc>
          <w:tcPr>
            <w:tcW w:w="1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C4389F" w:rsidP="006E5EE3">
            <w:pPr>
              <w:pStyle w:val="Lentelstekstas"/>
            </w:pPr>
            <w:r>
              <w:t>Loginis true/false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AA56F9" w:rsidP="006E5EE3">
            <w:pPr>
              <w:pStyle w:val="Lentelstekstas"/>
            </w:pPr>
            <w:r>
              <w:t>5</w:t>
            </w:r>
          </w:p>
        </w:tc>
      </w:tr>
      <w:tr w:rsidR="00F5414C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F5414C" w:rsidP="006E5EE3">
            <w:pPr>
              <w:pStyle w:val="Lentelstekstas"/>
            </w:pPr>
            <w:r>
              <w:t>from</w:t>
            </w:r>
          </w:p>
        </w:tc>
        <w:tc>
          <w:tcPr>
            <w:tcW w:w="5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6B4948" w:rsidP="006E5EE3">
            <w:pPr>
              <w:pStyle w:val="Lentelstekstas"/>
            </w:pPr>
            <w:r>
              <w:t xml:space="preserve">Pildomas, jei acknowledged  = true. </w:t>
            </w:r>
            <w:r w:rsidR="00AA56F9">
              <w:t xml:space="preserve">„Nuo“ data, pateikiama </w:t>
            </w:r>
            <w:r w:rsidR="00AA56F9" w:rsidRPr="000F49C9">
              <w:rPr>
                <w:i/>
              </w:rPr>
              <w:t>yyyy-MM-dd</w:t>
            </w:r>
            <w:r w:rsidR="00AA56F9">
              <w:t xml:space="preserve"> formatu., pvz. 2019-04-10.</w:t>
            </w:r>
          </w:p>
        </w:tc>
        <w:tc>
          <w:tcPr>
            <w:tcW w:w="1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AA56F9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AA56F9" w:rsidP="006E5EE3">
            <w:pPr>
              <w:pStyle w:val="Lentelstekstas"/>
            </w:pPr>
            <w:r>
              <w:t>10</w:t>
            </w:r>
          </w:p>
        </w:tc>
      </w:tr>
      <w:tr w:rsidR="00F5414C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105E34" w:rsidP="006E5EE3">
            <w:pPr>
              <w:pStyle w:val="Lentelstekstas"/>
            </w:pPr>
            <w:r>
              <w:t>t</w:t>
            </w:r>
            <w:r w:rsidR="00F5414C">
              <w:t>o</w:t>
            </w:r>
          </w:p>
        </w:tc>
        <w:tc>
          <w:tcPr>
            <w:tcW w:w="5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245C54" w:rsidP="006E5EE3">
            <w:pPr>
              <w:pStyle w:val="Lentelstekstas"/>
            </w:pPr>
            <w:r>
              <w:t xml:space="preserve">Pildomas, jei acknowledged  = true. </w:t>
            </w:r>
            <w:r w:rsidR="00AA56F9">
              <w:t xml:space="preserve">„Iki“ data, pateikiama </w:t>
            </w:r>
            <w:r w:rsidR="00AA56F9" w:rsidRPr="000F49C9">
              <w:rPr>
                <w:i/>
              </w:rPr>
              <w:t>yyyy-MM-dd</w:t>
            </w:r>
            <w:r w:rsidR="00AA56F9">
              <w:t xml:space="preserve"> formatu., pvz. 2019-04-10.</w:t>
            </w:r>
          </w:p>
        </w:tc>
        <w:tc>
          <w:tcPr>
            <w:tcW w:w="1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AA56F9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AA56F9" w:rsidP="006E5EE3">
            <w:pPr>
              <w:pStyle w:val="Lentelstekstas"/>
            </w:pPr>
            <w:r>
              <w:t>10</w:t>
            </w:r>
          </w:p>
        </w:tc>
      </w:tr>
      <w:tr w:rsidR="00F5414C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F5414C" w:rsidP="006E5EE3">
            <w:pPr>
              <w:pStyle w:val="Lentelstekstas"/>
            </w:pPr>
            <w:r>
              <w:t>activity</w:t>
            </w:r>
          </w:p>
        </w:tc>
        <w:tc>
          <w:tcPr>
            <w:tcW w:w="5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1705F8" w:rsidP="006E5EE3">
            <w:pPr>
              <w:pStyle w:val="Lentelstekstas"/>
            </w:pPr>
            <w:r>
              <w:t>Nepildomas.</w:t>
            </w:r>
            <w:r w:rsidR="000C5E9D">
              <w:t xml:space="preserve"> Užpildžius – reikšmė ignoruojama.</w:t>
            </w:r>
          </w:p>
        </w:tc>
        <w:tc>
          <w:tcPr>
            <w:tcW w:w="1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AA56F9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414C" w:rsidRDefault="0065572F" w:rsidP="006E5EE3">
            <w:pPr>
              <w:pStyle w:val="Lentelstekstas"/>
            </w:pPr>
            <w:r>
              <w:t>-</w:t>
            </w:r>
          </w:p>
        </w:tc>
      </w:tr>
    </w:tbl>
    <w:p w:rsidR="00F5414C" w:rsidRDefault="00F5414C" w:rsidP="0065572F">
      <w:pPr>
        <w:pStyle w:val="Antrat2"/>
        <w:jc w:val="left"/>
      </w:pPr>
    </w:p>
    <w:p w:rsidR="0065572F" w:rsidRDefault="0065572F" w:rsidP="0065572F">
      <w:pPr>
        <w:pStyle w:val="Antrat2"/>
      </w:pPr>
      <w:bookmarkStart w:id="9" w:name="_Toc35864872"/>
      <w:r>
        <w:t xml:space="preserve">Tipas </w:t>
      </w:r>
      <w:r w:rsidRPr="0065572F">
        <w:t>socialSecurityPaymentChoice</w:t>
      </w:r>
      <w:bookmarkEnd w:id="9"/>
    </w:p>
    <w:p w:rsidR="00E80031" w:rsidRPr="00E80031" w:rsidRDefault="00E80031" w:rsidP="00E80031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6"/>
        <w:gridCol w:w="3352"/>
        <w:gridCol w:w="1795"/>
        <w:gridCol w:w="1120"/>
      </w:tblGrid>
      <w:tr w:rsidR="005A6717" w:rsidTr="006E5EE3">
        <w:trPr>
          <w:cantSplit/>
          <w:trHeight w:val="20"/>
          <w:tblHeader/>
        </w:trPr>
        <w:tc>
          <w:tcPr>
            <w:tcW w:w="282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572F" w:rsidRDefault="0065572F" w:rsidP="006E5EE3">
            <w:pPr>
              <w:pStyle w:val="Lentelstekstas"/>
            </w:pPr>
            <w:r>
              <w:t>XML atributas</w:t>
            </w:r>
          </w:p>
        </w:tc>
        <w:tc>
          <w:tcPr>
            <w:tcW w:w="406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572F" w:rsidRDefault="0065572F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572F" w:rsidRDefault="0065572F" w:rsidP="006E5EE3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572F" w:rsidRDefault="0065572F" w:rsidP="006E5EE3">
            <w:pPr>
              <w:pStyle w:val="Lentelstekstas"/>
            </w:pPr>
            <w:r>
              <w:t>Ilgis, simboliais</w:t>
            </w:r>
          </w:p>
        </w:tc>
      </w:tr>
      <w:tr w:rsidR="005A6717" w:rsidTr="006E5EE3">
        <w:trPr>
          <w:cantSplit/>
          <w:trHeight w:val="20"/>
        </w:trPr>
        <w:tc>
          <w:tcPr>
            <w:tcW w:w="28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8C704F" w:rsidP="006E5EE3">
            <w:pPr>
              <w:pStyle w:val="Lentelstekstas"/>
            </w:pPr>
            <w:r>
              <w:t>selection</w:t>
            </w:r>
          </w:p>
        </w:tc>
        <w:tc>
          <w:tcPr>
            <w:tcW w:w="40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E03F9F" w:rsidP="006E5EE3">
            <w:pPr>
              <w:pStyle w:val="Lentelstekstas"/>
            </w:pPr>
            <w:r>
              <w:t>Reikšmės pasirinkimas iš reikšmių aibės. Žr. tipą counterPartyType.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5A6717" w:rsidP="006E5EE3">
            <w:pPr>
              <w:pStyle w:val="Lentelstekstas"/>
            </w:pPr>
            <w:r>
              <w:t>counterPartyType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4F4550" w:rsidP="006E5EE3">
            <w:pPr>
              <w:pStyle w:val="Lentelstekstas"/>
            </w:pPr>
            <w:r>
              <w:t>-</w:t>
            </w:r>
          </w:p>
        </w:tc>
      </w:tr>
      <w:tr w:rsidR="0065572F" w:rsidTr="006E5EE3">
        <w:trPr>
          <w:cantSplit/>
          <w:trHeight w:val="20"/>
        </w:trPr>
        <w:tc>
          <w:tcPr>
            <w:tcW w:w="28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8C704F" w:rsidP="006E5EE3">
            <w:pPr>
              <w:pStyle w:val="Lentelstekstas"/>
            </w:pPr>
            <w:r>
              <w:t>otherPersonInfo</w:t>
            </w:r>
          </w:p>
        </w:tc>
        <w:tc>
          <w:tcPr>
            <w:tcW w:w="40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E03F9F" w:rsidP="00E03F9F">
            <w:pPr>
              <w:pStyle w:val="Lentelstekstas"/>
            </w:pPr>
            <w:r>
              <w:t>Asmens duomenys,</w:t>
            </w:r>
            <w:r w:rsidR="00E80031">
              <w:t xml:space="preserve"> pildomi</w:t>
            </w:r>
            <w:r>
              <w:t xml:space="preserve"> pasirinkus selection = OTHER.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5A6717" w:rsidP="006E5EE3">
            <w:pPr>
              <w:pStyle w:val="Lentelstekstas"/>
            </w:pPr>
            <w:r>
              <w:t>base</w:t>
            </w:r>
            <w:r w:rsidR="007742F0">
              <w:t>A1</w:t>
            </w:r>
            <w:r>
              <w:t>UnitInfo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4F4550" w:rsidP="006E5EE3">
            <w:pPr>
              <w:pStyle w:val="Lentelstekstas"/>
            </w:pPr>
            <w:r>
              <w:t>-</w:t>
            </w:r>
          </w:p>
        </w:tc>
      </w:tr>
      <w:tr w:rsidR="0065572F" w:rsidTr="006E5EE3">
        <w:trPr>
          <w:cantSplit/>
          <w:trHeight w:val="20"/>
        </w:trPr>
        <w:tc>
          <w:tcPr>
            <w:tcW w:w="28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8C704F" w:rsidP="006E5EE3">
            <w:pPr>
              <w:pStyle w:val="Lentelstekstas"/>
            </w:pPr>
            <w:r>
              <w:t>receivingEmployerNumber</w:t>
            </w:r>
          </w:p>
        </w:tc>
        <w:tc>
          <w:tcPr>
            <w:tcW w:w="40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F77FBC" w:rsidP="00905516">
            <w:pPr>
              <w:pStyle w:val="Lentelstekstas"/>
            </w:pPr>
            <w:r>
              <w:t xml:space="preserve">Pasirinkus </w:t>
            </w:r>
            <w:r w:rsidR="00E03F9F">
              <w:t>selection = RECEIVER</w:t>
            </w:r>
            <w:r>
              <w:t xml:space="preserve"> nurodomas eilės numeris.</w:t>
            </w:r>
            <w:r w:rsidR="00905516">
              <w:t xml:space="preserve"> Pasirenkamas darbdavio numeris iš receivingEmployers sąrašo</w:t>
            </w:r>
            <w:r w:rsidR="000B1D66">
              <w:t xml:space="preserve"> (jei tokių elementų daugiau nei vienas)</w:t>
            </w:r>
            <w:r w:rsidR="00905516">
              <w:t>. Pirmojo elemento numeris – 1.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F77FBC" w:rsidP="006E5EE3">
            <w:pPr>
              <w:pStyle w:val="Lentelstekstas"/>
            </w:pPr>
            <w:r>
              <w:t>Skaičius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5572F" w:rsidRDefault="009C6BAD" w:rsidP="006E5EE3">
            <w:pPr>
              <w:pStyle w:val="Lentelstekstas"/>
            </w:pPr>
            <w:r>
              <w:t>-</w:t>
            </w:r>
          </w:p>
        </w:tc>
      </w:tr>
    </w:tbl>
    <w:p w:rsidR="00E80031" w:rsidRDefault="00E80031" w:rsidP="00E80031">
      <w:pPr>
        <w:pStyle w:val="Antrat2"/>
      </w:pPr>
    </w:p>
    <w:p w:rsidR="00E80031" w:rsidRDefault="00E80031" w:rsidP="00E80031">
      <w:pPr>
        <w:pStyle w:val="Antrat2"/>
      </w:pPr>
      <w:bookmarkStart w:id="10" w:name="_Toc35864873"/>
      <w:r>
        <w:t xml:space="preserve">Tipas </w:t>
      </w:r>
      <w:r w:rsidRPr="00E80031">
        <w:t>baseEmployeeData</w:t>
      </w:r>
      <w:bookmarkEnd w:id="10"/>
    </w:p>
    <w:p w:rsidR="00E80031" w:rsidRPr="00E80031" w:rsidRDefault="00E80031" w:rsidP="00E80031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5336"/>
        <w:gridCol w:w="990"/>
        <w:gridCol w:w="1132"/>
      </w:tblGrid>
      <w:tr w:rsidR="00E80031" w:rsidTr="004A6B97">
        <w:trPr>
          <w:cantSplit/>
          <w:trHeight w:val="20"/>
          <w:tblHeader/>
        </w:trPr>
        <w:tc>
          <w:tcPr>
            <w:tcW w:w="154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031" w:rsidRDefault="00E80031" w:rsidP="006E5EE3">
            <w:pPr>
              <w:pStyle w:val="Lentelstekstas"/>
            </w:pPr>
            <w:r>
              <w:t>XML atributas</w:t>
            </w:r>
          </w:p>
        </w:tc>
        <w:tc>
          <w:tcPr>
            <w:tcW w:w="533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031" w:rsidRDefault="00E80031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031" w:rsidRDefault="00E80031" w:rsidP="006E5EE3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031" w:rsidRDefault="00E80031" w:rsidP="006E5EE3">
            <w:pPr>
              <w:pStyle w:val="Lentelstekstas"/>
            </w:pPr>
            <w:r>
              <w:t>Ilgis, simboliais</w:t>
            </w:r>
          </w:p>
        </w:tc>
      </w:tr>
      <w:tr w:rsidR="00E80031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E80031" w:rsidP="006E5EE3">
            <w:pPr>
              <w:pStyle w:val="Lentelstekstas"/>
            </w:pPr>
            <w:r>
              <w:t>name</w:t>
            </w:r>
          </w:p>
        </w:tc>
        <w:tc>
          <w:tcPr>
            <w:tcW w:w="53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Vardas.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7F08B3" w:rsidP="006E5EE3">
            <w:pPr>
              <w:pStyle w:val="Lentelstekstas"/>
            </w:pPr>
            <w:r>
              <w:t>50</w:t>
            </w:r>
          </w:p>
        </w:tc>
      </w:tr>
      <w:tr w:rsidR="00E80031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E80031" w:rsidP="006E5EE3">
            <w:pPr>
              <w:pStyle w:val="Lentelstekstas"/>
            </w:pPr>
            <w:r>
              <w:t>surname</w:t>
            </w:r>
          </w:p>
        </w:tc>
        <w:tc>
          <w:tcPr>
            <w:tcW w:w="53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Pavardė.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7F08B3" w:rsidP="006E5EE3">
            <w:pPr>
              <w:pStyle w:val="Lentelstekstas"/>
            </w:pPr>
            <w:r>
              <w:t>50</w:t>
            </w:r>
          </w:p>
        </w:tc>
      </w:tr>
      <w:tr w:rsidR="00E80031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E80031" w:rsidP="006E5EE3">
            <w:pPr>
              <w:pStyle w:val="Lentelstekstas"/>
            </w:pPr>
            <w:r w:rsidRPr="00E80031">
              <w:t>birthDate</w:t>
            </w:r>
          </w:p>
        </w:tc>
        <w:tc>
          <w:tcPr>
            <w:tcW w:w="53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7F08B3">
            <w:pPr>
              <w:pStyle w:val="Lentelstekstas"/>
            </w:pPr>
            <w:r>
              <w:t>Gimimo data.</w:t>
            </w:r>
            <w:r w:rsidR="007F08B3">
              <w:t xml:space="preserve"> Pateikiama </w:t>
            </w:r>
            <w:r w:rsidR="007F08B3" w:rsidRPr="000F49C9">
              <w:rPr>
                <w:i/>
              </w:rPr>
              <w:t>yyyy-MM-dd</w:t>
            </w:r>
            <w:r w:rsidR="007F08B3">
              <w:t xml:space="preserve"> formatu., pvz. 1979-04-10.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7F08B3" w:rsidP="006E5EE3">
            <w:pPr>
              <w:pStyle w:val="Lentelstekstas"/>
            </w:pPr>
            <w:r>
              <w:t>10</w:t>
            </w:r>
          </w:p>
        </w:tc>
      </w:tr>
      <w:tr w:rsidR="00E80031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Pr="00E80031" w:rsidRDefault="00E80031" w:rsidP="006E5EE3">
            <w:pPr>
              <w:pStyle w:val="Lentelstekstas"/>
            </w:pPr>
            <w:r w:rsidRPr="00E80031">
              <w:t>personCode</w:t>
            </w:r>
          </w:p>
        </w:tc>
        <w:tc>
          <w:tcPr>
            <w:tcW w:w="53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Asmens kodas.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7F08B3" w:rsidP="006E5EE3">
            <w:pPr>
              <w:pStyle w:val="Lentelstekstas"/>
            </w:pPr>
            <w:r>
              <w:t>11</w:t>
            </w:r>
          </w:p>
        </w:tc>
      </w:tr>
      <w:tr w:rsidR="00E80031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Pr="00E80031" w:rsidRDefault="00E80031" w:rsidP="006E5EE3">
            <w:pPr>
              <w:pStyle w:val="Lentelstekstas"/>
            </w:pPr>
            <w:r w:rsidRPr="00E80031">
              <w:t>nationality</w:t>
            </w:r>
          </w:p>
        </w:tc>
        <w:tc>
          <w:tcPr>
            <w:tcW w:w="53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Pilietybė.</w:t>
            </w:r>
            <w:r w:rsidR="007F08B3">
              <w:t xml:space="preserve"> Dviraidis šalies kodas didžiosiomis raidėmis.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7F08B3" w:rsidP="006E5EE3">
            <w:pPr>
              <w:pStyle w:val="Lentelstekstas"/>
            </w:pPr>
            <w:r>
              <w:t>2</w:t>
            </w:r>
          </w:p>
        </w:tc>
      </w:tr>
      <w:tr w:rsidR="00E80031" w:rsidTr="004A6B97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Pr="00E80031" w:rsidRDefault="00E80031" w:rsidP="006E5EE3">
            <w:pPr>
              <w:pStyle w:val="Lentelstekstas"/>
            </w:pPr>
            <w:r w:rsidRPr="00E80031">
              <w:t>personSSN</w:t>
            </w:r>
          </w:p>
        </w:tc>
        <w:tc>
          <w:tcPr>
            <w:tcW w:w="53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Asmens socialinio draudimo numeris.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245C54" w:rsidP="006E5EE3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031" w:rsidRDefault="00A847AF" w:rsidP="006E5EE3">
            <w:pPr>
              <w:pStyle w:val="Lentelstekstas"/>
            </w:pPr>
            <w:r>
              <w:t>9</w:t>
            </w:r>
          </w:p>
        </w:tc>
      </w:tr>
    </w:tbl>
    <w:p w:rsidR="00E80031" w:rsidRDefault="00E80031" w:rsidP="00E80031">
      <w:pPr>
        <w:rPr>
          <w:lang w:val="en-US" w:eastAsia="lt-LT"/>
        </w:rPr>
      </w:pPr>
    </w:p>
    <w:p w:rsidR="001E0219" w:rsidRDefault="001E0219" w:rsidP="001E0219">
      <w:pPr>
        <w:pStyle w:val="Antrat2"/>
      </w:pPr>
      <w:bookmarkStart w:id="11" w:name="_Toc35864874"/>
      <w:r>
        <w:t>Tipas employee</w:t>
      </w:r>
      <w:bookmarkEnd w:id="11"/>
    </w:p>
    <w:p w:rsidR="00B7756B" w:rsidRDefault="00B7756B" w:rsidP="001E0219">
      <w:pPr>
        <w:rPr>
          <w:lang w:val="en-US" w:eastAsia="lt-LT"/>
        </w:rPr>
      </w:pPr>
    </w:p>
    <w:p w:rsidR="001E0219" w:rsidRDefault="001E0219" w:rsidP="001E0219">
      <w:pPr>
        <w:rPr>
          <w:lang w:val="en-US" w:eastAsia="lt-LT"/>
        </w:rPr>
      </w:pPr>
      <w:r>
        <w:rPr>
          <w:lang w:val="en-US" w:eastAsia="lt-LT"/>
        </w:rPr>
        <w:tab/>
        <w:t xml:space="preserve">Šiam tipui priklauso ir visi </w:t>
      </w:r>
      <w:r w:rsidRPr="00282F28">
        <w:rPr>
          <w:i/>
          <w:lang w:val="en-US" w:eastAsia="lt-LT"/>
        </w:rPr>
        <w:t>baseEmployeeData</w:t>
      </w:r>
      <w:r>
        <w:rPr>
          <w:lang w:val="en-US" w:eastAsia="lt-LT"/>
        </w:rPr>
        <w:t xml:space="preserve"> laukai.</w:t>
      </w:r>
      <w:r w:rsidR="00F11E66">
        <w:rPr>
          <w:lang w:val="en-US" w:eastAsia="lt-LT"/>
        </w:rPr>
        <w:t xml:space="preserve"> Lentelėje žemiau nurodomi papildomi laukai.</w:t>
      </w:r>
    </w:p>
    <w:p w:rsidR="001E0219" w:rsidRPr="001E0219" w:rsidRDefault="001E0219" w:rsidP="001E0219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9"/>
        <w:gridCol w:w="4879"/>
        <w:gridCol w:w="1195"/>
        <w:gridCol w:w="1130"/>
      </w:tblGrid>
      <w:tr w:rsidR="001E0219" w:rsidTr="006E5EE3">
        <w:trPr>
          <w:cantSplit/>
          <w:trHeight w:val="20"/>
          <w:tblHeader/>
        </w:trPr>
        <w:tc>
          <w:tcPr>
            <w:tcW w:w="182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219" w:rsidRDefault="001E0219" w:rsidP="006E5EE3">
            <w:pPr>
              <w:pStyle w:val="Lentelstekstas"/>
            </w:pPr>
            <w:r>
              <w:t>XML atributas</w:t>
            </w:r>
          </w:p>
        </w:tc>
        <w:tc>
          <w:tcPr>
            <w:tcW w:w="50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219" w:rsidRDefault="001E0219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219" w:rsidRDefault="001E0219" w:rsidP="006E5EE3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0219" w:rsidRDefault="001E0219" w:rsidP="006E5EE3">
            <w:pPr>
              <w:pStyle w:val="Lentelstekstas"/>
            </w:pPr>
            <w:r>
              <w:t>Ilgis, simboliais</w:t>
            </w:r>
          </w:p>
        </w:tc>
      </w:tr>
      <w:tr w:rsidR="001E0219" w:rsidTr="006E5EE3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219" w:rsidRDefault="00210F30" w:rsidP="006E5EE3">
            <w:pPr>
              <w:pStyle w:val="Lentelstekstas"/>
            </w:pPr>
            <w:r>
              <w:t>contactInfo</w:t>
            </w:r>
          </w:p>
        </w:tc>
        <w:tc>
          <w:tcPr>
            <w:tcW w:w="50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219" w:rsidRDefault="00210F30" w:rsidP="006E5EE3">
            <w:pPr>
              <w:pStyle w:val="Lentelstekstas"/>
            </w:pPr>
            <w:r>
              <w:t>Kontaktiniai duomenys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219" w:rsidRDefault="00210F30" w:rsidP="006E5EE3">
            <w:pPr>
              <w:pStyle w:val="Lentelstekstas"/>
            </w:pPr>
            <w:r>
              <w:t>contactInfo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0219" w:rsidRDefault="00210F30" w:rsidP="006E5EE3">
            <w:pPr>
              <w:pStyle w:val="Lentelstekstas"/>
            </w:pPr>
            <w:r>
              <w:t>-</w:t>
            </w:r>
          </w:p>
        </w:tc>
      </w:tr>
    </w:tbl>
    <w:p w:rsidR="001E0219" w:rsidRDefault="001E0219" w:rsidP="001E0219">
      <w:pPr>
        <w:rPr>
          <w:lang w:val="en-US" w:eastAsia="lt-LT"/>
        </w:rPr>
      </w:pPr>
    </w:p>
    <w:p w:rsidR="00B7756B" w:rsidRDefault="00B7756B" w:rsidP="00B7756B">
      <w:pPr>
        <w:pStyle w:val="Antrat2"/>
      </w:pPr>
      <w:bookmarkStart w:id="12" w:name="_Toc35864875"/>
      <w:r>
        <w:t>Tipas localEmployee</w:t>
      </w:r>
      <w:bookmarkEnd w:id="12"/>
    </w:p>
    <w:p w:rsidR="00960598" w:rsidRPr="00960598" w:rsidRDefault="00960598" w:rsidP="00960598">
      <w:pPr>
        <w:rPr>
          <w:lang w:val="en-US" w:eastAsia="lt-LT"/>
        </w:rPr>
      </w:pPr>
    </w:p>
    <w:p w:rsidR="00B7756B" w:rsidRDefault="00B7756B" w:rsidP="00B7756B">
      <w:pPr>
        <w:ind w:firstLine="1296"/>
        <w:rPr>
          <w:lang w:val="en-US" w:eastAsia="lt-LT"/>
        </w:rPr>
      </w:pPr>
      <w:r>
        <w:rPr>
          <w:lang w:val="en-US" w:eastAsia="lt-LT"/>
        </w:rPr>
        <w:t xml:space="preserve">Šiam tipui priklauso ir visi </w:t>
      </w:r>
      <w:r w:rsidRPr="00282F28">
        <w:rPr>
          <w:i/>
          <w:lang w:val="en-US" w:eastAsia="lt-LT"/>
        </w:rPr>
        <w:t>baseEmployeeData</w:t>
      </w:r>
      <w:r>
        <w:rPr>
          <w:lang w:val="en-US" w:eastAsia="lt-LT"/>
        </w:rPr>
        <w:t xml:space="preserve"> laukai. Lentelėje žemiau nurodomi papildomi laukai.</w:t>
      </w: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9"/>
        <w:gridCol w:w="4859"/>
        <w:gridCol w:w="1195"/>
        <w:gridCol w:w="1130"/>
      </w:tblGrid>
      <w:tr w:rsidR="00B7756B" w:rsidTr="006E5EE3">
        <w:trPr>
          <w:cantSplit/>
          <w:trHeight w:val="20"/>
          <w:tblHeader/>
        </w:trPr>
        <w:tc>
          <w:tcPr>
            <w:tcW w:w="182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756B" w:rsidRDefault="00B7756B" w:rsidP="006E5EE3">
            <w:pPr>
              <w:pStyle w:val="Lentelstekstas"/>
            </w:pPr>
            <w:r>
              <w:t>XML atributas</w:t>
            </w:r>
          </w:p>
        </w:tc>
        <w:tc>
          <w:tcPr>
            <w:tcW w:w="50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756B" w:rsidRDefault="00B7756B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756B" w:rsidRDefault="00B7756B" w:rsidP="006E5EE3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756B" w:rsidRDefault="00B7756B" w:rsidP="006E5EE3">
            <w:pPr>
              <w:pStyle w:val="Lentelstekstas"/>
            </w:pPr>
            <w:r>
              <w:t>Ilgis, simboliais</w:t>
            </w:r>
          </w:p>
        </w:tc>
      </w:tr>
      <w:tr w:rsidR="00B7756B" w:rsidTr="006E5EE3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756B" w:rsidRDefault="00B7756B" w:rsidP="006E5EE3">
            <w:pPr>
              <w:pStyle w:val="Lentelstekstas"/>
            </w:pPr>
            <w:r>
              <w:t>localContactInfo</w:t>
            </w:r>
          </w:p>
        </w:tc>
        <w:tc>
          <w:tcPr>
            <w:tcW w:w="50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756B" w:rsidRDefault="00B7756B" w:rsidP="006E5EE3">
            <w:pPr>
              <w:pStyle w:val="Lentelstekstas"/>
            </w:pPr>
            <w:r>
              <w:t>Kontaktiniai duomenys Lietuvoje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756B" w:rsidRDefault="00B7756B" w:rsidP="006E5EE3">
            <w:pPr>
              <w:pStyle w:val="Lentelstekstas"/>
            </w:pPr>
            <w:r>
              <w:t>contactInfo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756B" w:rsidRDefault="00B7756B" w:rsidP="006E5EE3">
            <w:pPr>
              <w:pStyle w:val="Lentelstekstas"/>
            </w:pPr>
            <w:r>
              <w:t>-</w:t>
            </w:r>
          </w:p>
        </w:tc>
      </w:tr>
    </w:tbl>
    <w:p w:rsidR="00B7756B" w:rsidRDefault="00B7756B" w:rsidP="00B7756B">
      <w:pPr>
        <w:ind w:firstLine="1296"/>
        <w:rPr>
          <w:lang w:val="en-US" w:eastAsia="lt-LT"/>
        </w:rPr>
      </w:pPr>
    </w:p>
    <w:p w:rsidR="00B7756B" w:rsidRDefault="00072D1E" w:rsidP="00072D1E">
      <w:pPr>
        <w:pStyle w:val="Antrat2"/>
      </w:pPr>
      <w:bookmarkStart w:id="13" w:name="_Toc35864876"/>
      <w:r>
        <w:t>Tipas receivingEmployer</w:t>
      </w:r>
      <w:bookmarkEnd w:id="13"/>
    </w:p>
    <w:p w:rsidR="00960598" w:rsidRPr="00960598" w:rsidRDefault="00960598" w:rsidP="00960598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4"/>
        <w:gridCol w:w="3743"/>
        <w:gridCol w:w="2217"/>
        <w:gridCol w:w="1119"/>
      </w:tblGrid>
      <w:tr w:rsidR="00E3594E" w:rsidTr="003E4ADB">
        <w:trPr>
          <w:cantSplit/>
          <w:trHeight w:val="20"/>
          <w:tblHeader/>
        </w:trPr>
        <w:tc>
          <w:tcPr>
            <w:tcW w:w="197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E5E" w:rsidRDefault="00FF3E5E" w:rsidP="006E5EE3">
            <w:pPr>
              <w:pStyle w:val="Lentelstekstas"/>
            </w:pPr>
            <w:r>
              <w:t>XML atributas</w:t>
            </w:r>
          </w:p>
        </w:tc>
        <w:tc>
          <w:tcPr>
            <w:tcW w:w="425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E5E" w:rsidRDefault="00FF3E5E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165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E5E" w:rsidRDefault="00FF3E5E" w:rsidP="006E5EE3">
            <w:pPr>
              <w:pStyle w:val="Lentelstekstas"/>
            </w:pPr>
            <w:r>
              <w:t>Tipas</w:t>
            </w:r>
          </w:p>
        </w:tc>
        <w:tc>
          <w:tcPr>
            <w:tcW w:w="112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E5E" w:rsidRDefault="00FF3E5E" w:rsidP="006E5EE3">
            <w:pPr>
              <w:pStyle w:val="Lentelstekstas"/>
            </w:pPr>
            <w:r>
              <w:t>Ilgis, simboliais</w:t>
            </w:r>
          </w:p>
        </w:tc>
      </w:tr>
      <w:tr w:rsidR="00E3594E" w:rsidTr="003E4ADB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80725D" w:rsidP="006E5EE3">
            <w:pPr>
              <w:pStyle w:val="Lentelstekstas"/>
            </w:pPr>
            <w:r>
              <w:t>employerInfo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E3594E" w:rsidP="006E5EE3">
            <w:pPr>
              <w:pStyle w:val="Lentelstekstas"/>
            </w:pPr>
            <w:r>
              <w:t>Žr. tipą base</w:t>
            </w:r>
            <w:r w:rsidR="00DA1CA9">
              <w:t>A1</w:t>
            </w:r>
            <w:r>
              <w:t>UnitInfo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3E4ADB" w:rsidP="006E5EE3">
            <w:pPr>
              <w:pStyle w:val="Lentelstekstas"/>
            </w:pPr>
            <w:r>
              <w:t>base</w:t>
            </w:r>
            <w:r w:rsidR="000334F6">
              <w:t>A1</w:t>
            </w:r>
            <w:r>
              <w:t>UnitInfo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D35E2D" w:rsidP="006E5EE3">
            <w:pPr>
              <w:pStyle w:val="Lentelstekstas"/>
            </w:pPr>
            <w:r>
              <w:t>-</w:t>
            </w:r>
          </w:p>
        </w:tc>
      </w:tr>
      <w:tr w:rsidR="00FE527F" w:rsidTr="003E4ADB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80725D" w:rsidP="006E5EE3">
            <w:pPr>
              <w:pStyle w:val="Lentelstekstas"/>
            </w:pPr>
            <w:r>
              <w:t>selection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E3594E" w:rsidP="006E5EE3">
            <w:pPr>
              <w:pStyle w:val="Lentelstekstas"/>
            </w:pPr>
            <w:r>
              <w:t>Žr. tipą employerRelationType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FE527F" w:rsidP="006E5EE3">
            <w:pPr>
              <w:pStyle w:val="Lentelstekstas"/>
            </w:pPr>
            <w:r>
              <w:t>employerRelationType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D35E2D" w:rsidP="006E5EE3">
            <w:pPr>
              <w:pStyle w:val="Lentelstekstas"/>
            </w:pPr>
            <w:r>
              <w:t>-</w:t>
            </w:r>
          </w:p>
        </w:tc>
      </w:tr>
      <w:tr w:rsidR="00FE527F" w:rsidTr="003E4ADB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80725D" w:rsidP="006E5EE3">
            <w:pPr>
              <w:pStyle w:val="Lentelstekstas"/>
            </w:pPr>
            <w:r>
              <w:t>otherRelationTitle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FE527F" w:rsidP="006E5EE3">
            <w:pPr>
              <w:pStyle w:val="Lentelstekstas"/>
            </w:pPr>
            <w:r>
              <w:t>Esant selection=</w:t>
            </w:r>
            <w:r w:rsidR="00203DA4">
              <w:t>OTHER naudotojo įvedamas pasirinkimas.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FE527F" w:rsidP="006E5EE3">
            <w:pPr>
              <w:pStyle w:val="Lentelstekstas"/>
            </w:pPr>
            <w:r>
              <w:t>Tekstas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610258" w:rsidP="006E5EE3">
            <w:pPr>
              <w:pStyle w:val="Lentelstekstas"/>
            </w:pPr>
            <w:r>
              <w:t>-</w:t>
            </w:r>
          </w:p>
        </w:tc>
      </w:tr>
      <w:tr w:rsidR="00FE527F" w:rsidTr="003E4ADB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80725D" w:rsidP="006E5EE3">
            <w:pPr>
              <w:pStyle w:val="Lentelstekstas"/>
            </w:pPr>
            <w:r>
              <w:t>shipTitle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3E4ADB" w:rsidP="006E5EE3">
            <w:pPr>
              <w:pStyle w:val="Lentelstekstas"/>
            </w:pPr>
            <w:r>
              <w:t>Laivo pavadinimas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FE527F" w:rsidP="006E5EE3">
            <w:pPr>
              <w:pStyle w:val="Lentelstekstas"/>
            </w:pPr>
            <w:r>
              <w:t>Tekstas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3E5E" w:rsidRDefault="0027436B" w:rsidP="006E5EE3">
            <w:pPr>
              <w:pStyle w:val="Lentelstekstas"/>
            </w:pPr>
            <w:r>
              <w:t>50</w:t>
            </w:r>
          </w:p>
        </w:tc>
      </w:tr>
      <w:tr w:rsidR="00FE527F" w:rsidTr="003E4ADB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725D" w:rsidRDefault="0080725D" w:rsidP="006E5EE3">
            <w:pPr>
              <w:pStyle w:val="Lentelstekstas"/>
            </w:pPr>
            <w:r>
              <w:t>shipNumber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725D" w:rsidRDefault="003E4ADB" w:rsidP="006E5EE3">
            <w:pPr>
              <w:pStyle w:val="Lentelstekstas"/>
            </w:pPr>
            <w:r>
              <w:t>Laivo registracijos numeris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725D" w:rsidRDefault="00FE527F" w:rsidP="006E5EE3">
            <w:pPr>
              <w:pStyle w:val="Lentelstekstas"/>
            </w:pPr>
            <w:r>
              <w:t>Tekstas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725D" w:rsidRDefault="00C419CA" w:rsidP="006E5EE3">
            <w:pPr>
              <w:pStyle w:val="Lentelstekstas"/>
            </w:pPr>
            <w:r>
              <w:t>5</w:t>
            </w:r>
            <w:r w:rsidR="0027436B">
              <w:t>0</w:t>
            </w:r>
          </w:p>
        </w:tc>
      </w:tr>
      <w:tr w:rsidR="00FE527F" w:rsidTr="003E4ADB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725D" w:rsidRDefault="0080725D" w:rsidP="006E5EE3">
            <w:pPr>
              <w:pStyle w:val="Lentelstekstas"/>
            </w:pPr>
            <w:r>
              <w:t>shipCountry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725D" w:rsidRDefault="003E4ADB" w:rsidP="006E5EE3">
            <w:pPr>
              <w:pStyle w:val="Lentelstekstas"/>
            </w:pPr>
            <w:r>
              <w:t>Valstybė, su kurios vėliava plaukioja laivas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725D" w:rsidRDefault="003E4ADB" w:rsidP="006E5EE3">
            <w:pPr>
              <w:pStyle w:val="Lentelstekstas"/>
            </w:pPr>
            <w:r>
              <w:t>country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0725D" w:rsidRDefault="0027436B" w:rsidP="006E5EE3">
            <w:pPr>
              <w:pStyle w:val="Lentelstekstas"/>
            </w:pPr>
            <w:r>
              <w:t>-</w:t>
            </w:r>
          </w:p>
        </w:tc>
      </w:tr>
    </w:tbl>
    <w:p w:rsidR="00072D1E" w:rsidRDefault="00072D1E" w:rsidP="00072D1E">
      <w:pPr>
        <w:rPr>
          <w:lang w:val="en-US" w:eastAsia="lt-LT"/>
        </w:rPr>
      </w:pPr>
    </w:p>
    <w:p w:rsidR="00960598" w:rsidRDefault="00960598" w:rsidP="00960598">
      <w:pPr>
        <w:pStyle w:val="Antrat2"/>
      </w:pPr>
      <w:bookmarkStart w:id="14" w:name="_Toc35864877"/>
      <w:r>
        <w:t>Tipas employerRelationType</w:t>
      </w:r>
      <w:bookmarkEnd w:id="14"/>
    </w:p>
    <w:p w:rsidR="00960598" w:rsidRPr="00960598" w:rsidRDefault="00960598" w:rsidP="00960598">
      <w:pPr>
        <w:rPr>
          <w:lang w:val="en-US" w:eastAsia="lt-LT"/>
        </w:rPr>
      </w:pPr>
    </w:p>
    <w:p w:rsidR="00960598" w:rsidRDefault="00285A76" w:rsidP="00960598">
      <w:pPr>
        <w:rPr>
          <w:lang w:val="en-US" w:eastAsia="lt-LT"/>
        </w:rPr>
      </w:pPr>
      <w:r>
        <w:rPr>
          <w:lang w:val="en-US" w:eastAsia="lt-LT"/>
        </w:rPr>
        <w:t>Tekstinis lauk</w:t>
      </w:r>
      <w:r w:rsidR="00D167DA">
        <w:rPr>
          <w:lang w:val="en-US" w:eastAsia="lt-LT"/>
        </w:rPr>
        <w:t>as, pasirenkamas vienas iš</w:t>
      </w:r>
      <w:r>
        <w:rPr>
          <w:lang w:val="en-US" w:eastAsia="lt-LT"/>
        </w:rPr>
        <w:t xml:space="preserve"> galimų variantų:</w:t>
      </w:r>
    </w:p>
    <w:p w:rsidR="00960598" w:rsidRDefault="00960598" w:rsidP="00960598">
      <w:pPr>
        <w:pStyle w:val="Sraopastraipa"/>
        <w:numPr>
          <w:ilvl w:val="0"/>
          <w:numId w:val="2"/>
        </w:numPr>
        <w:rPr>
          <w:lang w:val="en-US" w:eastAsia="lt-LT"/>
        </w:rPr>
      </w:pPr>
      <w:r>
        <w:rPr>
          <w:lang w:val="en-US" w:eastAsia="lt-LT"/>
        </w:rPr>
        <w:t>CHILD – dukterinė įmonė</w:t>
      </w:r>
    </w:p>
    <w:p w:rsidR="00960598" w:rsidRDefault="00960598" w:rsidP="00960598">
      <w:pPr>
        <w:pStyle w:val="Sraopastraipa"/>
        <w:numPr>
          <w:ilvl w:val="0"/>
          <w:numId w:val="2"/>
        </w:numPr>
        <w:rPr>
          <w:lang w:val="en-US" w:eastAsia="lt-LT"/>
        </w:rPr>
      </w:pPr>
      <w:r>
        <w:rPr>
          <w:lang w:val="en-US" w:eastAsia="lt-LT"/>
        </w:rPr>
        <w:t>PARENT – patronuojanti įmonė</w:t>
      </w:r>
    </w:p>
    <w:p w:rsidR="00960598" w:rsidRDefault="00960598" w:rsidP="00960598">
      <w:pPr>
        <w:pStyle w:val="Sraopastraipa"/>
        <w:numPr>
          <w:ilvl w:val="0"/>
          <w:numId w:val="2"/>
        </w:numPr>
        <w:rPr>
          <w:lang w:val="en-US" w:eastAsia="lt-LT"/>
        </w:rPr>
      </w:pPr>
      <w:r>
        <w:rPr>
          <w:lang w:val="en-US" w:eastAsia="lt-LT"/>
        </w:rPr>
        <w:t>BRANCH – filialas, atstovybė</w:t>
      </w:r>
    </w:p>
    <w:p w:rsidR="00960598" w:rsidRDefault="00960598" w:rsidP="00960598">
      <w:pPr>
        <w:pStyle w:val="Sraopastraipa"/>
        <w:numPr>
          <w:ilvl w:val="0"/>
          <w:numId w:val="2"/>
        </w:numPr>
        <w:rPr>
          <w:lang w:val="en-US" w:eastAsia="lt-LT"/>
        </w:rPr>
      </w:pPr>
      <w:r>
        <w:rPr>
          <w:lang w:val="en-US" w:eastAsia="lt-LT"/>
        </w:rPr>
        <w:t>OTHER – kita (esant šiam pasirinkimui reikšmė nurodoma laukelyje otherRelationTitle)</w:t>
      </w:r>
      <w:r w:rsidR="00E045E7">
        <w:rPr>
          <w:lang w:val="en-US" w:eastAsia="lt-LT"/>
        </w:rPr>
        <w:t>.</w:t>
      </w:r>
    </w:p>
    <w:p w:rsidR="00940B89" w:rsidRDefault="00940B89" w:rsidP="00940B89">
      <w:pPr>
        <w:rPr>
          <w:lang w:val="en-US" w:eastAsia="lt-LT"/>
        </w:rPr>
      </w:pPr>
    </w:p>
    <w:p w:rsidR="00940B89" w:rsidRDefault="00940B89" w:rsidP="00940B89">
      <w:pPr>
        <w:pStyle w:val="Antrat2"/>
      </w:pPr>
      <w:bookmarkStart w:id="15" w:name="_Toc35864878"/>
      <w:r>
        <w:t>Tipas baseUnitInfo</w:t>
      </w:r>
      <w:bookmarkEnd w:id="15"/>
    </w:p>
    <w:p w:rsidR="00A739D5" w:rsidRPr="00A739D5" w:rsidRDefault="00A739D5" w:rsidP="00A739D5">
      <w:pPr>
        <w:rPr>
          <w:lang w:val="en-US" w:eastAsia="lt-LT"/>
        </w:rPr>
      </w:pPr>
    </w:p>
    <w:p w:rsidR="004B2B68" w:rsidRDefault="00450067" w:rsidP="004B2B68">
      <w:pPr>
        <w:rPr>
          <w:lang w:val="en-US" w:eastAsia="lt-LT"/>
        </w:rPr>
      </w:pPr>
      <w:r>
        <w:rPr>
          <w:lang w:val="en-US" w:eastAsia="lt-LT"/>
        </w:rPr>
        <w:tab/>
        <w:t>Naudojamas tik LDU formoje.</w:t>
      </w:r>
    </w:p>
    <w:p w:rsidR="00450067" w:rsidRPr="004B2B68" w:rsidRDefault="00450067" w:rsidP="004B2B68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5"/>
        <w:gridCol w:w="4238"/>
        <w:gridCol w:w="1673"/>
        <w:gridCol w:w="1127"/>
      </w:tblGrid>
      <w:tr w:rsidR="00940B89" w:rsidTr="00550E68">
        <w:trPr>
          <w:cantSplit/>
          <w:trHeight w:val="20"/>
          <w:tblHeader/>
        </w:trPr>
        <w:tc>
          <w:tcPr>
            <w:tcW w:w="196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0B89" w:rsidRDefault="00940B89" w:rsidP="006E5EE3">
            <w:pPr>
              <w:pStyle w:val="Lentelstekstas"/>
            </w:pPr>
            <w:r>
              <w:t>XML atributas</w:t>
            </w:r>
          </w:p>
        </w:tc>
        <w:tc>
          <w:tcPr>
            <w:tcW w:w="423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0B89" w:rsidRDefault="00940B89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167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0B89" w:rsidRDefault="00940B89" w:rsidP="006E5EE3">
            <w:pPr>
              <w:pStyle w:val="Lentelstekstas"/>
            </w:pPr>
            <w:r>
              <w:t>Tipas</w:t>
            </w:r>
          </w:p>
        </w:tc>
        <w:tc>
          <w:tcPr>
            <w:tcW w:w="112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0B89" w:rsidRDefault="00940B89" w:rsidP="006E5EE3">
            <w:pPr>
              <w:pStyle w:val="Lentelstekstas"/>
            </w:pPr>
            <w:r>
              <w:t>Ilgis, simboliais</w:t>
            </w:r>
          </w:p>
        </w:tc>
      </w:tr>
      <w:tr w:rsidR="00940B89" w:rsidTr="00550E68">
        <w:trPr>
          <w:cantSplit/>
          <w:trHeight w:val="20"/>
        </w:trPr>
        <w:tc>
          <w:tcPr>
            <w:tcW w:w="19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940B89" w:rsidP="006E5EE3">
            <w:pPr>
              <w:pStyle w:val="Lentelstekstas"/>
            </w:pPr>
            <w:r>
              <w:t>title</w:t>
            </w:r>
          </w:p>
        </w:tc>
        <w:tc>
          <w:tcPr>
            <w:tcW w:w="423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A1583C" w:rsidP="006E5EE3">
            <w:pPr>
              <w:pStyle w:val="Lentelstekstas"/>
            </w:pPr>
            <w:r>
              <w:t>Pavadinimas/vardas, pavardė</w:t>
            </w:r>
          </w:p>
        </w:tc>
        <w:tc>
          <w:tcPr>
            <w:tcW w:w="16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2113C3" w:rsidP="006E5EE3">
            <w:pPr>
              <w:pStyle w:val="Lentelstekstas"/>
            </w:pPr>
            <w:r>
              <w:t>Tekstas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EA18EB" w:rsidP="006E5EE3">
            <w:pPr>
              <w:pStyle w:val="Lentelstekstas"/>
            </w:pPr>
            <w:r>
              <w:t>50</w:t>
            </w:r>
          </w:p>
        </w:tc>
      </w:tr>
      <w:tr w:rsidR="00940B89" w:rsidTr="00550E68">
        <w:trPr>
          <w:cantSplit/>
          <w:trHeight w:val="20"/>
        </w:trPr>
        <w:tc>
          <w:tcPr>
            <w:tcW w:w="19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940B89" w:rsidP="006E5EE3">
            <w:pPr>
              <w:pStyle w:val="Lentelstekstas"/>
            </w:pPr>
            <w:r>
              <w:t>code</w:t>
            </w:r>
          </w:p>
        </w:tc>
        <w:tc>
          <w:tcPr>
            <w:tcW w:w="423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A1583C" w:rsidP="006E5EE3">
            <w:pPr>
              <w:pStyle w:val="Lentelstekstas"/>
            </w:pPr>
            <w:r>
              <w:t>Kodas</w:t>
            </w:r>
          </w:p>
        </w:tc>
        <w:tc>
          <w:tcPr>
            <w:tcW w:w="16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2113C3" w:rsidP="006E5EE3">
            <w:pPr>
              <w:pStyle w:val="Lentelstekstas"/>
            </w:pPr>
            <w:r>
              <w:t>Tekstas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EA18EB" w:rsidP="006E5EE3">
            <w:pPr>
              <w:pStyle w:val="Lentelstekstas"/>
            </w:pPr>
            <w:r>
              <w:t>20</w:t>
            </w:r>
          </w:p>
        </w:tc>
      </w:tr>
      <w:tr w:rsidR="00940B89" w:rsidTr="00550E68">
        <w:trPr>
          <w:cantSplit/>
          <w:trHeight w:val="20"/>
        </w:trPr>
        <w:tc>
          <w:tcPr>
            <w:tcW w:w="19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940B89" w:rsidP="006E5EE3">
            <w:pPr>
              <w:pStyle w:val="Lentelstekstas"/>
            </w:pPr>
            <w:r>
              <w:t>contactInfo</w:t>
            </w:r>
          </w:p>
        </w:tc>
        <w:tc>
          <w:tcPr>
            <w:tcW w:w="423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2113C3" w:rsidP="006E5EE3">
            <w:pPr>
              <w:pStyle w:val="Lentelstekstas"/>
            </w:pPr>
            <w:r>
              <w:t>Kontaktiniai duomenys</w:t>
            </w:r>
          </w:p>
        </w:tc>
        <w:tc>
          <w:tcPr>
            <w:tcW w:w="16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2113C3" w:rsidP="006E5EE3">
            <w:pPr>
              <w:pStyle w:val="Lentelstekstas"/>
            </w:pPr>
            <w:r>
              <w:t>baseContactInfo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B89" w:rsidRDefault="00D66C93" w:rsidP="006E5EE3">
            <w:pPr>
              <w:pStyle w:val="Lentelstekstas"/>
            </w:pPr>
            <w:r>
              <w:t>-</w:t>
            </w:r>
          </w:p>
        </w:tc>
      </w:tr>
    </w:tbl>
    <w:p w:rsidR="004D31D2" w:rsidRDefault="004D31D2" w:rsidP="00550E68">
      <w:pPr>
        <w:pStyle w:val="Antrat2"/>
      </w:pPr>
    </w:p>
    <w:p w:rsidR="00550E68" w:rsidRDefault="00550E68" w:rsidP="00550E68">
      <w:pPr>
        <w:pStyle w:val="Antrat2"/>
      </w:pPr>
      <w:bookmarkStart w:id="16" w:name="_Toc35864879"/>
      <w:r>
        <w:t>Tipas base</w:t>
      </w:r>
      <w:r w:rsidR="004D31D2">
        <w:t>A1</w:t>
      </w:r>
      <w:r>
        <w:t>UnitInfo</w:t>
      </w:r>
      <w:bookmarkEnd w:id="16"/>
    </w:p>
    <w:p w:rsidR="00550E68" w:rsidRPr="004B2B68" w:rsidRDefault="00550E68" w:rsidP="00550E68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2"/>
        <w:gridCol w:w="4059"/>
        <w:gridCol w:w="1918"/>
        <w:gridCol w:w="1124"/>
      </w:tblGrid>
      <w:tr w:rsidR="00550E68" w:rsidTr="002445B1">
        <w:trPr>
          <w:cantSplit/>
          <w:trHeight w:val="20"/>
          <w:tblHeader/>
        </w:trPr>
        <w:tc>
          <w:tcPr>
            <w:tcW w:w="197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0E68" w:rsidRDefault="00550E68" w:rsidP="002445B1">
            <w:pPr>
              <w:pStyle w:val="Lentelstekstas"/>
            </w:pPr>
            <w:r>
              <w:t>XML atributas</w:t>
            </w:r>
          </w:p>
        </w:tc>
        <w:tc>
          <w:tcPr>
            <w:tcW w:w="425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0E68" w:rsidRDefault="00550E68" w:rsidP="002445B1">
            <w:pPr>
              <w:pStyle w:val="Lentelstekstas"/>
            </w:pPr>
            <w:r>
              <w:t>Laukelio pavadinimas</w:t>
            </w:r>
          </w:p>
        </w:tc>
        <w:tc>
          <w:tcPr>
            <w:tcW w:w="165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0E68" w:rsidRDefault="00550E68" w:rsidP="002445B1">
            <w:pPr>
              <w:pStyle w:val="Lentelstekstas"/>
            </w:pPr>
            <w:r>
              <w:t>Tipas</w:t>
            </w:r>
          </w:p>
        </w:tc>
        <w:tc>
          <w:tcPr>
            <w:tcW w:w="112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0E68" w:rsidRDefault="00550E68" w:rsidP="002445B1">
            <w:pPr>
              <w:pStyle w:val="Lentelstekstas"/>
            </w:pPr>
            <w:r>
              <w:t>Ilgis, simboliais</w:t>
            </w:r>
          </w:p>
        </w:tc>
      </w:tr>
      <w:tr w:rsidR="00550E68" w:rsidTr="002445B1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title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Pavadinimas/vardas, pavardė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Tekstas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50</w:t>
            </w:r>
          </w:p>
        </w:tc>
      </w:tr>
      <w:tr w:rsidR="00550E68" w:rsidTr="002445B1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code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Kodas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Tekstas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20</w:t>
            </w:r>
          </w:p>
        </w:tc>
      </w:tr>
      <w:tr w:rsidR="00550E68" w:rsidTr="002445B1">
        <w:trPr>
          <w:cantSplit/>
          <w:trHeight w:val="20"/>
        </w:trPr>
        <w:tc>
          <w:tcPr>
            <w:tcW w:w="197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contactInfo</w:t>
            </w:r>
          </w:p>
        </w:tc>
        <w:tc>
          <w:tcPr>
            <w:tcW w:w="42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Kontaktiniai duomenys</w:t>
            </w:r>
          </w:p>
        </w:tc>
        <w:tc>
          <w:tcPr>
            <w:tcW w:w="16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base</w:t>
            </w:r>
            <w:r w:rsidR="004410B2">
              <w:t>A1</w:t>
            </w:r>
            <w:r>
              <w:t>ContactInfo</w:t>
            </w:r>
          </w:p>
        </w:tc>
        <w:tc>
          <w:tcPr>
            <w:tcW w:w="11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0E68" w:rsidRDefault="00550E68" w:rsidP="002445B1">
            <w:pPr>
              <w:pStyle w:val="Lentelstekstas"/>
            </w:pPr>
            <w:r>
              <w:t>-</w:t>
            </w:r>
          </w:p>
        </w:tc>
      </w:tr>
    </w:tbl>
    <w:p w:rsidR="00940B89" w:rsidRDefault="00940B89" w:rsidP="00940B89">
      <w:pPr>
        <w:rPr>
          <w:lang w:val="en-US" w:eastAsia="lt-LT"/>
        </w:rPr>
      </w:pPr>
    </w:p>
    <w:p w:rsidR="00623595" w:rsidRDefault="00623595" w:rsidP="00623595">
      <w:pPr>
        <w:pStyle w:val="Antrat2"/>
      </w:pPr>
      <w:bookmarkStart w:id="17" w:name="_Toc35864880"/>
      <w:r>
        <w:t>Tipas contactInfo</w:t>
      </w:r>
      <w:bookmarkEnd w:id="17"/>
    </w:p>
    <w:p w:rsidR="00765BEF" w:rsidRPr="00765BEF" w:rsidRDefault="00765BEF" w:rsidP="00765BEF">
      <w:pPr>
        <w:rPr>
          <w:lang w:val="en-US" w:eastAsia="lt-LT"/>
        </w:rPr>
      </w:pPr>
    </w:p>
    <w:p w:rsidR="00BE657E" w:rsidRDefault="00BE657E" w:rsidP="00BE657E">
      <w:pPr>
        <w:ind w:firstLine="1296"/>
        <w:rPr>
          <w:lang w:val="en-US" w:eastAsia="lt-LT"/>
        </w:rPr>
      </w:pPr>
      <w:r>
        <w:rPr>
          <w:lang w:val="en-US" w:eastAsia="lt-LT"/>
        </w:rPr>
        <w:t xml:space="preserve">Šiam tipui priklauso ir visi </w:t>
      </w:r>
      <w:r w:rsidRPr="00BE657E">
        <w:rPr>
          <w:i/>
          <w:lang w:val="en-US" w:eastAsia="lt-LT"/>
        </w:rPr>
        <w:t>base</w:t>
      </w:r>
      <w:r w:rsidR="008E7373">
        <w:rPr>
          <w:i/>
          <w:lang w:val="en-US" w:eastAsia="lt-LT"/>
        </w:rPr>
        <w:t>A1</w:t>
      </w:r>
      <w:r w:rsidRPr="00BE657E">
        <w:rPr>
          <w:i/>
          <w:lang w:val="en-US" w:eastAsia="lt-LT"/>
        </w:rPr>
        <w:t>ContactInfo</w:t>
      </w:r>
      <w:r>
        <w:rPr>
          <w:lang w:val="en-US" w:eastAsia="lt-LT"/>
        </w:rPr>
        <w:t xml:space="preserve"> laukai. Lentelėje žemiau nurodomi papildomi laukai.</w:t>
      </w:r>
    </w:p>
    <w:p w:rsidR="00BE657E" w:rsidRPr="00BE657E" w:rsidRDefault="00BE657E" w:rsidP="00BE657E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9"/>
        <w:gridCol w:w="3809"/>
        <w:gridCol w:w="1995"/>
        <w:gridCol w:w="1120"/>
      </w:tblGrid>
      <w:tr w:rsidR="00BE657E" w:rsidTr="00795E46">
        <w:trPr>
          <w:cantSplit/>
          <w:trHeight w:val="20"/>
          <w:tblHeader/>
        </w:trPr>
        <w:tc>
          <w:tcPr>
            <w:tcW w:w="211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57E" w:rsidRDefault="00BE657E" w:rsidP="006E5EE3">
            <w:pPr>
              <w:pStyle w:val="Lentelstekstas"/>
            </w:pPr>
            <w:r>
              <w:t>XML atributas</w:t>
            </w:r>
          </w:p>
        </w:tc>
        <w:tc>
          <w:tcPr>
            <w:tcW w:w="478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57E" w:rsidRDefault="00BE657E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97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57E" w:rsidRDefault="00BE657E" w:rsidP="006E5EE3">
            <w:pPr>
              <w:pStyle w:val="Lentelstekstas"/>
            </w:pPr>
            <w:r>
              <w:t>Tipas</w:t>
            </w:r>
          </w:p>
        </w:tc>
        <w:tc>
          <w:tcPr>
            <w:tcW w:w="113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57E" w:rsidRDefault="00BE657E" w:rsidP="006E5EE3">
            <w:pPr>
              <w:pStyle w:val="Lentelstekstas"/>
            </w:pPr>
            <w:r>
              <w:t>Ilgis, simboliais</w:t>
            </w:r>
          </w:p>
        </w:tc>
      </w:tr>
      <w:tr w:rsidR="00BE657E" w:rsidTr="00795E4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657E" w:rsidRDefault="00795E46" w:rsidP="006E5EE3">
            <w:pPr>
              <w:pStyle w:val="Lentelstekstas"/>
            </w:pPr>
            <w:r w:rsidRPr="00795E46">
              <w:t>communicationsInfo</w:t>
            </w:r>
          </w:p>
        </w:tc>
        <w:tc>
          <w:tcPr>
            <w:tcW w:w="478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657E" w:rsidRDefault="00BE657E" w:rsidP="006E5EE3">
            <w:pPr>
              <w:pStyle w:val="Lentelstekstas"/>
            </w:pP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657E" w:rsidRDefault="00795E46" w:rsidP="006E5EE3">
            <w:pPr>
              <w:pStyle w:val="Lentelstekstas"/>
            </w:pPr>
            <w:r w:rsidRPr="00795E46">
              <w:t>communicationsInfo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E657E" w:rsidRDefault="00795E46" w:rsidP="006E5EE3">
            <w:pPr>
              <w:pStyle w:val="Lentelstekstas"/>
            </w:pPr>
            <w:r>
              <w:t>-</w:t>
            </w:r>
          </w:p>
        </w:tc>
      </w:tr>
    </w:tbl>
    <w:p w:rsidR="00623595" w:rsidRDefault="00623595" w:rsidP="00623595">
      <w:pPr>
        <w:rPr>
          <w:lang w:val="en-US" w:eastAsia="lt-LT"/>
        </w:rPr>
      </w:pPr>
    </w:p>
    <w:p w:rsidR="00290157" w:rsidRDefault="00290157" w:rsidP="00290157">
      <w:pPr>
        <w:pStyle w:val="Antrat2"/>
      </w:pPr>
      <w:bookmarkStart w:id="18" w:name="_Toc35864881"/>
      <w:r>
        <w:t>Tipas baseContactInfo</w:t>
      </w:r>
      <w:bookmarkEnd w:id="18"/>
    </w:p>
    <w:p w:rsidR="00290157" w:rsidRDefault="00290157" w:rsidP="00290157">
      <w:pPr>
        <w:rPr>
          <w:lang w:val="en-US" w:eastAsia="lt-LT"/>
        </w:rPr>
      </w:pPr>
    </w:p>
    <w:p w:rsidR="00870657" w:rsidRDefault="00870657" w:rsidP="00290157">
      <w:pPr>
        <w:rPr>
          <w:lang w:val="en-US" w:eastAsia="lt-LT"/>
        </w:rPr>
      </w:pPr>
      <w:r>
        <w:rPr>
          <w:lang w:val="en-US" w:eastAsia="lt-LT"/>
        </w:rPr>
        <w:tab/>
        <w:t>Naudojamas tik LDU formoje.</w:t>
      </w:r>
    </w:p>
    <w:p w:rsidR="00870657" w:rsidRPr="00A85872" w:rsidRDefault="00870657" w:rsidP="00290157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6"/>
        <w:gridCol w:w="5209"/>
        <w:gridCol w:w="978"/>
        <w:gridCol w:w="1130"/>
      </w:tblGrid>
      <w:tr w:rsidR="00290157" w:rsidTr="002445B1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157" w:rsidRDefault="00290157" w:rsidP="002445B1">
            <w:pPr>
              <w:pStyle w:val="Lentelstekstas"/>
            </w:pPr>
            <w:r>
              <w:t>XML atributas</w:t>
            </w:r>
          </w:p>
        </w:tc>
        <w:tc>
          <w:tcPr>
            <w:tcW w:w="520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157" w:rsidRDefault="00290157" w:rsidP="002445B1">
            <w:pPr>
              <w:pStyle w:val="Lentelstekstas"/>
            </w:pPr>
            <w:r>
              <w:t>Laukelio pavadinimas</w:t>
            </w:r>
          </w:p>
        </w:tc>
        <w:tc>
          <w:tcPr>
            <w:tcW w:w="97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157" w:rsidRDefault="00290157" w:rsidP="002445B1">
            <w:pPr>
              <w:pStyle w:val="Lentelstekstas"/>
            </w:pPr>
            <w:r>
              <w:t>Tipas</w:t>
            </w:r>
          </w:p>
        </w:tc>
        <w:tc>
          <w:tcPr>
            <w:tcW w:w="113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157" w:rsidRDefault="00290157" w:rsidP="002445B1">
            <w:pPr>
              <w:pStyle w:val="Lentelstekstas"/>
            </w:pPr>
            <w:r>
              <w:t>Ilgis, simboliais</w:t>
            </w:r>
          </w:p>
        </w:tc>
      </w:tr>
      <w:tr w:rsidR="00290157" w:rsidTr="002445B1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 w:rsidRPr="004B3F94">
              <w:t>address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Adresas. Naudojamas senesnėse formose, kuriose adresas dar nėra struktūrizuotas.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250</w:t>
            </w:r>
          </w:p>
        </w:tc>
      </w:tr>
      <w:tr w:rsidR="00290157" w:rsidTr="002445B1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addressId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Nenurodyti. EDAS sistemoje nenaudojamas.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-</w:t>
            </w:r>
          </w:p>
        </w:tc>
      </w:tr>
      <w:tr w:rsidR="00290157" w:rsidTr="002445B1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country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Valstybė. Dviraidis šalies kodas didžiosimis raidėmis.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2</w:t>
            </w:r>
          </w:p>
        </w:tc>
      </w:tr>
      <w:tr w:rsidR="00290157" w:rsidTr="002445B1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postBox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Pašto dėžutė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50</w:t>
            </w:r>
          </w:p>
        </w:tc>
      </w:tr>
      <w:tr w:rsidR="00290157" w:rsidTr="002445B1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postCode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Pašto kodas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157" w:rsidRDefault="00290157" w:rsidP="002445B1">
            <w:pPr>
              <w:pStyle w:val="Lentelstekstas"/>
            </w:pPr>
            <w:r>
              <w:t>10</w:t>
            </w:r>
          </w:p>
        </w:tc>
      </w:tr>
    </w:tbl>
    <w:p w:rsidR="00290157" w:rsidRDefault="00290157" w:rsidP="00A85872">
      <w:pPr>
        <w:pStyle w:val="Antrat2"/>
      </w:pPr>
    </w:p>
    <w:p w:rsidR="00A85872" w:rsidRDefault="00A85872" w:rsidP="00A85872">
      <w:pPr>
        <w:pStyle w:val="Antrat2"/>
      </w:pPr>
      <w:bookmarkStart w:id="19" w:name="_Toc35864882"/>
      <w:r>
        <w:t>Tipas base</w:t>
      </w:r>
      <w:r w:rsidR="00D0098D">
        <w:t>A1</w:t>
      </w:r>
      <w:r>
        <w:t>ContactInfo</w:t>
      </w:r>
      <w:bookmarkEnd w:id="19"/>
    </w:p>
    <w:p w:rsidR="00A85872" w:rsidRPr="00A85872" w:rsidRDefault="00A85872" w:rsidP="00A85872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6"/>
        <w:gridCol w:w="5209"/>
        <w:gridCol w:w="978"/>
        <w:gridCol w:w="1130"/>
      </w:tblGrid>
      <w:tr w:rsidR="00A85872" w:rsidTr="00A85872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5872" w:rsidRDefault="00A85872" w:rsidP="006E5EE3">
            <w:pPr>
              <w:pStyle w:val="Lentelstekstas"/>
            </w:pPr>
            <w:r>
              <w:t>XML atributas</w:t>
            </w:r>
          </w:p>
        </w:tc>
        <w:tc>
          <w:tcPr>
            <w:tcW w:w="520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5872" w:rsidRDefault="00A85872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97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5872" w:rsidRDefault="00A85872" w:rsidP="006E5EE3">
            <w:pPr>
              <w:pStyle w:val="Lentelstekstas"/>
            </w:pPr>
            <w:r>
              <w:t>Tipas</w:t>
            </w:r>
          </w:p>
        </w:tc>
        <w:tc>
          <w:tcPr>
            <w:tcW w:w="113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5872" w:rsidRDefault="00A85872" w:rsidP="006E5EE3">
            <w:pPr>
              <w:pStyle w:val="Lentelstekstas"/>
            </w:pPr>
            <w:r>
              <w:t>Ilgis, simboliais</w:t>
            </w:r>
          </w:p>
        </w:tc>
      </w:tr>
      <w:tr w:rsidR="00A85872" w:rsidTr="00A85872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E1038D" w:rsidP="006E5EE3">
            <w:pPr>
              <w:pStyle w:val="Lentelstekstas"/>
            </w:pPr>
            <w:r>
              <w:t>house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E1038D" w:rsidP="006E5EE3">
            <w:pPr>
              <w:pStyle w:val="Lentelstekstas"/>
            </w:pPr>
            <w:r>
              <w:t>Namo numeris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170DE1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E1038D" w:rsidP="006E5EE3">
            <w:pPr>
              <w:pStyle w:val="Lentelstekstas"/>
            </w:pPr>
            <w:r>
              <w:t>250</w:t>
            </w:r>
          </w:p>
        </w:tc>
      </w:tr>
      <w:tr w:rsidR="00A85872" w:rsidTr="00A85872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E1038D" w:rsidP="006E5EE3">
            <w:pPr>
              <w:pStyle w:val="Lentelstekstas"/>
            </w:pPr>
            <w:r>
              <w:t>apartment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E1038D" w:rsidP="006E5EE3">
            <w:pPr>
              <w:pStyle w:val="Lentelstekstas"/>
            </w:pPr>
            <w:r>
              <w:t>Buto numeris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170DE1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E1038D" w:rsidP="006E5EE3">
            <w:pPr>
              <w:pStyle w:val="Lentelstekstas"/>
            </w:pPr>
            <w:r>
              <w:t>250</w:t>
            </w:r>
          </w:p>
        </w:tc>
      </w:tr>
      <w:tr w:rsidR="00E1038D" w:rsidTr="00A85872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street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Gatvė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250</w:t>
            </w:r>
          </w:p>
        </w:tc>
      </w:tr>
      <w:tr w:rsidR="00E1038D" w:rsidTr="00A85872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settlement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Gyvenvietė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250</w:t>
            </w:r>
          </w:p>
        </w:tc>
      </w:tr>
      <w:tr w:rsidR="00E1038D" w:rsidTr="00A85872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region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Regionas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38D" w:rsidRDefault="00E1038D" w:rsidP="006E5EE3">
            <w:pPr>
              <w:pStyle w:val="Lentelstekstas"/>
            </w:pPr>
            <w:r>
              <w:t>250</w:t>
            </w:r>
          </w:p>
        </w:tc>
      </w:tr>
      <w:tr w:rsidR="00A85872" w:rsidTr="00A85872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A85872" w:rsidP="006E5EE3">
            <w:pPr>
              <w:pStyle w:val="Lentelstekstas"/>
            </w:pPr>
            <w:r>
              <w:t>country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170DE1" w:rsidP="006E5EE3">
            <w:pPr>
              <w:pStyle w:val="Lentelstekstas"/>
            </w:pPr>
            <w:r>
              <w:t>Valstybė. Dviraidis šalies kodas didžiosimis raidėmis.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170DE1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B170E6" w:rsidP="006E5EE3">
            <w:pPr>
              <w:pStyle w:val="Lentelstekstas"/>
            </w:pPr>
            <w:r>
              <w:t>2</w:t>
            </w:r>
          </w:p>
        </w:tc>
      </w:tr>
      <w:tr w:rsidR="00A85872" w:rsidTr="00A85872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A85872" w:rsidP="006E5EE3">
            <w:pPr>
              <w:pStyle w:val="Lentelstekstas"/>
            </w:pPr>
            <w:r>
              <w:t>postBox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170DE1" w:rsidP="006E5EE3">
            <w:pPr>
              <w:pStyle w:val="Lentelstekstas"/>
            </w:pPr>
            <w:r>
              <w:t>Pašto dėžutė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170DE1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765BEF" w:rsidP="006E5EE3">
            <w:pPr>
              <w:pStyle w:val="Lentelstekstas"/>
            </w:pPr>
            <w:r>
              <w:t>50</w:t>
            </w:r>
          </w:p>
        </w:tc>
      </w:tr>
      <w:tr w:rsidR="00A85872" w:rsidTr="00A85872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A85872" w:rsidP="006E5EE3">
            <w:pPr>
              <w:pStyle w:val="Lentelstekstas"/>
            </w:pPr>
            <w:r>
              <w:t>postCode</w:t>
            </w:r>
          </w:p>
        </w:tc>
        <w:tc>
          <w:tcPr>
            <w:tcW w:w="52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170DE1" w:rsidP="006E5EE3">
            <w:pPr>
              <w:pStyle w:val="Lentelstekstas"/>
            </w:pPr>
            <w:r>
              <w:t>Pašto kodas</w:t>
            </w:r>
          </w:p>
        </w:tc>
        <w:tc>
          <w:tcPr>
            <w:tcW w:w="9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170DE1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5872" w:rsidRDefault="00765BEF" w:rsidP="006E5EE3">
            <w:pPr>
              <w:pStyle w:val="Lentelstekstas"/>
            </w:pPr>
            <w:r>
              <w:t>10</w:t>
            </w:r>
          </w:p>
        </w:tc>
      </w:tr>
    </w:tbl>
    <w:p w:rsidR="00A85872" w:rsidRDefault="00A85872" w:rsidP="00A85872">
      <w:pPr>
        <w:rPr>
          <w:lang w:val="en-US" w:eastAsia="lt-LT"/>
        </w:rPr>
      </w:pPr>
    </w:p>
    <w:p w:rsidR="00E84870" w:rsidRDefault="00E84870" w:rsidP="00E84870">
      <w:pPr>
        <w:pStyle w:val="Antrat2"/>
      </w:pPr>
      <w:bookmarkStart w:id="20" w:name="_Toc35864883"/>
      <w:r>
        <w:t>Tipas communicationsInfo</w:t>
      </w:r>
      <w:bookmarkEnd w:id="20"/>
    </w:p>
    <w:p w:rsidR="00E84870" w:rsidRPr="00E84870" w:rsidRDefault="00E84870" w:rsidP="00E84870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4819"/>
        <w:gridCol w:w="1509"/>
        <w:gridCol w:w="1130"/>
      </w:tblGrid>
      <w:tr w:rsidR="00E84870" w:rsidTr="00E84870">
        <w:trPr>
          <w:cantSplit/>
          <w:trHeight w:val="20"/>
          <w:tblHeader/>
        </w:trPr>
        <w:tc>
          <w:tcPr>
            <w:tcW w:w="154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870" w:rsidRDefault="00E84870" w:rsidP="006E5EE3">
            <w:pPr>
              <w:pStyle w:val="Lentelstekstas"/>
            </w:pPr>
            <w:r>
              <w:t>XML atributas</w:t>
            </w:r>
          </w:p>
        </w:tc>
        <w:tc>
          <w:tcPr>
            <w:tcW w:w="481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870" w:rsidRDefault="00E84870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150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870" w:rsidRDefault="00E84870" w:rsidP="006E5EE3">
            <w:pPr>
              <w:pStyle w:val="Lentelstekstas"/>
            </w:pPr>
            <w:r>
              <w:t>Tipas</w:t>
            </w:r>
          </w:p>
        </w:tc>
        <w:tc>
          <w:tcPr>
            <w:tcW w:w="113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870" w:rsidRDefault="00E84870" w:rsidP="006E5EE3">
            <w:pPr>
              <w:pStyle w:val="Lentelstekstas"/>
            </w:pPr>
            <w:r>
              <w:t>Ilgis, simboliais</w:t>
            </w:r>
          </w:p>
        </w:tc>
      </w:tr>
      <w:tr w:rsidR="00E84870" w:rsidTr="00E84870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phone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Telefonas</w:t>
            </w:r>
          </w:p>
        </w:tc>
        <w:tc>
          <w:tcPr>
            <w:tcW w:w="15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566C8D" w:rsidP="006E5EE3">
            <w:pPr>
              <w:pStyle w:val="Lentelstekstas"/>
            </w:pPr>
            <w:r>
              <w:t>50</w:t>
            </w:r>
          </w:p>
        </w:tc>
      </w:tr>
      <w:tr w:rsidR="00E84870" w:rsidTr="00E84870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fax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El. paštas</w:t>
            </w:r>
          </w:p>
        </w:tc>
        <w:tc>
          <w:tcPr>
            <w:tcW w:w="15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566C8D" w:rsidP="006E5EE3">
            <w:pPr>
              <w:pStyle w:val="Lentelstekstas"/>
            </w:pPr>
            <w:r>
              <w:t>50</w:t>
            </w:r>
          </w:p>
        </w:tc>
      </w:tr>
      <w:tr w:rsidR="00E84870" w:rsidTr="00E84870">
        <w:trPr>
          <w:cantSplit/>
          <w:trHeight w:val="20"/>
        </w:trPr>
        <w:tc>
          <w:tcPr>
            <w:tcW w:w="15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email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Faksas</w:t>
            </w:r>
          </w:p>
        </w:tc>
        <w:tc>
          <w:tcPr>
            <w:tcW w:w="15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E84870" w:rsidP="006E5EE3">
            <w:pPr>
              <w:pStyle w:val="Lentelstekstas"/>
            </w:pPr>
            <w:r>
              <w:t>Tekstas</w:t>
            </w:r>
          </w:p>
        </w:tc>
        <w:tc>
          <w:tcPr>
            <w:tcW w:w="11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870" w:rsidRDefault="00566C8D" w:rsidP="006E5EE3">
            <w:pPr>
              <w:pStyle w:val="Lentelstekstas"/>
            </w:pPr>
            <w:r>
              <w:t>50</w:t>
            </w:r>
          </w:p>
        </w:tc>
      </w:tr>
    </w:tbl>
    <w:p w:rsidR="00E84870" w:rsidRDefault="00E84870" w:rsidP="00E84870">
      <w:pPr>
        <w:rPr>
          <w:lang w:val="en-US" w:eastAsia="lt-LT"/>
        </w:rPr>
      </w:pPr>
    </w:p>
    <w:p w:rsidR="00F522A7" w:rsidRDefault="00F522A7" w:rsidP="00F522A7">
      <w:pPr>
        <w:pStyle w:val="Antrat2"/>
      </w:pPr>
      <w:bookmarkStart w:id="21" w:name="_Toc35864884"/>
      <w:r>
        <w:t>Tipas specialistInfo</w:t>
      </w:r>
      <w:bookmarkEnd w:id="21"/>
    </w:p>
    <w:p w:rsidR="00F522A7" w:rsidRPr="00F522A7" w:rsidRDefault="00F522A7" w:rsidP="00F522A7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5"/>
        <w:gridCol w:w="3802"/>
        <w:gridCol w:w="2085"/>
        <w:gridCol w:w="1121"/>
      </w:tblGrid>
      <w:tr w:rsidR="00F522A7" w:rsidTr="003C5A02">
        <w:trPr>
          <w:cantSplit/>
          <w:trHeight w:val="20"/>
          <w:tblHeader/>
        </w:trPr>
        <w:tc>
          <w:tcPr>
            <w:tcW w:w="19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22A7" w:rsidRDefault="00F522A7" w:rsidP="006E5EE3">
            <w:pPr>
              <w:pStyle w:val="Lentelstekstas"/>
            </w:pPr>
            <w:r>
              <w:t>XML atributas</w:t>
            </w:r>
          </w:p>
        </w:tc>
        <w:tc>
          <w:tcPr>
            <w:tcW w:w="380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22A7" w:rsidRDefault="00F522A7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208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22A7" w:rsidRDefault="00F522A7" w:rsidP="006E5EE3">
            <w:pPr>
              <w:pStyle w:val="Lentelstekstas"/>
            </w:pPr>
            <w:r>
              <w:t>Tipas</w:t>
            </w:r>
          </w:p>
        </w:tc>
        <w:tc>
          <w:tcPr>
            <w:tcW w:w="112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22A7" w:rsidRDefault="00F522A7" w:rsidP="006E5EE3">
            <w:pPr>
              <w:pStyle w:val="Lentelstekstas"/>
            </w:pPr>
            <w:r>
              <w:t>Ilgis, simboliais</w:t>
            </w:r>
          </w:p>
        </w:tc>
      </w:tr>
      <w:tr w:rsidR="00F522A7" w:rsidTr="003C5A02">
        <w:trPr>
          <w:cantSplit/>
          <w:trHeight w:val="20"/>
        </w:trPr>
        <w:tc>
          <w:tcPr>
            <w:tcW w:w="19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F522A7" w:rsidP="006E5EE3">
            <w:pPr>
              <w:pStyle w:val="Lentelstekstas"/>
            </w:pPr>
            <w:r>
              <w:t>position</w:t>
            </w:r>
          </w:p>
        </w:tc>
        <w:tc>
          <w:tcPr>
            <w:tcW w:w="38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3C5A02" w:rsidP="006E5EE3">
            <w:pPr>
              <w:pStyle w:val="Lentelstekstas"/>
            </w:pPr>
            <w:r>
              <w:t>Pareigos</w:t>
            </w:r>
          </w:p>
        </w:tc>
        <w:tc>
          <w:tcPr>
            <w:tcW w:w="20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3C5A02" w:rsidP="006E5EE3">
            <w:pPr>
              <w:pStyle w:val="Lentelstekstas"/>
            </w:pPr>
            <w:r>
              <w:t>Tekstas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48601D" w:rsidP="006E5EE3">
            <w:pPr>
              <w:pStyle w:val="Lentelstekstas"/>
            </w:pPr>
            <w:r>
              <w:t>200</w:t>
            </w:r>
          </w:p>
        </w:tc>
      </w:tr>
      <w:tr w:rsidR="00F522A7" w:rsidTr="003C5A02">
        <w:trPr>
          <w:cantSplit/>
          <w:trHeight w:val="20"/>
        </w:trPr>
        <w:tc>
          <w:tcPr>
            <w:tcW w:w="19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F522A7" w:rsidP="006E5EE3">
            <w:pPr>
              <w:pStyle w:val="Lentelstekstas"/>
            </w:pPr>
            <w:r>
              <w:t>fullname</w:t>
            </w:r>
          </w:p>
        </w:tc>
        <w:tc>
          <w:tcPr>
            <w:tcW w:w="38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A95302" w:rsidP="006E5EE3">
            <w:pPr>
              <w:pStyle w:val="Lentelstekstas"/>
            </w:pPr>
            <w:r>
              <w:t>Vardas, pavardė</w:t>
            </w:r>
          </w:p>
        </w:tc>
        <w:tc>
          <w:tcPr>
            <w:tcW w:w="20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3C5A02" w:rsidP="006E5EE3">
            <w:pPr>
              <w:pStyle w:val="Lentelstekstas"/>
            </w:pPr>
            <w:r>
              <w:t>Tekstas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48601D" w:rsidP="006E5EE3">
            <w:pPr>
              <w:pStyle w:val="Lentelstekstas"/>
            </w:pPr>
            <w:r>
              <w:t>50</w:t>
            </w:r>
          </w:p>
        </w:tc>
      </w:tr>
      <w:tr w:rsidR="00F522A7" w:rsidTr="003C5A02">
        <w:trPr>
          <w:cantSplit/>
          <w:trHeight w:val="20"/>
        </w:trPr>
        <w:tc>
          <w:tcPr>
            <w:tcW w:w="19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F522A7" w:rsidP="006E5EE3">
            <w:pPr>
              <w:pStyle w:val="Lentelstekstas"/>
            </w:pPr>
            <w:r>
              <w:t>communicationsInfo</w:t>
            </w:r>
          </w:p>
        </w:tc>
        <w:tc>
          <w:tcPr>
            <w:tcW w:w="38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F522A7" w:rsidP="006E5EE3">
            <w:pPr>
              <w:pStyle w:val="Lentelstekstas"/>
            </w:pPr>
          </w:p>
        </w:tc>
        <w:tc>
          <w:tcPr>
            <w:tcW w:w="20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3C5A02" w:rsidP="006E5EE3">
            <w:pPr>
              <w:pStyle w:val="Lentelstekstas"/>
            </w:pPr>
            <w:r w:rsidRPr="00795E46">
              <w:t>communicationsInfo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22A7" w:rsidRDefault="00A95302" w:rsidP="006E5EE3">
            <w:pPr>
              <w:pStyle w:val="Lentelstekstas"/>
            </w:pPr>
            <w:r>
              <w:t>-</w:t>
            </w:r>
          </w:p>
        </w:tc>
      </w:tr>
    </w:tbl>
    <w:p w:rsidR="00F522A7" w:rsidRDefault="00F522A7" w:rsidP="00F522A7">
      <w:pPr>
        <w:rPr>
          <w:lang w:val="en-US" w:eastAsia="lt-LT"/>
        </w:rPr>
      </w:pPr>
    </w:p>
    <w:p w:rsidR="00EF33B5" w:rsidRDefault="00EF33B5" w:rsidP="00EF33B5">
      <w:pPr>
        <w:pStyle w:val="Antrat2"/>
      </w:pPr>
      <w:bookmarkStart w:id="22" w:name="_Toc35864885"/>
      <w:r>
        <w:t>Tipas counterpartType</w:t>
      </w:r>
      <w:bookmarkEnd w:id="22"/>
    </w:p>
    <w:p w:rsidR="00BB7755" w:rsidRDefault="00BB7755" w:rsidP="00BB7755">
      <w:pPr>
        <w:rPr>
          <w:lang w:val="en-US" w:eastAsia="lt-LT"/>
        </w:rPr>
      </w:pPr>
    </w:p>
    <w:p w:rsidR="00BB7755" w:rsidRDefault="00BB7755" w:rsidP="00BB7755">
      <w:pPr>
        <w:rPr>
          <w:lang w:val="en-US" w:eastAsia="lt-LT"/>
        </w:rPr>
      </w:pPr>
      <w:r>
        <w:rPr>
          <w:lang w:val="en-US" w:eastAsia="lt-LT"/>
        </w:rPr>
        <w:t>Tekstinis laukas, pasirenkamas vienas iš galimų variantų:</w:t>
      </w:r>
    </w:p>
    <w:p w:rsidR="00EF33B5" w:rsidRDefault="00BB7755" w:rsidP="00BB7755">
      <w:pPr>
        <w:pStyle w:val="Sraopastraipa"/>
        <w:numPr>
          <w:ilvl w:val="0"/>
          <w:numId w:val="2"/>
        </w:numPr>
        <w:rPr>
          <w:lang w:val="en-US" w:eastAsia="lt-LT"/>
        </w:rPr>
      </w:pPr>
      <w:r>
        <w:rPr>
          <w:lang w:val="en-US" w:eastAsia="lt-LT"/>
        </w:rPr>
        <w:t>SENDER – siunčiantis darbdavys</w:t>
      </w:r>
      <w:r w:rsidR="0035056B">
        <w:rPr>
          <w:lang w:val="en-US" w:eastAsia="lt-LT"/>
        </w:rPr>
        <w:t>.</w:t>
      </w:r>
    </w:p>
    <w:p w:rsidR="00BB7755" w:rsidRDefault="00BB7755" w:rsidP="00BB7755">
      <w:pPr>
        <w:pStyle w:val="Sraopastraipa"/>
        <w:numPr>
          <w:ilvl w:val="0"/>
          <w:numId w:val="2"/>
        </w:numPr>
        <w:rPr>
          <w:lang w:val="en-US" w:eastAsia="lt-LT"/>
        </w:rPr>
      </w:pPr>
      <w:r>
        <w:rPr>
          <w:lang w:val="en-US" w:eastAsia="lt-LT"/>
        </w:rPr>
        <w:t>RECEIVER – priimanti įmonė (kitas priimantis asmuo)</w:t>
      </w:r>
      <w:r w:rsidR="0035056B">
        <w:rPr>
          <w:lang w:val="en-US" w:eastAsia="lt-LT"/>
        </w:rPr>
        <w:t>.</w:t>
      </w:r>
    </w:p>
    <w:p w:rsidR="00BB7755" w:rsidRPr="00BB7755" w:rsidRDefault="00BB7755" w:rsidP="00BB7755">
      <w:pPr>
        <w:pStyle w:val="Sraopastraipa"/>
        <w:numPr>
          <w:ilvl w:val="0"/>
          <w:numId w:val="2"/>
        </w:numPr>
        <w:rPr>
          <w:lang w:val="en-US" w:eastAsia="lt-LT"/>
        </w:rPr>
      </w:pPr>
      <w:r>
        <w:rPr>
          <w:lang w:val="en-US" w:eastAsia="lt-LT"/>
        </w:rPr>
        <w:t>OTHER – kitas asmuo</w:t>
      </w:r>
      <w:r w:rsidR="0035056B">
        <w:rPr>
          <w:lang w:val="en-US" w:eastAsia="lt-LT"/>
        </w:rPr>
        <w:t xml:space="preserve"> (jei pažymėjote šį variantą, nurodykite asmens duomenis).</w:t>
      </w:r>
    </w:p>
    <w:p w:rsidR="00465E54" w:rsidRDefault="00465E54">
      <w:pPr>
        <w:spacing w:after="160" w:line="259" w:lineRule="auto"/>
        <w:rPr>
          <w:rFonts w:asciiTheme="majorHAnsi" w:eastAsiaTheme="majorEastAsia" w:hAnsiTheme="majorHAnsi" w:cstheme="majorBidi"/>
          <w:b/>
          <w:sz w:val="32"/>
          <w:szCs w:val="32"/>
          <w:lang w:val="en-US" w:eastAsia="lt-LT"/>
        </w:rPr>
      </w:pPr>
      <w:r>
        <w:br w:type="page"/>
      </w:r>
    </w:p>
    <w:p w:rsidR="00046F41" w:rsidRPr="00C104EC" w:rsidRDefault="00251F7A" w:rsidP="00C104EC">
      <w:pPr>
        <w:pStyle w:val="Antrat1"/>
      </w:pPr>
      <w:bookmarkStart w:id="23" w:name="_Toc35864886"/>
      <w:r w:rsidRPr="00C104EC">
        <w:t xml:space="preserve">A1-PR-1 prašymo </w:t>
      </w:r>
      <w:r w:rsidR="00304A2E" w:rsidRPr="00C104EC">
        <w:t>struktūra</w:t>
      </w:r>
      <w:bookmarkEnd w:id="23"/>
    </w:p>
    <w:p w:rsidR="00251F7A" w:rsidRDefault="00033556" w:rsidP="004553C8">
      <w:pPr>
        <w:ind w:firstLine="1296"/>
        <w:rPr>
          <w:lang w:val="en-US" w:eastAsia="lt-LT"/>
        </w:rPr>
      </w:pPr>
      <w:r>
        <w:rPr>
          <w:lang w:val="en-US" w:eastAsia="lt-LT"/>
        </w:rPr>
        <w:t>Šio prašymo</w:t>
      </w:r>
      <w:r w:rsidR="004553C8">
        <w:rPr>
          <w:lang w:val="en-US" w:eastAsia="lt-LT"/>
        </w:rPr>
        <w:t xml:space="preserve"> </w:t>
      </w:r>
      <w:r>
        <w:rPr>
          <w:lang w:val="en-US" w:eastAsia="lt-LT"/>
        </w:rPr>
        <w:t xml:space="preserve">struktūrai </w:t>
      </w:r>
      <w:r w:rsidR="004553C8">
        <w:rPr>
          <w:lang w:val="en-US" w:eastAsia="lt-LT"/>
        </w:rPr>
        <w:t xml:space="preserve">priklauso ir visi </w:t>
      </w:r>
      <w:r w:rsidR="004553C8">
        <w:rPr>
          <w:i/>
          <w:lang w:val="en-US" w:eastAsia="lt-LT"/>
        </w:rPr>
        <w:t xml:space="preserve">formData </w:t>
      </w:r>
      <w:r w:rsidR="004553C8">
        <w:rPr>
          <w:lang w:val="en-US" w:eastAsia="lt-LT"/>
        </w:rPr>
        <w:t>tipo laukai. Lentelėje žemiau nurodomi papildomi laukai</w:t>
      </w:r>
      <w:r w:rsidR="005F06C7">
        <w:rPr>
          <w:lang w:val="en-US" w:eastAsia="lt-LT"/>
        </w:rPr>
        <w:t xml:space="preserve"> bei konkrečios </w:t>
      </w:r>
      <w:r w:rsidR="00AD5E23">
        <w:rPr>
          <w:lang w:val="en-US" w:eastAsia="lt-LT"/>
        </w:rPr>
        <w:t xml:space="preserve">formCode ir formVersion </w:t>
      </w:r>
      <w:r w:rsidR="00994F85">
        <w:rPr>
          <w:lang w:val="en-US" w:eastAsia="lt-LT"/>
        </w:rPr>
        <w:t xml:space="preserve">laukų </w:t>
      </w:r>
      <w:r w:rsidR="00AD5E23">
        <w:rPr>
          <w:lang w:val="en-US" w:eastAsia="lt-LT"/>
        </w:rPr>
        <w:t>reikšmės</w:t>
      </w:r>
      <w:r w:rsidR="004553C8">
        <w:rPr>
          <w:lang w:val="en-US" w:eastAsia="lt-LT"/>
        </w:rPr>
        <w:t>.</w:t>
      </w:r>
    </w:p>
    <w:p w:rsidR="004553C8" w:rsidRPr="004553C8" w:rsidRDefault="004553C8" w:rsidP="004553C8">
      <w:pPr>
        <w:ind w:firstLine="1296"/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2"/>
        <w:gridCol w:w="3605"/>
        <w:gridCol w:w="1651"/>
        <w:gridCol w:w="1125"/>
      </w:tblGrid>
      <w:tr w:rsidR="00046F41" w:rsidTr="00FA6C22">
        <w:trPr>
          <w:cantSplit/>
          <w:trHeight w:val="20"/>
          <w:tblHeader/>
        </w:trPr>
        <w:tc>
          <w:tcPr>
            <w:tcW w:w="262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6F41" w:rsidRDefault="00046F41">
            <w:pPr>
              <w:pStyle w:val="Lentelstekstas"/>
            </w:pPr>
            <w:r>
              <w:t>XML atributas</w:t>
            </w:r>
          </w:p>
        </w:tc>
        <w:tc>
          <w:tcPr>
            <w:tcW w:w="360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6F41" w:rsidRDefault="00046F41">
            <w:pPr>
              <w:pStyle w:val="Lentelstekstas"/>
            </w:pPr>
            <w:r>
              <w:t>Laukelio pavadinimas</w:t>
            </w:r>
          </w:p>
        </w:tc>
        <w:tc>
          <w:tcPr>
            <w:tcW w:w="165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6F41" w:rsidRDefault="00046F41">
            <w:pPr>
              <w:pStyle w:val="Lentelstekstas"/>
            </w:pPr>
            <w:r>
              <w:t>Tipas</w:t>
            </w:r>
          </w:p>
        </w:tc>
        <w:tc>
          <w:tcPr>
            <w:tcW w:w="112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46F41" w:rsidRDefault="00046F41">
            <w:pPr>
              <w:pStyle w:val="Lentelstekstas"/>
            </w:pPr>
            <w:r>
              <w:t>Ilgis, simboliais</w:t>
            </w:r>
          </w:p>
        </w:tc>
      </w:tr>
      <w:tr w:rsidR="00ED2F2F" w:rsidTr="00FA6C22">
        <w:trPr>
          <w:cantSplit/>
          <w:trHeight w:val="20"/>
        </w:trPr>
        <w:tc>
          <w:tcPr>
            <w:tcW w:w="262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Pr="00EA6E9F" w:rsidRDefault="00ED2F2F" w:rsidP="00ED2F2F">
            <w:pPr>
              <w:pStyle w:val="Lentelstekstas"/>
              <w:tabs>
                <w:tab w:val="left" w:pos="1680"/>
              </w:tabs>
            </w:pPr>
            <w:r>
              <w:t>SDIUVData</w:t>
            </w:r>
          </w:p>
        </w:tc>
        <w:tc>
          <w:tcPr>
            <w:tcW w:w="360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Pr="00EA6E9F" w:rsidRDefault="00ED2F2F" w:rsidP="00ED2F2F">
            <w:pPr>
              <w:pStyle w:val="Lentelstekstas"/>
            </w:pPr>
            <w:r>
              <w:t>Šakninis prašymo elementas. Visi kiti prašymo elementai turi būti įdedami šio elemento viduje.</w:t>
            </w:r>
          </w:p>
        </w:tc>
        <w:tc>
          <w:tcPr>
            <w:tcW w:w="16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Pr="00EA6E9F" w:rsidRDefault="00ED2F2F" w:rsidP="00ED2F2F">
            <w:pPr>
              <w:pStyle w:val="Lentelstekstas"/>
            </w:pPr>
            <w:r>
              <w:t>Šakninis elementas</w:t>
            </w:r>
          </w:p>
        </w:tc>
        <w:tc>
          <w:tcPr>
            <w:tcW w:w="11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Pr="00EA6E9F" w:rsidRDefault="00ED2F2F" w:rsidP="00ED2F2F">
            <w:pPr>
              <w:pStyle w:val="Lentelstekstas"/>
            </w:pPr>
            <w:r>
              <w:t>-</w:t>
            </w:r>
          </w:p>
        </w:tc>
      </w:tr>
      <w:tr w:rsidR="00ED2F2F" w:rsidTr="00ED2F2F">
        <w:trPr>
          <w:cantSplit/>
          <w:trHeight w:val="20"/>
        </w:trPr>
        <w:tc>
          <w:tcPr>
            <w:tcW w:w="26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formCode</w:t>
            </w:r>
          </w:p>
        </w:tc>
        <w:tc>
          <w:tcPr>
            <w:tcW w:w="36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Pr="006C1801" w:rsidRDefault="00ED2F2F" w:rsidP="00ED2F2F">
            <w:pPr>
              <w:pStyle w:val="Lentelstekstas"/>
              <w:rPr>
                <w:b/>
              </w:rPr>
            </w:pPr>
            <w:r>
              <w:t xml:space="preserve">Formos kodas. Šio prašymo atveju: </w:t>
            </w:r>
            <w:r w:rsidRPr="006C1801">
              <w:rPr>
                <w:b/>
              </w:rPr>
              <w:t>A1-PR-1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Tekstas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7</w:t>
            </w:r>
          </w:p>
        </w:tc>
      </w:tr>
      <w:tr w:rsidR="00ED2F2F" w:rsidTr="00ED2F2F">
        <w:trPr>
          <w:cantSplit/>
          <w:trHeight w:val="20"/>
        </w:trPr>
        <w:tc>
          <w:tcPr>
            <w:tcW w:w="26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formVersion</w:t>
            </w:r>
          </w:p>
        </w:tc>
        <w:tc>
          <w:tcPr>
            <w:tcW w:w="36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 xml:space="preserve">Formos versija. Nurodykite aktualią formos versiją: </w:t>
            </w:r>
            <w:r w:rsidRPr="00433386">
              <w:rPr>
                <w:b/>
              </w:rPr>
              <w:t>01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Tekstas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2</w:t>
            </w:r>
          </w:p>
        </w:tc>
      </w:tr>
      <w:tr w:rsidR="00ED2F2F" w:rsidTr="00ED2F2F">
        <w:trPr>
          <w:cantSplit/>
          <w:trHeight w:val="20"/>
        </w:trPr>
        <w:tc>
          <w:tcPr>
            <w:tcW w:w="26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dclProfileAdded</w:t>
            </w:r>
          </w:p>
        </w:tc>
        <w:tc>
          <w:tcPr>
            <w:tcW w:w="36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 xml:space="preserve">Sisteminė reikšmė. Nepriklausomai nuo nurodytos XML dokumente įkėlimo metu programiškai perrašoma į </w:t>
            </w:r>
            <w:r w:rsidRPr="003320B2">
              <w:rPr>
                <w:i/>
              </w:rPr>
              <w:t>false</w:t>
            </w:r>
            <w:r>
              <w:t>.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Loginis true/false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5</w:t>
            </w:r>
          </w:p>
        </w:tc>
      </w:tr>
      <w:tr w:rsidR="00ED2F2F" w:rsidTr="00ED2F2F">
        <w:trPr>
          <w:cantSplit/>
          <w:trHeight w:val="20"/>
        </w:trPr>
        <w:tc>
          <w:tcPr>
            <w:tcW w:w="26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declarant</w:t>
            </w:r>
          </w:p>
        </w:tc>
        <w:tc>
          <w:tcPr>
            <w:tcW w:w="36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SIUNČIANČIO DARBDAVIO DUOMENYS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declarant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-</w:t>
            </w:r>
          </w:p>
        </w:tc>
      </w:tr>
      <w:tr w:rsidR="00ED2F2F" w:rsidTr="00ED2F2F">
        <w:trPr>
          <w:cantSplit/>
          <w:trHeight w:val="20"/>
        </w:trPr>
        <w:tc>
          <w:tcPr>
            <w:tcW w:w="26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employeeProfiles</w:t>
            </w:r>
          </w:p>
        </w:tc>
        <w:tc>
          <w:tcPr>
            <w:tcW w:w="36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ASMENŲ ANKETOS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employeeProfile (A1-PR-1 prašymams).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-</w:t>
            </w:r>
          </w:p>
        </w:tc>
      </w:tr>
      <w:tr w:rsidR="00ED2F2F" w:rsidTr="00ED2F2F">
        <w:trPr>
          <w:cantSplit/>
          <w:trHeight w:val="20"/>
        </w:trPr>
        <w:tc>
          <w:tcPr>
            <w:tcW w:w="26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otherInfo</w:t>
            </w:r>
          </w:p>
        </w:tc>
        <w:tc>
          <w:tcPr>
            <w:tcW w:w="36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KITA INFORMACIJA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Tekstas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2F2F" w:rsidRDefault="00ED2F2F" w:rsidP="00ED2F2F">
            <w:pPr>
              <w:pStyle w:val="Lentelstekstas"/>
            </w:pPr>
            <w:r>
              <w:t>40000</w:t>
            </w:r>
          </w:p>
        </w:tc>
      </w:tr>
      <w:tr w:rsidR="00726A4E" w:rsidTr="00ED2F2F">
        <w:trPr>
          <w:cantSplit/>
          <w:trHeight w:val="20"/>
        </w:trPr>
        <w:tc>
          <w:tcPr>
            <w:tcW w:w="26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A4E" w:rsidRDefault="00726A4E" w:rsidP="00ED2F2F">
            <w:pPr>
              <w:pStyle w:val="Lentelstekstas"/>
            </w:pPr>
            <w:r w:rsidRPr="00726A4E">
              <w:t>DclProfileData</w:t>
            </w:r>
          </w:p>
        </w:tc>
        <w:tc>
          <w:tcPr>
            <w:tcW w:w="36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A4E" w:rsidRDefault="00726A4E" w:rsidP="00ED2F2F">
            <w:pPr>
              <w:pStyle w:val="Lentelstekstas"/>
            </w:pPr>
            <w:r>
              <w:t>Darbdavio anketa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A4E" w:rsidRDefault="00726A4E" w:rsidP="00ED2F2F">
            <w:pPr>
              <w:pStyle w:val="Lentelstekstas"/>
            </w:pPr>
            <w:r w:rsidRPr="00726A4E">
              <w:t>DclProfileData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A4E" w:rsidRDefault="00D216A4" w:rsidP="00ED2F2F">
            <w:pPr>
              <w:pStyle w:val="Lentelstekstas"/>
            </w:pPr>
            <w:r>
              <w:t>-</w:t>
            </w:r>
          </w:p>
        </w:tc>
      </w:tr>
    </w:tbl>
    <w:p w:rsidR="005C2714" w:rsidRDefault="005C2714"/>
    <w:p w:rsidR="001C4FEF" w:rsidRDefault="001C4FEF" w:rsidP="001C4FEF">
      <w:pPr>
        <w:pStyle w:val="Antrat2"/>
      </w:pPr>
      <w:bookmarkStart w:id="24" w:name="_Toc35864887"/>
      <w:r>
        <w:t>Tipas employeeProfile (A1-PR-1 prašymams)</w:t>
      </w:r>
      <w:bookmarkEnd w:id="24"/>
    </w:p>
    <w:p w:rsidR="005C2714" w:rsidRDefault="005C2714" w:rsidP="005C2714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3"/>
        <w:gridCol w:w="3621"/>
        <w:gridCol w:w="2017"/>
        <w:gridCol w:w="1112"/>
      </w:tblGrid>
      <w:tr w:rsidR="000D0A3D" w:rsidTr="000D0A3D">
        <w:trPr>
          <w:cantSplit/>
          <w:trHeight w:val="20"/>
          <w:tblHeader/>
        </w:trPr>
        <w:tc>
          <w:tcPr>
            <w:tcW w:w="22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2714" w:rsidRDefault="005C2714" w:rsidP="006E5EE3">
            <w:pPr>
              <w:pStyle w:val="Lentelstekstas"/>
            </w:pPr>
            <w:r>
              <w:t>XML atributas</w:t>
            </w:r>
          </w:p>
        </w:tc>
        <w:tc>
          <w:tcPr>
            <w:tcW w:w="362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2714" w:rsidRDefault="005C2714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201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2714" w:rsidRDefault="005C2714" w:rsidP="006E5EE3">
            <w:pPr>
              <w:pStyle w:val="Lentelstekstas"/>
            </w:pPr>
            <w:r>
              <w:t>Tipas</w:t>
            </w:r>
          </w:p>
        </w:tc>
        <w:tc>
          <w:tcPr>
            <w:tcW w:w="111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2714" w:rsidRDefault="005C2714" w:rsidP="006E5EE3">
            <w:pPr>
              <w:pStyle w:val="Lentelstekstas"/>
            </w:pPr>
            <w:r>
              <w:t>Ilgis, simboliais</w:t>
            </w:r>
          </w:p>
        </w:tc>
      </w:tr>
      <w:tr w:rsidR="000D0A3D" w:rsidTr="000D0A3D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5C2714" w:rsidP="006E5EE3">
            <w:pPr>
              <w:pStyle w:val="Lentelstekstas"/>
            </w:pPr>
            <w:r>
              <w:t>requestedForm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0D0A3D" w:rsidP="006E5EE3">
            <w:pPr>
              <w:pStyle w:val="Lentelstekstas"/>
            </w:pPr>
            <w:r>
              <w:t>„Prašau siunčiamam dirbti į užsienio valstybę asmeniui.“</w:t>
            </w:r>
          </w:p>
          <w:p w:rsidR="000D0A3D" w:rsidRDefault="000D0A3D" w:rsidP="000D0A3D">
            <w:pPr>
              <w:pStyle w:val="Lentelstekstas"/>
            </w:pPr>
            <w:r>
              <w:t>Pasirenkamas vienas iš variantų:</w:t>
            </w:r>
          </w:p>
          <w:p w:rsidR="000D0A3D" w:rsidRDefault="000D0A3D" w:rsidP="000D0A3D">
            <w:pPr>
              <w:pStyle w:val="Lentelstekstas"/>
              <w:numPr>
                <w:ilvl w:val="0"/>
                <w:numId w:val="2"/>
              </w:numPr>
            </w:pPr>
            <w:r w:rsidRPr="000D0A3D">
              <w:t>A_1</w:t>
            </w:r>
            <w:r>
              <w:t xml:space="preserve"> – „</w:t>
            </w:r>
            <w:r w:rsidRPr="000D0A3D">
              <w:t>išduoti pažymą dėl taikomų teisės aktų (A1 pažymėjimą/formą E 101 LT)</w:t>
            </w:r>
            <w:r>
              <w:t>“</w:t>
            </w:r>
          </w:p>
          <w:p w:rsidR="000D0A3D" w:rsidRDefault="000D0A3D" w:rsidP="000D0A3D">
            <w:pPr>
              <w:pStyle w:val="Lentelstekstas"/>
              <w:numPr>
                <w:ilvl w:val="0"/>
                <w:numId w:val="2"/>
              </w:numPr>
            </w:pPr>
            <w:r w:rsidRPr="000D0A3D">
              <w:t>A_1_EXCEPTION</w:t>
            </w:r>
            <w:r>
              <w:t xml:space="preserve"> – „</w:t>
            </w:r>
            <w:r w:rsidRPr="000D0A3D">
              <w:t>išduoti pažymą dėl taikomų teisės aktų (A1 pažymėjimą/formą E 101 LT), taikant siuntimo dirbti išimtį pagal Reglamento (EB) Nr. 883/2004 16str./Reglamento (EEB) Nr. 1408/71 17 str.</w:t>
            </w:r>
            <w:r>
              <w:t>“</w:t>
            </w:r>
          </w:p>
          <w:p w:rsidR="000D0A3D" w:rsidRPr="000D0A3D" w:rsidRDefault="000D0A3D" w:rsidP="000D0A3D">
            <w:pPr>
              <w:pStyle w:val="Lentelstekstas"/>
              <w:numPr>
                <w:ilvl w:val="0"/>
                <w:numId w:val="2"/>
              </w:numPr>
            </w:pPr>
            <w:r w:rsidRPr="000D0A3D">
              <w:t>E_102</w:t>
            </w:r>
            <w:r>
              <w:t xml:space="preserve"> – „</w:t>
            </w:r>
            <w:r w:rsidRPr="000D0A3D">
              <w:t>išduoti pažymą dėl siuntimo dirbti termino pratęsimo (formą E 102 LT) pagal Reglamento (EEB) Nr. 1408/71 14(1)(b) str.</w:t>
            </w:r>
            <w:r>
              <w:t>“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EF764B" w:rsidP="006E5EE3">
            <w:pPr>
              <w:pStyle w:val="Lentelstekstas"/>
            </w:pPr>
            <w:r>
              <w:t>requestedFormType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0D0A3D" w:rsidP="006E5EE3">
            <w:pPr>
              <w:pStyle w:val="Lentelstekstas"/>
            </w:pPr>
            <w:r>
              <w:t>-</w:t>
            </w:r>
          </w:p>
        </w:tc>
      </w:tr>
      <w:tr w:rsidR="005C2714" w:rsidTr="000D0A3D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5C2714" w:rsidP="006E5EE3">
            <w:pPr>
              <w:pStyle w:val="Lentelstekstas"/>
            </w:pPr>
            <w:r>
              <w:t>employeeAgreed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Pr="003F3628" w:rsidRDefault="003F3628" w:rsidP="006E5EE3">
            <w:pPr>
              <w:pStyle w:val="Lentelstekstas"/>
            </w:pPr>
            <w:r>
              <w:t>Ar darbuotojas sutinka su šiuo prašymu. „true“ jei taip, „false“ jei ne.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3628" w:rsidRDefault="003F3628" w:rsidP="006E5EE3">
            <w:pPr>
              <w:pStyle w:val="Lentelstekstas"/>
            </w:pPr>
            <w:r>
              <w:t>Loginis true/false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D20941" w:rsidP="006E5EE3">
            <w:pPr>
              <w:pStyle w:val="Lentelstekstas"/>
            </w:pPr>
            <w:r>
              <w:t>5</w:t>
            </w:r>
          </w:p>
        </w:tc>
      </w:tr>
      <w:tr w:rsidR="005C2714" w:rsidTr="000D0A3D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5C2714" w:rsidP="006E5EE3">
            <w:pPr>
              <w:pStyle w:val="Lentelstekstas"/>
            </w:pPr>
            <w:r w:rsidRPr="005C2714">
              <w:t>employee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Pr="006C1801" w:rsidRDefault="00BA0099" w:rsidP="006E5EE3">
            <w:pPr>
              <w:pStyle w:val="Lentelstekstas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1421EA" w:rsidP="006E5EE3">
            <w:pPr>
              <w:pStyle w:val="Lentelstekstas"/>
            </w:pPr>
            <w:r>
              <w:t>employee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BA0099" w:rsidP="006E5EE3">
            <w:pPr>
              <w:pStyle w:val="Lentelstekstas"/>
            </w:pPr>
            <w:r>
              <w:t>-</w:t>
            </w:r>
          </w:p>
        </w:tc>
      </w:tr>
      <w:tr w:rsidR="005C2714" w:rsidTr="000D0A3D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5C2714" w:rsidP="006E5EE3">
            <w:pPr>
              <w:pStyle w:val="Lentelstekstas"/>
            </w:pPr>
            <w:r w:rsidRPr="005C2714">
              <w:t>receivingEmployers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Pr="00D869D6" w:rsidRDefault="00C27A98" w:rsidP="006E5EE3">
            <w:pPr>
              <w:pStyle w:val="Lentelstekstas"/>
            </w:pPr>
            <w:r>
              <w:t>U</w:t>
            </w:r>
            <w:r w:rsidRPr="00D869D6">
              <w:t>ŽSIENIO VALSTYBĖS (PRIIMANTI(-ČIOS)) ĮMONĖ(-ĖS) (KITAS(-I) PRIIMANTIS(-YS) ASMUO(-ENYS)/LAIVAS(-AI), Į KURĮ(</w:t>
            </w:r>
            <w:r>
              <w:t>-IUOS) ASMUO SIUNČIAMAS DIRBTI)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80272F" w:rsidP="006E5EE3">
            <w:pPr>
              <w:pStyle w:val="Lentelstekstas"/>
            </w:pPr>
            <w:r>
              <w:t>receivingEmployer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D869D6" w:rsidP="006E5EE3">
            <w:pPr>
              <w:pStyle w:val="Lentelstekstas"/>
            </w:pPr>
            <w:r>
              <w:t>-</w:t>
            </w:r>
          </w:p>
        </w:tc>
      </w:tr>
      <w:tr w:rsidR="005C2714" w:rsidTr="000D0A3D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5C2714" w:rsidP="006E5EE3">
            <w:pPr>
              <w:pStyle w:val="Lentelstekstas"/>
            </w:pPr>
            <w:r w:rsidRPr="005C2714">
              <w:t>dateFrom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5F4E" w:rsidRDefault="00C27A98" w:rsidP="006E5EE3">
            <w:pPr>
              <w:pStyle w:val="Lentelstekstas"/>
            </w:pPr>
            <w:r w:rsidRPr="00C27A98">
              <w:t>DARBO UŽSIENIO VALSTYBĖJE LAIKOTARPIS (DARBO LAIKOTARPIS, KURIAM PRAŠOMA IŠDUOTI PAŽYMĖJIMĄ)</w:t>
            </w:r>
            <w:r w:rsidR="00995F4E">
              <w:t>.</w:t>
            </w:r>
          </w:p>
          <w:p w:rsidR="005C2714" w:rsidRPr="00C27A98" w:rsidRDefault="00C27A98" w:rsidP="006E5EE3">
            <w:pPr>
              <w:pStyle w:val="Lentelstekstas"/>
            </w:pPr>
            <w:r w:rsidRPr="00C27A98">
              <w:t>Data „Nuo“</w:t>
            </w:r>
            <w:r w:rsidR="00995F4E">
              <w:t xml:space="preserve"> pateikiama yyyy-MM-dd formatu pvz. 2019-04-10.</w:t>
            </w:r>
            <w:r w:rsidRPr="00C27A98">
              <w:t xml:space="preserve"> 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EC7916" w:rsidP="006E5EE3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995F4E" w:rsidP="006E5EE3">
            <w:pPr>
              <w:pStyle w:val="Lentelstekstas"/>
            </w:pPr>
            <w:r>
              <w:t>10</w:t>
            </w:r>
          </w:p>
        </w:tc>
      </w:tr>
      <w:tr w:rsidR="005C2714" w:rsidTr="000D0A3D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5C2714" w:rsidP="006E5EE3">
            <w:pPr>
              <w:pStyle w:val="Lentelstekstas"/>
            </w:pPr>
            <w:r w:rsidRPr="005C2714">
              <w:t>dateTo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509D" w:rsidRDefault="00A6509D" w:rsidP="00A6509D">
            <w:pPr>
              <w:pStyle w:val="Lentelstekstas"/>
            </w:pPr>
            <w:r w:rsidRPr="00C27A98">
              <w:t>DARBO UŽSIENIO VALSTYBĖJE LAIKOTARPIS (DARBO LAIKOTARPIS, KURIAM PRAŠOMA IŠDUOTI PAŽYMĖJIMĄ)</w:t>
            </w:r>
            <w:r>
              <w:t>.</w:t>
            </w:r>
          </w:p>
          <w:p w:rsidR="005C2714" w:rsidRPr="006C1801" w:rsidRDefault="00A6509D" w:rsidP="00A6509D">
            <w:pPr>
              <w:pStyle w:val="Lentelstekstas"/>
              <w:rPr>
                <w:b/>
              </w:rPr>
            </w:pPr>
            <w:r w:rsidRPr="00C27A98">
              <w:t>Data „</w:t>
            </w:r>
            <w:r>
              <w:t>Iki</w:t>
            </w:r>
            <w:r w:rsidRPr="00C27A98">
              <w:t>“</w:t>
            </w:r>
            <w:r>
              <w:t xml:space="preserve"> pateikiama yyyy-MM-dd formatu pvz. 2019-04-10.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EC7916" w:rsidP="006E5EE3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A6509D" w:rsidP="006E5EE3">
            <w:pPr>
              <w:pStyle w:val="Lentelstekstas"/>
            </w:pPr>
            <w:r>
              <w:t>10</w:t>
            </w:r>
          </w:p>
        </w:tc>
      </w:tr>
      <w:tr w:rsidR="007025B5" w:rsidTr="000D0A3D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25B5" w:rsidRPr="005C2714" w:rsidRDefault="007025B5" w:rsidP="006E5EE3">
            <w:pPr>
              <w:pStyle w:val="Lentelstekstas"/>
            </w:pPr>
            <w:r>
              <w:t>employmentContractChoice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25B5" w:rsidRPr="00C27A98" w:rsidRDefault="007025B5" w:rsidP="00A6509D">
            <w:pPr>
              <w:pStyle w:val="Lentelstekstas"/>
            </w:pPr>
            <w:r w:rsidRPr="00D502A2">
              <w:t>SIUNČIAMO ASMENS DAR</w:t>
            </w:r>
            <w:r>
              <w:t>BO SUTARTIS YRA/BUS SUDARYTA SU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25B5" w:rsidRDefault="007025B5" w:rsidP="006E5EE3">
            <w:pPr>
              <w:pStyle w:val="Lentelstekstas"/>
            </w:pPr>
            <w:r>
              <w:t>Dviejų XML atributų selection ir receivingEmployerNumber išorinė XML žymė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25B5" w:rsidRDefault="007025B5" w:rsidP="006E5EE3">
            <w:pPr>
              <w:pStyle w:val="Lentelstekstas"/>
            </w:pPr>
            <w:r>
              <w:t>-</w:t>
            </w:r>
          </w:p>
        </w:tc>
      </w:tr>
      <w:tr w:rsidR="005C2714" w:rsidTr="000D0A3D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5C2714" w:rsidP="006E5EE3">
            <w:pPr>
              <w:pStyle w:val="Lentelstekstas"/>
            </w:pPr>
            <w:r w:rsidRPr="005C2714">
              <w:t>selection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D502A2" w:rsidP="006E5EE3">
            <w:pPr>
              <w:pStyle w:val="Lentelstekstas"/>
            </w:pPr>
            <w:r w:rsidRPr="00D502A2">
              <w:t>SIUNČIAMO ASMENS DAR</w:t>
            </w:r>
            <w:r>
              <w:t>BO SUTARTIS YRA/BUS SUDARYTA SU.</w:t>
            </w:r>
          </w:p>
          <w:p w:rsidR="00D502A2" w:rsidRDefault="00D502A2" w:rsidP="00D502A2">
            <w:pPr>
              <w:pStyle w:val="Lentelstekstas"/>
              <w:numPr>
                <w:ilvl w:val="0"/>
                <w:numId w:val="2"/>
              </w:numPr>
            </w:pPr>
            <w:r>
              <w:t>SENDER – siunčiančiu darbdaviu</w:t>
            </w:r>
          </w:p>
          <w:p w:rsidR="00D502A2" w:rsidRPr="00D502A2" w:rsidRDefault="00D502A2" w:rsidP="00D502A2">
            <w:pPr>
              <w:pStyle w:val="Lentelstekstas"/>
              <w:numPr>
                <w:ilvl w:val="0"/>
                <w:numId w:val="2"/>
              </w:numPr>
            </w:pPr>
            <w:r>
              <w:t>RECEIVER – priimančia įmone (kitu priimančiu asmeniu)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EC7916" w:rsidP="006E5EE3">
            <w:pPr>
              <w:pStyle w:val="Lentelstekstas"/>
            </w:pPr>
            <w:r>
              <w:t>counterpartyType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380E1C" w:rsidP="006E5EE3">
            <w:pPr>
              <w:pStyle w:val="Lentelstekstas"/>
            </w:pPr>
            <w:r>
              <w:t>-</w:t>
            </w:r>
          </w:p>
        </w:tc>
      </w:tr>
      <w:tr w:rsidR="005C2714" w:rsidTr="000D0A3D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5C2714" w:rsidP="006E5EE3">
            <w:pPr>
              <w:pStyle w:val="Lentelstekstas"/>
            </w:pPr>
            <w:r w:rsidRPr="005C2714">
              <w:t>receivingEmployerNumber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Pr="00D502A2" w:rsidRDefault="00D502A2" w:rsidP="006E5EE3">
            <w:pPr>
              <w:pStyle w:val="Lentelstekstas"/>
            </w:pPr>
            <w:r>
              <w:t>Laukas įvedamas, jei pasirinkta selection = RECEIVER.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EC7916" w:rsidP="006E5EE3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714" w:rsidRDefault="007B2D85" w:rsidP="006E5EE3">
            <w:pPr>
              <w:pStyle w:val="Lentelstekstas"/>
            </w:pPr>
            <w:r>
              <w:t>-</w:t>
            </w:r>
          </w:p>
        </w:tc>
      </w:tr>
      <w:tr w:rsidR="00D502A2" w:rsidTr="000D0A3D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2A2" w:rsidRPr="005C2714" w:rsidRDefault="00D502A2" w:rsidP="00D502A2">
            <w:pPr>
              <w:pStyle w:val="Lentelstekstas"/>
            </w:pPr>
            <w:r w:rsidRPr="005C2714">
              <w:t>socialSecurityPaymentChoice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2A2" w:rsidRPr="00D502A2" w:rsidRDefault="00D502A2" w:rsidP="00D502A2">
            <w:pPr>
              <w:pStyle w:val="Lentelstekstas"/>
            </w:pPr>
            <w:r w:rsidRPr="00D502A2">
              <w:t>VALSTYBINIO SOCIALINIO DRAUDIMO ĮMOKAS MOKĖS</w:t>
            </w:r>
            <w:r w:rsidR="00F30ADE">
              <w:t>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2A2" w:rsidRDefault="00D502A2" w:rsidP="00D502A2">
            <w:pPr>
              <w:pStyle w:val="Lentelstekstas"/>
            </w:pPr>
            <w:r w:rsidRPr="00EC7916">
              <w:t>socialSecurityPaymentChoice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2A2" w:rsidRDefault="00380E1C" w:rsidP="00D502A2">
            <w:pPr>
              <w:pStyle w:val="Lentelstekstas"/>
            </w:pPr>
            <w:r>
              <w:t>-</w:t>
            </w:r>
          </w:p>
        </w:tc>
      </w:tr>
      <w:tr w:rsidR="00D502A2" w:rsidTr="000D0A3D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2A2" w:rsidRPr="005C2714" w:rsidRDefault="00D502A2" w:rsidP="00D502A2">
            <w:pPr>
              <w:pStyle w:val="Lentelstekstas"/>
            </w:pPr>
            <w:r w:rsidRPr="005C2714">
              <w:t>positionAndProfessionDescription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2A2" w:rsidRPr="00F30ADE" w:rsidRDefault="00F30ADE" w:rsidP="00D502A2">
            <w:pPr>
              <w:pStyle w:val="Lentelstekstas"/>
            </w:pPr>
            <w:r w:rsidRPr="00F30ADE">
              <w:t>SIUNČIAMO DIRBTI ASMENS PROFESIJA, PAREIGOS, DARBO POBŪDIS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2A2" w:rsidRDefault="00D502A2" w:rsidP="00D502A2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2A2" w:rsidRDefault="007B2D85" w:rsidP="00D502A2">
            <w:pPr>
              <w:pStyle w:val="Lentelstekstas"/>
            </w:pPr>
            <w:r>
              <w:t>-</w:t>
            </w:r>
          </w:p>
        </w:tc>
      </w:tr>
      <w:tr w:rsidR="00D502A2" w:rsidTr="000D0A3D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2A2" w:rsidRPr="005C2714" w:rsidRDefault="00D502A2" w:rsidP="00D502A2">
            <w:pPr>
              <w:pStyle w:val="Lentelstekstas"/>
            </w:pPr>
            <w:r w:rsidRPr="005C2714">
              <w:t>shiftChange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2A2" w:rsidRPr="001B5E57" w:rsidRDefault="001B5E57" w:rsidP="00D502A2">
            <w:pPr>
              <w:pStyle w:val="Lentelstekstas"/>
            </w:pPr>
            <w:r w:rsidRPr="001B5E57">
              <w:t>AR DARBUOTOJAS YRA SIUNČIAMAS PAKEISTI KITUS DARBUOTOJUS, KURIŲ SIUNTIMO DIRBTI LAIKOTARPIS BAIGĖSI?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2A2" w:rsidRDefault="00D502A2" w:rsidP="00D502A2">
            <w:pPr>
              <w:pStyle w:val="Lentelstekstas"/>
            </w:pPr>
            <w:r>
              <w:t>Loginis true/false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2A2" w:rsidRDefault="00380E1C" w:rsidP="00D502A2">
            <w:pPr>
              <w:pStyle w:val="Lentelstekstas"/>
            </w:pPr>
            <w:r>
              <w:t>5</w:t>
            </w:r>
          </w:p>
        </w:tc>
      </w:tr>
      <w:tr w:rsidR="00D502A2" w:rsidTr="000D0A3D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2A2" w:rsidRPr="005C2714" w:rsidRDefault="00D502A2" w:rsidP="00D502A2">
            <w:pPr>
              <w:pStyle w:val="Lentelstekstas"/>
            </w:pPr>
            <w:r w:rsidRPr="005C2714">
              <w:t>otherInfo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2A2" w:rsidRPr="00291375" w:rsidRDefault="00800D32" w:rsidP="00D502A2">
            <w:pPr>
              <w:pStyle w:val="Lentelstekstas"/>
            </w:pPr>
            <w:r>
              <w:t>KITA INFORMACIJA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2A2" w:rsidRDefault="00D502A2" w:rsidP="00D502A2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02A2" w:rsidRDefault="00F32076" w:rsidP="00D502A2">
            <w:pPr>
              <w:pStyle w:val="Lentelstekstas"/>
            </w:pPr>
            <w:r>
              <w:t>10000</w:t>
            </w:r>
          </w:p>
        </w:tc>
      </w:tr>
    </w:tbl>
    <w:p w:rsidR="005C2714" w:rsidRDefault="005C2714" w:rsidP="005C2714">
      <w:pPr>
        <w:rPr>
          <w:lang w:val="en-US" w:eastAsia="lt-LT"/>
        </w:rPr>
      </w:pPr>
    </w:p>
    <w:p w:rsidR="00465E54" w:rsidRDefault="00465E54" w:rsidP="006D1E7B">
      <w:pPr>
        <w:pStyle w:val="Antrat2"/>
      </w:pPr>
      <w:r>
        <w:br w:type="page"/>
      </w:r>
      <w:bookmarkStart w:id="25" w:name="_Toc35864888"/>
      <w:r w:rsidR="006D1E7B">
        <w:t xml:space="preserve">Tipas </w:t>
      </w:r>
      <w:r w:rsidR="006D1E7B" w:rsidRPr="00726A4E">
        <w:t>DclProfileData</w:t>
      </w:r>
      <w:bookmarkEnd w:id="25"/>
    </w:p>
    <w:p w:rsidR="006D1E7B" w:rsidRDefault="006D1E7B" w:rsidP="006D1E7B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3"/>
        <w:gridCol w:w="3621"/>
        <w:gridCol w:w="2017"/>
        <w:gridCol w:w="1112"/>
      </w:tblGrid>
      <w:tr w:rsidR="003E1E10" w:rsidTr="00BE55B2">
        <w:trPr>
          <w:cantSplit/>
          <w:trHeight w:val="20"/>
          <w:tblHeader/>
        </w:trPr>
        <w:tc>
          <w:tcPr>
            <w:tcW w:w="22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E10" w:rsidRDefault="003E1E10" w:rsidP="00BE55B2">
            <w:pPr>
              <w:pStyle w:val="Lentelstekstas"/>
            </w:pPr>
            <w:r>
              <w:t>XML atributas</w:t>
            </w:r>
          </w:p>
        </w:tc>
        <w:tc>
          <w:tcPr>
            <w:tcW w:w="362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E10" w:rsidRDefault="003E1E10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01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E10" w:rsidRDefault="003E1E10" w:rsidP="00BE55B2">
            <w:pPr>
              <w:pStyle w:val="Lentelstekstas"/>
            </w:pPr>
            <w:r>
              <w:t>Tipas</w:t>
            </w:r>
          </w:p>
        </w:tc>
        <w:tc>
          <w:tcPr>
            <w:tcW w:w="111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1E10" w:rsidRDefault="003E1E10" w:rsidP="00BE55B2">
            <w:pPr>
              <w:pStyle w:val="Lentelstekstas"/>
            </w:pPr>
            <w:r>
              <w:t>Ilgis, simboliais</w:t>
            </w:r>
          </w:p>
        </w:tc>
      </w:tr>
      <w:tr w:rsidR="003E1E10" w:rsidTr="00BE55B2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E10" w:rsidRDefault="00CD7362" w:rsidP="00BE55B2">
            <w:pPr>
              <w:pStyle w:val="Lentelstekstas"/>
            </w:pPr>
            <w:r w:rsidRPr="00CD7362">
              <w:t>declarant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E10" w:rsidRPr="00C806AC" w:rsidRDefault="00C806AC" w:rsidP="00CD7362">
            <w:pPr>
              <w:pStyle w:val="Lentelstekstas"/>
            </w:pPr>
            <w:r>
              <w:t>S</w:t>
            </w:r>
            <w:r w:rsidRPr="00C806AC">
              <w:t>iunčiančio darbdavio duomenys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E10" w:rsidRDefault="00CD7362" w:rsidP="00BE55B2">
            <w:pPr>
              <w:pStyle w:val="Lentelstekstas"/>
            </w:pPr>
            <w:r w:rsidRPr="00CD7362">
              <w:t>declarant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1E10" w:rsidRDefault="003E1E10" w:rsidP="00BE55B2">
            <w:pPr>
              <w:pStyle w:val="Lentelstekstas"/>
            </w:pPr>
            <w:r>
              <w:t>-</w:t>
            </w:r>
          </w:p>
        </w:tc>
      </w:tr>
      <w:tr w:rsidR="00813F34" w:rsidTr="00BE55B2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CD7362" w:rsidRDefault="00813F34" w:rsidP="00BE55B2">
            <w:pPr>
              <w:pStyle w:val="Lentelstekstas"/>
            </w:pPr>
            <w:r w:rsidRPr="00813F34">
              <w:t>dclRegistrationDate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0D0A3D" w:rsidRDefault="001A5D77" w:rsidP="00CD7362">
            <w:pPr>
              <w:pStyle w:val="Lentelstekstas"/>
            </w:pPr>
            <w:r>
              <w:t>D</w:t>
            </w:r>
            <w:r w:rsidRPr="001A5D77">
              <w:t>arbdavio įregistravimo/veiklos pradžios data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CD7362" w:rsidRDefault="00813F34" w:rsidP="00BE55B2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Default="001E2C99" w:rsidP="00BE55B2">
            <w:pPr>
              <w:pStyle w:val="Lentelstekstas"/>
            </w:pPr>
            <w:r>
              <w:t>10</w:t>
            </w:r>
          </w:p>
        </w:tc>
      </w:tr>
      <w:tr w:rsidR="00813F34" w:rsidTr="00BE55B2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813F34" w:rsidRDefault="00813F34" w:rsidP="00BE55B2">
            <w:pPr>
              <w:pStyle w:val="Lentelstekstas"/>
            </w:pPr>
            <w:r w:rsidRPr="00813F34">
              <w:t>employeesData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0D0A3D" w:rsidRDefault="00E36FE7" w:rsidP="00CD7362">
            <w:pPr>
              <w:pStyle w:val="Lentelstekstas"/>
            </w:pPr>
            <w:r>
              <w:t>Darbuotojų skaičiai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CD7362" w:rsidRDefault="00813F34" w:rsidP="00BE55B2">
            <w:pPr>
              <w:pStyle w:val="Lentelstekstas"/>
            </w:pPr>
            <w:r w:rsidRPr="00813F34">
              <w:t>employeesData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Default="00B01AF2" w:rsidP="00BE55B2">
            <w:pPr>
              <w:pStyle w:val="Lentelstekstas"/>
            </w:pPr>
            <w:r>
              <w:t>-</w:t>
            </w:r>
          </w:p>
        </w:tc>
      </w:tr>
      <w:tr w:rsidR="00813F34" w:rsidTr="00BE55B2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813F34" w:rsidRDefault="00813F34" w:rsidP="00BE55B2">
            <w:pPr>
              <w:pStyle w:val="Lentelstekstas"/>
            </w:pPr>
            <w:r w:rsidRPr="00813F34">
              <w:t>natureOfActivity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0D0A3D" w:rsidRDefault="008200F3" w:rsidP="00CD7362">
            <w:pPr>
              <w:pStyle w:val="Lentelstekstas"/>
            </w:pPr>
            <w:r>
              <w:t>D</w:t>
            </w:r>
            <w:r w:rsidRPr="008200F3">
              <w:t>arbdavio veiklos pobūdis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CD7362" w:rsidRDefault="00510EAF" w:rsidP="00BE55B2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Default="001E2C99" w:rsidP="00BE55B2">
            <w:pPr>
              <w:pStyle w:val="Lentelstekstas"/>
            </w:pPr>
            <w:r>
              <w:t>40000</w:t>
            </w:r>
          </w:p>
        </w:tc>
      </w:tr>
      <w:tr w:rsidR="00813F34" w:rsidTr="00BE55B2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813F34" w:rsidRDefault="00813F34" w:rsidP="00BE55B2">
            <w:pPr>
              <w:pStyle w:val="Lentelstekstas"/>
            </w:pPr>
            <w:r w:rsidRPr="00813F34">
              <w:t>activityInLT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0D0A3D" w:rsidRDefault="00581A5D" w:rsidP="00CD7362">
            <w:pPr>
              <w:pStyle w:val="Lentelstekstas"/>
            </w:pPr>
            <w:r w:rsidRPr="00581A5D">
              <w:t xml:space="preserve">Ar darbdavys vykdė veiklą </w:t>
            </w:r>
            <w:r w:rsidR="00920BC8">
              <w:t>L</w:t>
            </w:r>
            <w:r w:rsidRPr="00581A5D">
              <w:t>ietuvoje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CD7362" w:rsidRDefault="00BE55B2" w:rsidP="00BE55B2">
            <w:pPr>
              <w:pStyle w:val="Lentelstekstas"/>
            </w:pPr>
            <w:r w:rsidRPr="00BE55B2">
              <w:t>activityInLT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Default="00B01AF2" w:rsidP="00BE55B2">
            <w:pPr>
              <w:pStyle w:val="Lentelstekstas"/>
            </w:pPr>
            <w:r>
              <w:t>-</w:t>
            </w:r>
          </w:p>
        </w:tc>
      </w:tr>
      <w:tr w:rsidR="00813F34" w:rsidTr="00BE55B2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813F34" w:rsidRDefault="00813F34" w:rsidP="00BE55B2">
            <w:pPr>
              <w:pStyle w:val="Lentelstekstas"/>
            </w:pPr>
            <w:r w:rsidRPr="00813F34">
              <w:t>contractPartnersL12M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0D0A3D" w:rsidRDefault="0014435A" w:rsidP="00CD7362">
            <w:pPr>
              <w:pStyle w:val="Lentelstekstas"/>
            </w:pPr>
            <w:r w:rsidRPr="0014435A">
              <w:t>Lietuvos ir užsienio asmenys, su kuriais darbdavys, vykdydamas ekonominę veiklą, yra sudaręs (vykdė) sutartis per pastaruosius 12 mėnesių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CD7362" w:rsidRDefault="00BE55B2" w:rsidP="00BE55B2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Default="006E12DB" w:rsidP="00BE55B2">
            <w:pPr>
              <w:pStyle w:val="Lentelstekstas"/>
            </w:pPr>
            <w:r>
              <w:t>40000</w:t>
            </w:r>
          </w:p>
        </w:tc>
      </w:tr>
      <w:tr w:rsidR="00813F34" w:rsidTr="00BE55B2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813F34" w:rsidRDefault="00813F34" w:rsidP="00BE55B2">
            <w:pPr>
              <w:pStyle w:val="Lentelstekstas"/>
            </w:pPr>
            <w:r w:rsidRPr="00813F34">
              <w:t>incomeData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0D0A3D" w:rsidRDefault="0014435A" w:rsidP="00CD7362">
            <w:pPr>
              <w:pStyle w:val="Lentelstekstas"/>
            </w:pPr>
            <w:r w:rsidRPr="0014435A">
              <w:t xml:space="preserve">Darbdavio pajamos iš veiklos </w:t>
            </w:r>
            <w:r w:rsidR="00FD3410">
              <w:t>L</w:t>
            </w:r>
            <w:r w:rsidRPr="0014435A">
              <w:t>ietuvoje ir užsienyje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CD7362" w:rsidRDefault="00BE55B2" w:rsidP="00BE55B2">
            <w:pPr>
              <w:pStyle w:val="Lentelstekstas"/>
            </w:pPr>
            <w:r w:rsidRPr="00BE55B2">
              <w:t>incomeData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Default="00B01AF2" w:rsidP="00BE55B2">
            <w:pPr>
              <w:pStyle w:val="Lentelstekstas"/>
            </w:pPr>
            <w:r>
              <w:t>-</w:t>
            </w:r>
          </w:p>
        </w:tc>
      </w:tr>
      <w:tr w:rsidR="00813F34" w:rsidTr="00BE55B2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813F34" w:rsidRDefault="00813F34" w:rsidP="00BE55B2">
            <w:pPr>
              <w:pStyle w:val="Lentelstekstas"/>
            </w:pPr>
            <w:r w:rsidRPr="00813F34">
              <w:t>otherInfo</w:t>
            </w:r>
          </w:p>
        </w:tc>
        <w:tc>
          <w:tcPr>
            <w:tcW w:w="36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0D0A3D" w:rsidRDefault="0040649E" w:rsidP="00CD7362">
            <w:pPr>
              <w:pStyle w:val="Lentelstekstas"/>
            </w:pPr>
            <w:r w:rsidRPr="0040649E">
              <w:t>Kita informacija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Pr="00CD7362" w:rsidRDefault="000B493F" w:rsidP="00BE55B2">
            <w:pPr>
              <w:pStyle w:val="Lentelstekstas"/>
            </w:pPr>
            <w:r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3F34" w:rsidRDefault="001E2C99" w:rsidP="00BE55B2">
            <w:pPr>
              <w:pStyle w:val="Lentelstekstas"/>
            </w:pPr>
            <w:r>
              <w:t>40000</w:t>
            </w:r>
          </w:p>
        </w:tc>
      </w:tr>
    </w:tbl>
    <w:p w:rsidR="006D1E7B" w:rsidRDefault="006D1E7B" w:rsidP="006D1E7B">
      <w:pPr>
        <w:rPr>
          <w:lang w:val="en-US" w:eastAsia="lt-LT"/>
        </w:rPr>
      </w:pPr>
    </w:p>
    <w:p w:rsidR="007D4953" w:rsidRPr="006D1E7B" w:rsidRDefault="007D4953" w:rsidP="006D1E7B">
      <w:pPr>
        <w:rPr>
          <w:lang w:val="en-US" w:eastAsia="lt-LT"/>
        </w:rPr>
      </w:pPr>
    </w:p>
    <w:p w:rsidR="006D1E7B" w:rsidRDefault="007D4953" w:rsidP="007D4953">
      <w:pPr>
        <w:pStyle w:val="Antrat2"/>
        <w:rPr>
          <w:sz w:val="32"/>
          <w:szCs w:val="32"/>
        </w:rPr>
      </w:pPr>
      <w:bookmarkStart w:id="26" w:name="_Toc35864889"/>
      <w:r>
        <w:t xml:space="preserve">Tipas </w:t>
      </w:r>
      <w:r w:rsidR="000E3EF2" w:rsidRPr="00813F34">
        <w:t>employeesData</w:t>
      </w:r>
      <w:bookmarkEnd w:id="26"/>
    </w:p>
    <w:p w:rsidR="007D4953" w:rsidRDefault="007D4953" w:rsidP="009F1435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6"/>
        <w:gridCol w:w="3685"/>
        <w:gridCol w:w="960"/>
        <w:gridCol w:w="1112"/>
      </w:tblGrid>
      <w:tr w:rsidR="00D00A29" w:rsidTr="00AF5249">
        <w:trPr>
          <w:cantSplit/>
          <w:trHeight w:val="20"/>
          <w:tblHeader/>
        </w:trPr>
        <w:tc>
          <w:tcPr>
            <w:tcW w:w="324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A29" w:rsidRDefault="00D00A29" w:rsidP="002445B1">
            <w:pPr>
              <w:pStyle w:val="Lentelstekstas"/>
            </w:pPr>
            <w:r>
              <w:t>XML atributas</w:t>
            </w:r>
          </w:p>
        </w:tc>
        <w:tc>
          <w:tcPr>
            <w:tcW w:w="368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A29" w:rsidRDefault="00D00A29" w:rsidP="002445B1">
            <w:pPr>
              <w:pStyle w:val="Lentelstekstas"/>
            </w:pPr>
            <w:r>
              <w:t>Laukelio pavadinimas</w:t>
            </w:r>
          </w:p>
        </w:tc>
        <w:tc>
          <w:tcPr>
            <w:tcW w:w="96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A29" w:rsidRDefault="00D00A29" w:rsidP="002445B1">
            <w:pPr>
              <w:pStyle w:val="Lentelstekstas"/>
            </w:pPr>
            <w:r>
              <w:t>Tipas</w:t>
            </w:r>
          </w:p>
        </w:tc>
        <w:tc>
          <w:tcPr>
            <w:tcW w:w="111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0A29" w:rsidRDefault="00D00A29" w:rsidP="002445B1">
            <w:pPr>
              <w:pStyle w:val="Lentelstekstas"/>
            </w:pPr>
            <w:r>
              <w:t>Ilgis, simboliais</w:t>
            </w:r>
          </w:p>
        </w:tc>
      </w:tr>
      <w:tr w:rsidR="00D00A29" w:rsidTr="00AF5249">
        <w:trPr>
          <w:cantSplit/>
          <w:trHeight w:val="20"/>
        </w:trPr>
        <w:tc>
          <w:tcPr>
            <w:tcW w:w="32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D00A29" w:rsidP="00D00A29">
            <w:pPr>
              <w:pStyle w:val="Lentelstekstas"/>
            </w:pPr>
            <w:r w:rsidRPr="00D00A29">
              <w:t>totalEmployeesInLT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Pr="00C806AC" w:rsidRDefault="0040629F" w:rsidP="00D00A29">
            <w:pPr>
              <w:pStyle w:val="Lentelstekstas"/>
            </w:pPr>
            <w:r>
              <w:t>B</w:t>
            </w:r>
            <w:r w:rsidRPr="0040629F">
              <w:t>endras darbuotojų skaičius</w:t>
            </w:r>
            <w:r>
              <w:t xml:space="preserve"> Lietuvoje</w:t>
            </w:r>
          </w:p>
        </w:tc>
        <w:tc>
          <w:tcPr>
            <w:tcW w:w="9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D00A29" w:rsidP="00D00A29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D00A29" w:rsidP="00D00A29">
            <w:pPr>
              <w:pStyle w:val="Lentelstekstas"/>
            </w:pPr>
            <w:r>
              <w:t>-</w:t>
            </w:r>
          </w:p>
        </w:tc>
      </w:tr>
      <w:tr w:rsidR="00D00A29" w:rsidTr="00AF5249">
        <w:trPr>
          <w:cantSplit/>
          <w:trHeight w:val="20"/>
        </w:trPr>
        <w:tc>
          <w:tcPr>
            <w:tcW w:w="32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Pr="00CD7362" w:rsidRDefault="00D00A29" w:rsidP="00D00A29">
            <w:pPr>
              <w:pStyle w:val="Lentelstekstas"/>
            </w:pPr>
            <w:r w:rsidRPr="00D00A29">
              <w:t>totalEmployeesOutOfLT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Pr="000D0A3D" w:rsidRDefault="0040629F" w:rsidP="00D00A29">
            <w:pPr>
              <w:pStyle w:val="Lentelstekstas"/>
            </w:pPr>
            <w:r>
              <w:t>B</w:t>
            </w:r>
            <w:r w:rsidRPr="0040629F">
              <w:t>endras darbuotojų skaičius</w:t>
            </w:r>
            <w:r>
              <w:t xml:space="preserve"> užsienyje</w:t>
            </w:r>
          </w:p>
        </w:tc>
        <w:tc>
          <w:tcPr>
            <w:tcW w:w="9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D00A29" w:rsidP="00D00A29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1B5E41" w:rsidP="00D00A29">
            <w:pPr>
              <w:pStyle w:val="Lentelstekstas"/>
            </w:pPr>
            <w:r>
              <w:t>-</w:t>
            </w:r>
          </w:p>
        </w:tc>
      </w:tr>
      <w:tr w:rsidR="00D00A29" w:rsidTr="00AF5249">
        <w:trPr>
          <w:cantSplit/>
          <w:trHeight w:val="20"/>
        </w:trPr>
        <w:tc>
          <w:tcPr>
            <w:tcW w:w="32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Pr="00813F34" w:rsidRDefault="00D00A29" w:rsidP="00D00A29">
            <w:pPr>
              <w:pStyle w:val="Lentelstekstas"/>
            </w:pPr>
            <w:r w:rsidRPr="00D00A29">
              <w:t>administrationEmployeesInLT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Pr="000D0A3D" w:rsidRDefault="0040629F" w:rsidP="00D00A29">
            <w:pPr>
              <w:pStyle w:val="Lentelstekstas"/>
            </w:pPr>
            <w:r>
              <w:t>D</w:t>
            </w:r>
            <w:r w:rsidRPr="0040629F">
              <w:t>arbuotojų, dirbančių administracijoje, skaičius</w:t>
            </w:r>
            <w:r>
              <w:t xml:space="preserve"> Lietuvoje</w:t>
            </w:r>
          </w:p>
        </w:tc>
        <w:tc>
          <w:tcPr>
            <w:tcW w:w="9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D00A29" w:rsidP="00D00A29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D00A29" w:rsidP="00D00A29">
            <w:pPr>
              <w:pStyle w:val="Lentelstekstas"/>
            </w:pPr>
            <w:r>
              <w:t>-</w:t>
            </w:r>
          </w:p>
        </w:tc>
      </w:tr>
      <w:tr w:rsidR="00D00A29" w:rsidTr="00AF5249">
        <w:trPr>
          <w:cantSplit/>
          <w:trHeight w:val="20"/>
        </w:trPr>
        <w:tc>
          <w:tcPr>
            <w:tcW w:w="32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Pr="00813F34" w:rsidRDefault="00D00A29" w:rsidP="00D00A29">
            <w:pPr>
              <w:pStyle w:val="Lentelstekstas"/>
            </w:pPr>
            <w:r w:rsidRPr="00D00A29">
              <w:t>administrationEmployeesOutOfLT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Pr="000D0A3D" w:rsidRDefault="0040629F" w:rsidP="00D00A29">
            <w:pPr>
              <w:pStyle w:val="Lentelstekstas"/>
            </w:pPr>
            <w:r>
              <w:t>D</w:t>
            </w:r>
            <w:r w:rsidRPr="0040629F">
              <w:t>arbuotojų, dirbančių administracijoje, skaičius</w:t>
            </w:r>
            <w:r>
              <w:t xml:space="preserve"> užsienyje</w:t>
            </w:r>
          </w:p>
        </w:tc>
        <w:tc>
          <w:tcPr>
            <w:tcW w:w="9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D00A29" w:rsidP="00D00A29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29" w:rsidRDefault="001B5E41" w:rsidP="00D00A29">
            <w:pPr>
              <w:pStyle w:val="Lentelstekstas"/>
            </w:pPr>
            <w:r>
              <w:t>-</w:t>
            </w:r>
          </w:p>
        </w:tc>
      </w:tr>
    </w:tbl>
    <w:p w:rsidR="007D4953" w:rsidRDefault="007D4953">
      <w:pPr>
        <w:spacing w:after="160" w:line="259" w:lineRule="auto"/>
        <w:rPr>
          <w:rFonts w:asciiTheme="majorHAnsi" w:eastAsiaTheme="majorEastAsia" w:hAnsiTheme="majorHAnsi" w:cstheme="majorBidi"/>
          <w:b/>
          <w:sz w:val="32"/>
          <w:szCs w:val="32"/>
          <w:lang w:val="en-US" w:eastAsia="lt-LT"/>
        </w:rPr>
      </w:pPr>
    </w:p>
    <w:p w:rsidR="0012523D" w:rsidRDefault="0012523D" w:rsidP="0012523D">
      <w:pPr>
        <w:pStyle w:val="Antrat2"/>
      </w:pPr>
      <w:bookmarkStart w:id="27" w:name="_Toc35864890"/>
      <w:r>
        <w:t xml:space="preserve">Tipas </w:t>
      </w:r>
      <w:r w:rsidRPr="0012523D">
        <w:t>incomeData</w:t>
      </w:r>
      <w:bookmarkEnd w:id="27"/>
    </w:p>
    <w:p w:rsidR="0012523D" w:rsidRDefault="0012523D" w:rsidP="0012523D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3"/>
        <w:gridCol w:w="4111"/>
        <w:gridCol w:w="1527"/>
        <w:gridCol w:w="1112"/>
      </w:tblGrid>
      <w:tr w:rsidR="009F1435" w:rsidTr="008530B3">
        <w:trPr>
          <w:cantSplit/>
          <w:trHeight w:val="20"/>
          <w:tblHeader/>
        </w:trPr>
        <w:tc>
          <w:tcPr>
            <w:tcW w:w="22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1435" w:rsidRDefault="009F1435" w:rsidP="002445B1">
            <w:pPr>
              <w:pStyle w:val="Lentelstekstas"/>
            </w:pPr>
            <w:r>
              <w:t>XML atributas</w:t>
            </w:r>
          </w:p>
        </w:tc>
        <w:tc>
          <w:tcPr>
            <w:tcW w:w="411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1435" w:rsidRDefault="009F1435" w:rsidP="002445B1">
            <w:pPr>
              <w:pStyle w:val="Lentelstekstas"/>
            </w:pPr>
            <w:r>
              <w:t>Laukelio pavadinimas</w:t>
            </w:r>
          </w:p>
        </w:tc>
        <w:tc>
          <w:tcPr>
            <w:tcW w:w="152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1435" w:rsidRDefault="009F1435" w:rsidP="002445B1">
            <w:pPr>
              <w:pStyle w:val="Lentelstekstas"/>
            </w:pPr>
            <w:r>
              <w:t>Tipas</w:t>
            </w:r>
          </w:p>
        </w:tc>
        <w:tc>
          <w:tcPr>
            <w:tcW w:w="111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1435" w:rsidRDefault="009F1435" w:rsidP="002445B1">
            <w:pPr>
              <w:pStyle w:val="Lentelstekstas"/>
            </w:pPr>
            <w:r>
              <w:t>Ilgis, simboliais</w:t>
            </w:r>
          </w:p>
        </w:tc>
      </w:tr>
      <w:tr w:rsidR="009F1435" w:rsidTr="008530B3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B70BA3" w:rsidP="002445B1">
            <w:pPr>
              <w:pStyle w:val="Lentelstekstas"/>
            </w:pPr>
            <w:r w:rsidRPr="00B70BA3">
              <w:t>localIncomeData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Pr="00C806AC" w:rsidRDefault="00EC2E04" w:rsidP="002445B1">
            <w:pPr>
              <w:pStyle w:val="Lentelstekstas"/>
            </w:pPr>
            <w:r w:rsidRPr="00EC2E04">
              <w:t>Darbdavio pajamos iš veiklos Lietuvoje, gautos per dvylika mėnesių iki darbuotojų siuntimo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8530B3" w:rsidP="002445B1">
            <w:r w:rsidRPr="008530B3">
              <w:t>incomeRecord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9F1435" w:rsidP="002445B1">
            <w:pPr>
              <w:pStyle w:val="Lentelstekstas"/>
            </w:pPr>
            <w:r>
              <w:t>-</w:t>
            </w:r>
          </w:p>
        </w:tc>
      </w:tr>
      <w:tr w:rsidR="009F1435" w:rsidTr="008530B3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Pr="00CD7362" w:rsidRDefault="00B70BA3" w:rsidP="002445B1">
            <w:pPr>
              <w:pStyle w:val="Lentelstekstas"/>
            </w:pPr>
            <w:r w:rsidRPr="00B70BA3">
              <w:t>localIncomeTotal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Pr="000D0A3D" w:rsidRDefault="002779E3" w:rsidP="002445B1">
            <w:pPr>
              <w:pStyle w:val="Lentelstekstas"/>
            </w:pPr>
            <w:r w:rsidRPr="00EC2E04">
              <w:t>Darbdavio pajam</w:t>
            </w:r>
            <w:r>
              <w:t>ų</w:t>
            </w:r>
            <w:r w:rsidRPr="00EC2E04">
              <w:t xml:space="preserve"> iš veiklos Lietuvoje, gaut</w:t>
            </w:r>
            <w:r>
              <w:t>ų</w:t>
            </w:r>
            <w:r w:rsidRPr="00EC2E04">
              <w:t xml:space="preserve"> per dvylika mėnesių iki darbuotojų siuntimo</w:t>
            </w:r>
            <w:r>
              <w:t>, suma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9F1435" w:rsidP="002445B1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9F1435" w:rsidP="002445B1">
            <w:pPr>
              <w:pStyle w:val="Lentelstekstas"/>
            </w:pPr>
            <w:r>
              <w:t>-</w:t>
            </w:r>
          </w:p>
        </w:tc>
      </w:tr>
      <w:tr w:rsidR="009F1435" w:rsidTr="008530B3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Pr="00813F34" w:rsidRDefault="00B70BA3" w:rsidP="002445B1">
            <w:pPr>
              <w:pStyle w:val="Lentelstekstas"/>
            </w:pPr>
            <w:r w:rsidRPr="00B70BA3">
              <w:t>foreignIncomeData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Pr="000D0A3D" w:rsidRDefault="00EC2E04" w:rsidP="002445B1">
            <w:pPr>
              <w:pStyle w:val="Lentelstekstas"/>
            </w:pPr>
            <w:r w:rsidRPr="00EC2E04">
              <w:t>Darbdavio pajamos iš veiklos užsienyje, gautos per dvylika mėnesių iki darbuotojų siuntimo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8530B3" w:rsidP="002445B1">
            <w:r w:rsidRPr="008530B3">
              <w:t>incomeRecord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9F1435" w:rsidP="002445B1">
            <w:pPr>
              <w:pStyle w:val="Lentelstekstas"/>
            </w:pPr>
            <w:r>
              <w:t>-</w:t>
            </w:r>
          </w:p>
        </w:tc>
      </w:tr>
      <w:tr w:rsidR="009F1435" w:rsidTr="008530B3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Pr="00813F34" w:rsidRDefault="00B70BA3" w:rsidP="002445B1">
            <w:pPr>
              <w:pStyle w:val="Lentelstekstas"/>
            </w:pPr>
            <w:r w:rsidRPr="00B70BA3">
              <w:t>foreignIncomeTotal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Pr="000D0A3D" w:rsidRDefault="000B6EF0" w:rsidP="002445B1">
            <w:pPr>
              <w:pStyle w:val="Lentelstekstas"/>
            </w:pPr>
            <w:r w:rsidRPr="00EC2E04">
              <w:t>Darbdavio pajam</w:t>
            </w:r>
            <w:r>
              <w:t>ų</w:t>
            </w:r>
            <w:r w:rsidRPr="00EC2E04">
              <w:t xml:space="preserve"> iš veiklos užsienyje, gaut</w:t>
            </w:r>
            <w:r>
              <w:t>ų</w:t>
            </w:r>
            <w:r w:rsidRPr="00EC2E04">
              <w:t xml:space="preserve"> per dvylika mėnesių iki darbuotojų siuntimo</w:t>
            </w:r>
            <w:r>
              <w:t>, suma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9F1435" w:rsidP="002445B1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1435" w:rsidRDefault="009F1435" w:rsidP="002445B1">
            <w:pPr>
              <w:pStyle w:val="Lentelstekstas"/>
            </w:pPr>
            <w:r>
              <w:t>-</w:t>
            </w:r>
          </w:p>
        </w:tc>
      </w:tr>
      <w:tr w:rsidR="00B70BA3" w:rsidTr="008530B3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0BA3" w:rsidRPr="00B70BA3" w:rsidRDefault="00B70BA3" w:rsidP="002445B1">
            <w:pPr>
              <w:pStyle w:val="Lentelstekstas"/>
            </w:pPr>
            <w:r w:rsidRPr="00B70BA3">
              <w:t>localIncomeShare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0BA3" w:rsidRDefault="00C719BC" w:rsidP="002445B1">
            <w:pPr>
              <w:pStyle w:val="Lentelstekstas"/>
            </w:pPr>
            <w:r w:rsidRPr="00C719BC">
              <w:t>Darbdavio pajamų iš veiklos Lietuvoje dalis procentais nuo visų to darbdavio pajamų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0BA3" w:rsidRPr="00D44E56" w:rsidRDefault="00CB16D8" w:rsidP="002445B1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0BA3" w:rsidRDefault="00CB16D8" w:rsidP="002445B1">
            <w:pPr>
              <w:pStyle w:val="Lentelstekstas"/>
            </w:pPr>
            <w:r>
              <w:t>-</w:t>
            </w:r>
          </w:p>
        </w:tc>
      </w:tr>
    </w:tbl>
    <w:p w:rsidR="0012523D" w:rsidRDefault="0012523D" w:rsidP="0012523D">
      <w:pPr>
        <w:rPr>
          <w:lang w:val="en-US" w:eastAsia="lt-LT"/>
        </w:rPr>
      </w:pPr>
    </w:p>
    <w:p w:rsidR="0012523D" w:rsidRDefault="0012523D" w:rsidP="0012523D">
      <w:pPr>
        <w:rPr>
          <w:lang w:val="en-US" w:eastAsia="lt-LT"/>
        </w:rPr>
      </w:pPr>
    </w:p>
    <w:p w:rsidR="00096F7B" w:rsidRDefault="00096F7B" w:rsidP="00096F7B">
      <w:pPr>
        <w:pStyle w:val="Antrat2"/>
      </w:pPr>
      <w:bookmarkStart w:id="28" w:name="_Toc35864891"/>
      <w:r>
        <w:t xml:space="preserve">Tipas </w:t>
      </w:r>
      <w:r w:rsidR="00197070" w:rsidRPr="008530B3">
        <w:t>incomeRecord</w:t>
      </w:r>
      <w:bookmarkEnd w:id="28"/>
    </w:p>
    <w:p w:rsidR="00096F7B" w:rsidRPr="00096F7B" w:rsidRDefault="00096F7B" w:rsidP="00096F7B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3"/>
        <w:gridCol w:w="4111"/>
        <w:gridCol w:w="1527"/>
        <w:gridCol w:w="1112"/>
      </w:tblGrid>
      <w:tr w:rsidR="00096F7B" w:rsidTr="002445B1">
        <w:trPr>
          <w:cantSplit/>
          <w:trHeight w:val="20"/>
          <w:tblHeader/>
        </w:trPr>
        <w:tc>
          <w:tcPr>
            <w:tcW w:w="22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F7B" w:rsidRDefault="00096F7B" w:rsidP="002445B1">
            <w:pPr>
              <w:pStyle w:val="Lentelstekstas"/>
            </w:pPr>
            <w:r>
              <w:t>XML atributas</w:t>
            </w:r>
          </w:p>
        </w:tc>
        <w:tc>
          <w:tcPr>
            <w:tcW w:w="411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F7B" w:rsidRDefault="00096F7B" w:rsidP="002445B1">
            <w:pPr>
              <w:pStyle w:val="Lentelstekstas"/>
            </w:pPr>
            <w:r>
              <w:t>Laukelio pavadinimas</w:t>
            </w:r>
          </w:p>
        </w:tc>
        <w:tc>
          <w:tcPr>
            <w:tcW w:w="152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F7B" w:rsidRDefault="00096F7B" w:rsidP="002445B1">
            <w:pPr>
              <w:pStyle w:val="Lentelstekstas"/>
            </w:pPr>
            <w:r>
              <w:t>Tipas</w:t>
            </w:r>
          </w:p>
        </w:tc>
        <w:tc>
          <w:tcPr>
            <w:tcW w:w="111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F7B" w:rsidRDefault="00096F7B" w:rsidP="002445B1">
            <w:pPr>
              <w:pStyle w:val="Lentelstekstas"/>
            </w:pPr>
            <w:r>
              <w:t>Ilgis, simboliais</w:t>
            </w:r>
          </w:p>
        </w:tc>
      </w:tr>
      <w:tr w:rsidR="00096F7B" w:rsidTr="002445B1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041ED8" w:rsidP="002445B1">
            <w:pPr>
              <w:pStyle w:val="Lentelstekstas"/>
            </w:pPr>
            <w:r w:rsidRPr="00041ED8">
              <w:t>date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Pr="00C806AC" w:rsidRDefault="000F5A80" w:rsidP="002445B1">
            <w:pPr>
              <w:pStyle w:val="Lentelstekstas"/>
            </w:pPr>
            <w:r>
              <w:t>Data (metai, mėnuo)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464502" w:rsidP="002445B1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096F7B" w:rsidP="002445B1">
            <w:pPr>
              <w:pStyle w:val="Lentelstekstas"/>
            </w:pPr>
            <w:r>
              <w:t>-</w:t>
            </w:r>
          </w:p>
        </w:tc>
      </w:tr>
      <w:tr w:rsidR="00096F7B" w:rsidTr="002445B1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Pr="00CD7362" w:rsidRDefault="00041ED8" w:rsidP="002445B1">
            <w:pPr>
              <w:pStyle w:val="Lentelstekstas"/>
            </w:pPr>
            <w:r w:rsidRPr="00041ED8">
              <w:t>contractInfo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Pr="000D0A3D" w:rsidRDefault="00C63AFC" w:rsidP="002445B1">
            <w:pPr>
              <w:pStyle w:val="Lentelstekstas"/>
            </w:pPr>
            <w:r w:rsidRPr="00C63AFC">
              <w:t>Sandorio, pagal kurį gautos pajamos, data, numeris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096F7B" w:rsidP="002445B1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096F7B" w:rsidP="002445B1">
            <w:pPr>
              <w:pStyle w:val="Lentelstekstas"/>
            </w:pPr>
            <w:r>
              <w:t>-</w:t>
            </w:r>
          </w:p>
        </w:tc>
      </w:tr>
      <w:tr w:rsidR="00096F7B" w:rsidTr="002445B1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Pr="00813F34" w:rsidRDefault="00041ED8" w:rsidP="002445B1">
            <w:pPr>
              <w:pStyle w:val="Lentelstekstas"/>
            </w:pPr>
            <w:r w:rsidRPr="00041ED8">
              <w:t>documentsInfo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Pr="000D0A3D" w:rsidRDefault="001775FF" w:rsidP="002445B1">
            <w:pPr>
              <w:pStyle w:val="Lentelstekstas"/>
            </w:pPr>
            <w:r w:rsidRPr="001775FF">
              <w:t>Pajamų gavimą pagal sandorį įrodantys dokumentai</w:t>
            </w:r>
            <w:r>
              <w:t xml:space="preserve"> </w:t>
            </w:r>
            <w:r w:rsidRPr="001775FF">
              <w:t>(data, numeris)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464502" w:rsidP="002445B1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096F7B" w:rsidP="002445B1">
            <w:pPr>
              <w:pStyle w:val="Lentelstekstas"/>
            </w:pPr>
            <w:r>
              <w:t>-</w:t>
            </w:r>
          </w:p>
        </w:tc>
      </w:tr>
      <w:tr w:rsidR="00096F7B" w:rsidTr="002445B1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Pr="00813F34" w:rsidRDefault="00041ED8" w:rsidP="002445B1">
            <w:pPr>
              <w:pStyle w:val="Lentelstekstas"/>
            </w:pPr>
            <w:r w:rsidRPr="00041ED8">
              <w:t>income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Pr="000D0A3D" w:rsidRDefault="00234407" w:rsidP="002445B1">
            <w:pPr>
              <w:pStyle w:val="Lentelstekstas"/>
            </w:pPr>
            <w:r w:rsidRPr="00234407">
              <w:t>Gautos pajamos</w:t>
            </w:r>
          </w:p>
        </w:tc>
        <w:tc>
          <w:tcPr>
            <w:tcW w:w="15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096F7B" w:rsidP="002445B1">
            <w:r w:rsidRPr="00D44E56">
              <w:t>Tekstas</w:t>
            </w:r>
          </w:p>
        </w:tc>
        <w:tc>
          <w:tcPr>
            <w:tcW w:w="1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6F7B" w:rsidRDefault="00096F7B" w:rsidP="002445B1">
            <w:pPr>
              <w:pStyle w:val="Lentelstekstas"/>
            </w:pPr>
            <w:r>
              <w:t>-</w:t>
            </w:r>
          </w:p>
        </w:tc>
      </w:tr>
    </w:tbl>
    <w:p w:rsidR="00096F7B" w:rsidRDefault="00096F7B" w:rsidP="0012523D">
      <w:pPr>
        <w:rPr>
          <w:lang w:val="en-US" w:eastAsia="lt-LT"/>
        </w:rPr>
      </w:pPr>
    </w:p>
    <w:p w:rsidR="00096F7B" w:rsidRPr="0012523D" w:rsidRDefault="00096F7B" w:rsidP="0012523D">
      <w:pPr>
        <w:rPr>
          <w:lang w:val="en-US" w:eastAsia="lt-LT"/>
        </w:rPr>
      </w:pPr>
    </w:p>
    <w:p w:rsidR="004459FB" w:rsidRDefault="004459FB" w:rsidP="004459FB">
      <w:pPr>
        <w:pStyle w:val="Antrat1"/>
      </w:pPr>
      <w:bookmarkStart w:id="29" w:name="_Toc35864892"/>
      <w:r w:rsidRPr="00C104EC">
        <w:t>A1-PR-</w:t>
      </w:r>
      <w:r>
        <w:t>2</w:t>
      </w:r>
      <w:r w:rsidRPr="00C104EC">
        <w:t xml:space="preserve"> prašymo struktūra</w:t>
      </w:r>
      <w:bookmarkEnd w:id="29"/>
    </w:p>
    <w:p w:rsidR="001724F8" w:rsidRDefault="001724F8" w:rsidP="001724F8">
      <w:pPr>
        <w:ind w:firstLine="1296"/>
        <w:rPr>
          <w:lang w:val="en-US" w:eastAsia="lt-LT"/>
        </w:rPr>
      </w:pPr>
      <w:r>
        <w:rPr>
          <w:lang w:val="en-US" w:eastAsia="lt-LT"/>
        </w:rPr>
        <w:t xml:space="preserve">Šio prašymo struktūrai priklauso ir visi </w:t>
      </w:r>
      <w:r>
        <w:rPr>
          <w:i/>
          <w:lang w:val="en-US" w:eastAsia="lt-LT"/>
        </w:rPr>
        <w:t xml:space="preserve">formData </w:t>
      </w:r>
      <w:r>
        <w:rPr>
          <w:lang w:val="en-US" w:eastAsia="lt-LT"/>
        </w:rPr>
        <w:t>tipo laukai. Lentelėje žemiau nurodomi papildomi laukai bei konkrečios formCode ir formVersion laukų reikšmės.</w:t>
      </w:r>
    </w:p>
    <w:p w:rsidR="001724F8" w:rsidRPr="001724F8" w:rsidRDefault="001724F8" w:rsidP="001724F8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4"/>
        <w:gridCol w:w="3603"/>
        <w:gridCol w:w="1651"/>
        <w:gridCol w:w="1125"/>
      </w:tblGrid>
      <w:tr w:rsidR="004459FB" w:rsidTr="00FA6C22">
        <w:trPr>
          <w:cantSplit/>
          <w:trHeight w:val="20"/>
          <w:tblHeader/>
        </w:trPr>
        <w:tc>
          <w:tcPr>
            <w:tcW w:w="262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9FB" w:rsidRDefault="004459FB" w:rsidP="00940025">
            <w:pPr>
              <w:pStyle w:val="Lentelstekstas"/>
              <w:tabs>
                <w:tab w:val="left" w:pos="1680"/>
              </w:tabs>
            </w:pPr>
            <w:r>
              <w:t>XML atributas</w:t>
            </w:r>
          </w:p>
        </w:tc>
        <w:tc>
          <w:tcPr>
            <w:tcW w:w="360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9FB" w:rsidRDefault="004459FB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165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9FB" w:rsidRDefault="004459FB" w:rsidP="006E5EE3">
            <w:pPr>
              <w:pStyle w:val="Lentelstekstas"/>
            </w:pPr>
            <w:r>
              <w:t>Tipas</w:t>
            </w:r>
          </w:p>
        </w:tc>
        <w:tc>
          <w:tcPr>
            <w:tcW w:w="112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59FB" w:rsidRDefault="004459FB" w:rsidP="006E5EE3">
            <w:pPr>
              <w:pStyle w:val="Lentelstekstas"/>
            </w:pPr>
            <w:r>
              <w:t>Ilgis, simboliais</w:t>
            </w:r>
          </w:p>
        </w:tc>
      </w:tr>
      <w:tr w:rsidR="005B3DB7" w:rsidTr="00FA6C22">
        <w:trPr>
          <w:cantSplit/>
          <w:trHeight w:val="20"/>
        </w:trPr>
        <w:tc>
          <w:tcPr>
            <w:tcW w:w="26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EA6E9F" w:rsidRDefault="005B3DB7" w:rsidP="005B3DB7">
            <w:pPr>
              <w:pStyle w:val="Lentelstekstas"/>
              <w:tabs>
                <w:tab w:val="left" w:pos="1680"/>
              </w:tabs>
            </w:pPr>
            <w:r>
              <w:t>LRTPVData</w:t>
            </w:r>
          </w:p>
        </w:tc>
        <w:tc>
          <w:tcPr>
            <w:tcW w:w="36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EA6E9F" w:rsidRDefault="005B3DB7" w:rsidP="005B3DB7">
            <w:pPr>
              <w:pStyle w:val="Lentelstekstas"/>
            </w:pPr>
            <w:r>
              <w:t>Šakninis prašymo elementas. Visi kiti prašymo elementai turi būti įdedami šio elemento viduje.</w:t>
            </w:r>
          </w:p>
        </w:tc>
        <w:tc>
          <w:tcPr>
            <w:tcW w:w="16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EA6E9F" w:rsidRDefault="005B3DB7" w:rsidP="005B3DB7">
            <w:pPr>
              <w:pStyle w:val="Lentelstekstas"/>
            </w:pPr>
            <w:r>
              <w:t>Šakninis elementas</w:t>
            </w:r>
          </w:p>
        </w:tc>
        <w:tc>
          <w:tcPr>
            <w:tcW w:w="11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EA6E9F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5B3DB7">
        <w:trPr>
          <w:cantSplit/>
          <w:trHeight w:val="20"/>
        </w:trPr>
        <w:tc>
          <w:tcPr>
            <w:tcW w:w="26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formCode</w:t>
            </w:r>
          </w:p>
        </w:tc>
        <w:tc>
          <w:tcPr>
            <w:tcW w:w="36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6C1801" w:rsidRDefault="005B3DB7" w:rsidP="005B3DB7">
            <w:pPr>
              <w:pStyle w:val="Lentelstekstas"/>
              <w:rPr>
                <w:b/>
              </w:rPr>
            </w:pPr>
            <w:r>
              <w:t xml:space="preserve">Formos kodas. Šio prašymo atveju: </w:t>
            </w:r>
            <w:r w:rsidRPr="006C1801">
              <w:rPr>
                <w:b/>
              </w:rPr>
              <w:t>A1-PR-</w:t>
            </w:r>
            <w:r>
              <w:rPr>
                <w:b/>
              </w:rPr>
              <w:t>2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7</w:t>
            </w:r>
          </w:p>
        </w:tc>
      </w:tr>
      <w:tr w:rsidR="005B3DB7" w:rsidTr="005B3DB7">
        <w:trPr>
          <w:cantSplit/>
          <w:trHeight w:val="20"/>
        </w:trPr>
        <w:tc>
          <w:tcPr>
            <w:tcW w:w="26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formVersion</w:t>
            </w:r>
          </w:p>
        </w:tc>
        <w:tc>
          <w:tcPr>
            <w:tcW w:w="36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 xml:space="preserve">Formos versija. Nurodykite aktualią formos versiją: </w:t>
            </w:r>
            <w:r w:rsidRPr="00433386">
              <w:rPr>
                <w:b/>
              </w:rPr>
              <w:t>01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2</w:t>
            </w:r>
          </w:p>
        </w:tc>
      </w:tr>
      <w:tr w:rsidR="005B3DB7" w:rsidTr="005B3DB7">
        <w:trPr>
          <w:cantSplit/>
          <w:trHeight w:val="20"/>
        </w:trPr>
        <w:tc>
          <w:tcPr>
            <w:tcW w:w="26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declarant</w:t>
            </w:r>
          </w:p>
        </w:tc>
        <w:tc>
          <w:tcPr>
            <w:tcW w:w="36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TEIKIU DARBDAVIO DUOMENIS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declarant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5B3DB7">
        <w:trPr>
          <w:cantSplit/>
          <w:trHeight w:val="20"/>
        </w:trPr>
        <w:tc>
          <w:tcPr>
            <w:tcW w:w="26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employeeProfiles</w:t>
            </w:r>
          </w:p>
        </w:tc>
        <w:tc>
          <w:tcPr>
            <w:tcW w:w="36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ASMENŲ ANKETOS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employeeProfile (A1-PR-2 prašymams)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5B3DB7">
        <w:trPr>
          <w:cantSplit/>
          <w:trHeight w:val="20"/>
        </w:trPr>
        <w:tc>
          <w:tcPr>
            <w:tcW w:w="26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otherInfo</w:t>
            </w:r>
          </w:p>
        </w:tc>
        <w:tc>
          <w:tcPr>
            <w:tcW w:w="36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KITA INFORMACIJA</w:t>
            </w:r>
          </w:p>
        </w:tc>
        <w:tc>
          <w:tcPr>
            <w:tcW w:w="16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40000</w:t>
            </w:r>
          </w:p>
        </w:tc>
      </w:tr>
    </w:tbl>
    <w:p w:rsidR="004459FB" w:rsidRDefault="004459FB" w:rsidP="005C2714">
      <w:pPr>
        <w:rPr>
          <w:lang w:val="en-US" w:eastAsia="lt-LT"/>
        </w:rPr>
      </w:pPr>
    </w:p>
    <w:p w:rsidR="00940025" w:rsidRDefault="00940025" w:rsidP="00940025">
      <w:pPr>
        <w:pStyle w:val="Antrat2"/>
      </w:pPr>
      <w:bookmarkStart w:id="30" w:name="_Toc35864893"/>
      <w:r>
        <w:t>Tipas employeeProfile (A1-PR-2 prašymams)</w:t>
      </w:r>
      <w:bookmarkEnd w:id="30"/>
    </w:p>
    <w:p w:rsidR="00940025" w:rsidRPr="00940025" w:rsidRDefault="00940025" w:rsidP="00940025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7"/>
        <w:gridCol w:w="4001"/>
        <w:gridCol w:w="1084"/>
        <w:gridCol w:w="1131"/>
      </w:tblGrid>
      <w:tr w:rsidR="00940025" w:rsidTr="006E5EE3">
        <w:trPr>
          <w:cantSplit/>
          <w:trHeight w:val="20"/>
          <w:tblHeader/>
        </w:trPr>
        <w:tc>
          <w:tcPr>
            <w:tcW w:w="280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0025" w:rsidRDefault="00940025" w:rsidP="006E5EE3">
            <w:pPr>
              <w:pStyle w:val="Lentelstekstas"/>
              <w:tabs>
                <w:tab w:val="left" w:pos="1680"/>
              </w:tabs>
            </w:pPr>
            <w:r>
              <w:t>XML atributas</w:t>
            </w:r>
            <w:r>
              <w:tab/>
            </w:r>
          </w:p>
        </w:tc>
        <w:tc>
          <w:tcPr>
            <w:tcW w:w="402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0025" w:rsidRDefault="00940025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103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0025" w:rsidRDefault="00940025" w:rsidP="006E5EE3">
            <w:pPr>
              <w:pStyle w:val="Lentelstekstas"/>
            </w:pPr>
            <w:r>
              <w:t>Tipas</w:t>
            </w:r>
          </w:p>
        </w:tc>
        <w:tc>
          <w:tcPr>
            <w:tcW w:w="113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0025" w:rsidRDefault="00940025" w:rsidP="006E5EE3">
            <w:pPr>
              <w:pStyle w:val="Lentelstekstas"/>
            </w:pPr>
            <w:r>
              <w:t>Ilgis, simboliais</w:t>
            </w:r>
          </w:p>
        </w:tc>
      </w:tr>
      <w:tr w:rsidR="00940025" w:rsidTr="006E5EE3">
        <w:trPr>
          <w:cantSplit/>
          <w:trHeight w:val="20"/>
        </w:trPr>
        <w:tc>
          <w:tcPr>
            <w:tcW w:w="28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A30D55" w:rsidP="006E5EE3">
            <w:pPr>
              <w:pStyle w:val="Lentelstekstas"/>
            </w:pPr>
            <w:r>
              <w:t>employee</w:t>
            </w:r>
          </w:p>
        </w:tc>
        <w:tc>
          <w:tcPr>
            <w:tcW w:w="40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Pr="00593854" w:rsidRDefault="00593854" w:rsidP="006E5EE3">
            <w:pPr>
              <w:pStyle w:val="Lentelstekstas"/>
            </w:pPr>
            <w:r>
              <w:t>ASMENS DUOMENYS</w:t>
            </w:r>
          </w:p>
        </w:tc>
        <w:tc>
          <w:tcPr>
            <w:tcW w:w="1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A30D55" w:rsidP="006E5EE3">
            <w:pPr>
              <w:pStyle w:val="Lentelstekstas"/>
            </w:pPr>
            <w:r>
              <w:t>employee</w:t>
            </w:r>
          </w:p>
        </w:tc>
        <w:tc>
          <w:tcPr>
            <w:tcW w:w="1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F14316" w:rsidP="006E5EE3">
            <w:pPr>
              <w:pStyle w:val="Lentelstekstas"/>
            </w:pPr>
            <w:r>
              <w:t>-</w:t>
            </w:r>
          </w:p>
        </w:tc>
      </w:tr>
      <w:tr w:rsidR="00940025" w:rsidTr="006E5EE3">
        <w:trPr>
          <w:cantSplit/>
          <w:trHeight w:val="20"/>
        </w:trPr>
        <w:tc>
          <w:tcPr>
            <w:tcW w:w="28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A30D55" w:rsidP="006E5EE3">
            <w:pPr>
              <w:pStyle w:val="Lentelstekstas"/>
            </w:pPr>
            <w:r>
              <w:t>dateFrom</w:t>
            </w:r>
          </w:p>
        </w:tc>
        <w:tc>
          <w:tcPr>
            <w:tcW w:w="40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Pr="00BD2332" w:rsidRDefault="00BD2332" w:rsidP="00BD2332">
            <w:pPr>
              <w:pStyle w:val="Lentelstekstas"/>
            </w:pPr>
            <w:r w:rsidRPr="00BD2332">
              <w:t>DARBO UŽSIENIO VALSTYBĖSE LAIKOTARPIS (DARBO LAIKOTARPIS, KUR</w:t>
            </w:r>
            <w:r>
              <w:t xml:space="preserve">IAM PRAŠOMA IŠDUOTI PAŽYMĖJIMĄ). </w:t>
            </w:r>
            <w:r w:rsidRPr="00C27A98">
              <w:t>Data „</w:t>
            </w:r>
            <w:r>
              <w:t>Nuo</w:t>
            </w:r>
            <w:r w:rsidRPr="00C27A98">
              <w:t>“</w:t>
            </w:r>
            <w:r>
              <w:t xml:space="preserve"> pateikiama yyyy-MM-dd formatu pvz. 2019-04-10.</w:t>
            </w:r>
          </w:p>
        </w:tc>
        <w:tc>
          <w:tcPr>
            <w:tcW w:w="1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A30D55" w:rsidP="006E5EE3">
            <w:pPr>
              <w:pStyle w:val="Lentelstekstas"/>
            </w:pPr>
            <w:r>
              <w:t>Tekstas</w:t>
            </w:r>
          </w:p>
        </w:tc>
        <w:tc>
          <w:tcPr>
            <w:tcW w:w="1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67303D" w:rsidP="006E5EE3">
            <w:pPr>
              <w:pStyle w:val="Lentelstekstas"/>
            </w:pPr>
            <w:r>
              <w:t>10</w:t>
            </w:r>
          </w:p>
        </w:tc>
      </w:tr>
      <w:tr w:rsidR="00940025" w:rsidTr="006E5EE3">
        <w:trPr>
          <w:cantSplit/>
          <w:trHeight w:val="20"/>
        </w:trPr>
        <w:tc>
          <w:tcPr>
            <w:tcW w:w="28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A30D55" w:rsidP="006E5EE3">
            <w:pPr>
              <w:pStyle w:val="Lentelstekstas"/>
            </w:pPr>
            <w:r>
              <w:t>dateTo</w:t>
            </w:r>
          </w:p>
        </w:tc>
        <w:tc>
          <w:tcPr>
            <w:tcW w:w="402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Pr="006C1801" w:rsidRDefault="00BD2332" w:rsidP="00BD2332">
            <w:pPr>
              <w:pStyle w:val="Lentelstekstas"/>
              <w:rPr>
                <w:b/>
              </w:rPr>
            </w:pPr>
            <w:r w:rsidRPr="00BD2332">
              <w:t>DARBO UŽSIENIO VALSTYBĖSE LAIKOTARPIS (DARBO LAIKOTARPIS, KUR</w:t>
            </w:r>
            <w:r>
              <w:t xml:space="preserve">IAM PRAŠOMA IŠDUOTI PAŽYMĖJIMĄ). </w:t>
            </w:r>
            <w:r w:rsidRPr="00C27A98">
              <w:t>Data „</w:t>
            </w:r>
            <w:r>
              <w:t>Iki</w:t>
            </w:r>
            <w:r w:rsidRPr="00C27A98">
              <w:t>“</w:t>
            </w:r>
            <w:r>
              <w:t xml:space="preserve"> pateikiama yyyy-MM-dd formatu pvz. 2019-04-10.</w:t>
            </w:r>
          </w:p>
        </w:tc>
        <w:tc>
          <w:tcPr>
            <w:tcW w:w="10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A30D55" w:rsidP="006E5EE3">
            <w:pPr>
              <w:pStyle w:val="Lentelstekstas"/>
            </w:pPr>
            <w:r>
              <w:t>Tekstas</w:t>
            </w:r>
          </w:p>
        </w:tc>
        <w:tc>
          <w:tcPr>
            <w:tcW w:w="11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025" w:rsidRDefault="0067303D" w:rsidP="006E5EE3">
            <w:pPr>
              <w:pStyle w:val="Lentelstekstas"/>
            </w:pPr>
            <w:r>
              <w:t>10</w:t>
            </w:r>
          </w:p>
        </w:tc>
      </w:tr>
    </w:tbl>
    <w:p w:rsidR="00940025" w:rsidRDefault="00940025" w:rsidP="00940025">
      <w:pPr>
        <w:rPr>
          <w:lang w:val="en-US" w:eastAsia="lt-LT"/>
        </w:rPr>
      </w:pPr>
    </w:p>
    <w:p w:rsidR="00465E54" w:rsidRDefault="00465E54">
      <w:pPr>
        <w:spacing w:after="160" w:line="259" w:lineRule="auto"/>
        <w:rPr>
          <w:rFonts w:asciiTheme="majorHAnsi" w:eastAsiaTheme="majorEastAsia" w:hAnsiTheme="majorHAnsi" w:cstheme="majorBidi"/>
          <w:b/>
          <w:sz w:val="32"/>
          <w:szCs w:val="32"/>
          <w:lang w:val="en-US" w:eastAsia="lt-LT"/>
        </w:rPr>
      </w:pPr>
      <w:r>
        <w:br w:type="page"/>
      </w:r>
    </w:p>
    <w:p w:rsidR="00F14316" w:rsidRDefault="00F14316" w:rsidP="00F14316">
      <w:pPr>
        <w:pStyle w:val="Antrat1"/>
      </w:pPr>
      <w:bookmarkStart w:id="31" w:name="_Toc35864894"/>
      <w:r w:rsidRPr="00C104EC">
        <w:t>A1-PR-</w:t>
      </w:r>
      <w:r>
        <w:t>3</w:t>
      </w:r>
      <w:r w:rsidRPr="00C104EC">
        <w:t xml:space="preserve"> prašymo struktūra</w:t>
      </w:r>
      <w:bookmarkEnd w:id="31"/>
    </w:p>
    <w:p w:rsidR="00F14316" w:rsidRDefault="00F14316" w:rsidP="00F14316">
      <w:pPr>
        <w:ind w:firstLine="1296"/>
        <w:rPr>
          <w:lang w:val="en-US" w:eastAsia="lt-LT"/>
        </w:rPr>
      </w:pPr>
      <w:r>
        <w:rPr>
          <w:lang w:val="en-US" w:eastAsia="lt-LT"/>
        </w:rPr>
        <w:t xml:space="preserve">Šio prašymo struktūrai priklauso ir visi </w:t>
      </w:r>
      <w:r>
        <w:rPr>
          <w:i/>
          <w:lang w:val="en-US" w:eastAsia="lt-LT"/>
        </w:rPr>
        <w:t xml:space="preserve">formData </w:t>
      </w:r>
      <w:r>
        <w:rPr>
          <w:lang w:val="en-US" w:eastAsia="lt-LT"/>
        </w:rPr>
        <w:t>tipo laukai. Lentelėje žemiau nurodomi papildomi laukai bei konkrečios formCode ir formVersion laukų reikšmės.</w:t>
      </w:r>
    </w:p>
    <w:p w:rsidR="00F14316" w:rsidRDefault="00F14316" w:rsidP="00940025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3"/>
        <w:gridCol w:w="3616"/>
        <w:gridCol w:w="2017"/>
        <w:gridCol w:w="1117"/>
      </w:tblGrid>
      <w:tr w:rsidR="00F14316" w:rsidTr="00FA6C22">
        <w:trPr>
          <w:cantSplit/>
          <w:trHeight w:val="20"/>
          <w:tblHeader/>
        </w:trPr>
        <w:tc>
          <w:tcPr>
            <w:tcW w:w="225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4316" w:rsidRDefault="00F14316" w:rsidP="006E5EE3">
            <w:pPr>
              <w:pStyle w:val="Lentelstekstas"/>
              <w:tabs>
                <w:tab w:val="left" w:pos="1680"/>
              </w:tabs>
            </w:pPr>
            <w:r>
              <w:t>XML atributas</w:t>
            </w:r>
            <w:r>
              <w:tab/>
            </w:r>
          </w:p>
        </w:tc>
        <w:tc>
          <w:tcPr>
            <w:tcW w:w="361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4316" w:rsidRDefault="00F14316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201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4316" w:rsidRDefault="00F14316" w:rsidP="006E5EE3">
            <w:pPr>
              <w:pStyle w:val="Lentelstekstas"/>
            </w:pPr>
            <w:r>
              <w:t>Tipas</w:t>
            </w:r>
          </w:p>
        </w:tc>
        <w:tc>
          <w:tcPr>
            <w:tcW w:w="111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4316" w:rsidRDefault="00F14316" w:rsidP="006E5EE3">
            <w:pPr>
              <w:pStyle w:val="Lentelstekstas"/>
            </w:pPr>
            <w:r>
              <w:t>Ilgis, simboliais</w:t>
            </w:r>
          </w:p>
        </w:tc>
      </w:tr>
      <w:tr w:rsidR="005B3DB7" w:rsidTr="00FA6C22">
        <w:trPr>
          <w:cantSplit/>
          <w:trHeight w:val="20"/>
        </w:trPr>
        <w:tc>
          <w:tcPr>
            <w:tcW w:w="22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EA6E9F" w:rsidRDefault="005B3DB7" w:rsidP="005B3DB7">
            <w:pPr>
              <w:pStyle w:val="Lentelstekstas"/>
              <w:tabs>
                <w:tab w:val="left" w:pos="1680"/>
              </w:tabs>
            </w:pPr>
            <w:r>
              <w:t>VVVUVData</w:t>
            </w:r>
          </w:p>
        </w:tc>
        <w:tc>
          <w:tcPr>
            <w:tcW w:w="36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EA6E9F" w:rsidRDefault="005B3DB7" w:rsidP="005B3DB7">
            <w:pPr>
              <w:pStyle w:val="Lentelstekstas"/>
            </w:pPr>
            <w:r>
              <w:t>Šakninis prašymo elementas. Visi kiti prašymo elementai turi būti įdedami šio elemento viduje.</w:t>
            </w:r>
          </w:p>
        </w:tc>
        <w:tc>
          <w:tcPr>
            <w:tcW w:w="20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EA6E9F" w:rsidRDefault="005B3DB7" w:rsidP="005B3DB7">
            <w:pPr>
              <w:pStyle w:val="Lentelstekstas"/>
            </w:pPr>
            <w:r>
              <w:t>Šakninis elementas</w:t>
            </w:r>
          </w:p>
        </w:tc>
        <w:tc>
          <w:tcPr>
            <w:tcW w:w="11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EA6E9F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formCode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6C1801" w:rsidRDefault="005B3DB7" w:rsidP="005B3DB7">
            <w:pPr>
              <w:pStyle w:val="Lentelstekstas"/>
              <w:rPr>
                <w:b/>
              </w:rPr>
            </w:pPr>
            <w:r>
              <w:t xml:space="preserve">Formos kodas. Šio prašymo atveju: </w:t>
            </w:r>
            <w:r w:rsidRPr="006C1801">
              <w:rPr>
                <w:b/>
              </w:rPr>
              <w:t>A1-PR-</w:t>
            </w:r>
            <w:r>
              <w:rPr>
                <w:b/>
              </w:rPr>
              <w:t>3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7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formVersion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 xml:space="preserve">Formos versija. Nurodykite aktualią formos versiją: </w:t>
            </w:r>
            <w:r w:rsidRPr="00433386">
              <w:rPr>
                <w:b/>
              </w:rPr>
              <w:t>01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2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requestedForm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„Prašau“:</w:t>
            </w:r>
          </w:p>
          <w:p w:rsidR="005B3DB7" w:rsidRDefault="005B3DB7" w:rsidP="005B3DB7">
            <w:pPr>
              <w:pStyle w:val="Lentelstekstas"/>
            </w:pPr>
            <w:r>
              <w:t>Pasirenkamas vienas iš variantų:</w:t>
            </w:r>
          </w:p>
          <w:p w:rsidR="005B3DB7" w:rsidRDefault="005B3DB7" w:rsidP="005B3DB7">
            <w:pPr>
              <w:pStyle w:val="Lentelstekstas"/>
              <w:numPr>
                <w:ilvl w:val="0"/>
                <w:numId w:val="2"/>
              </w:numPr>
            </w:pPr>
            <w:r w:rsidRPr="00DB4F39">
              <w:t>A_1</w:t>
            </w:r>
            <w:r>
              <w:t xml:space="preserve"> – „</w:t>
            </w:r>
            <w:r w:rsidRPr="00DB4F39">
              <w:t>išduoti pažymą dėl taikomų teisės aktų (A1 pažymėjimą/formą E 101 LT)</w:t>
            </w:r>
            <w:r>
              <w:t>“</w:t>
            </w:r>
          </w:p>
          <w:p w:rsidR="005B3DB7" w:rsidRDefault="005B3DB7" w:rsidP="005B3DB7">
            <w:pPr>
              <w:pStyle w:val="Lentelstekstas"/>
              <w:numPr>
                <w:ilvl w:val="0"/>
                <w:numId w:val="2"/>
              </w:numPr>
            </w:pPr>
            <w:r w:rsidRPr="00DB4F39">
              <w:t>A_1_EXCEPTION</w:t>
            </w:r>
            <w:r>
              <w:t xml:space="preserve"> – „</w:t>
            </w:r>
            <w:r w:rsidRPr="00DB4F39">
              <w:t>išduoti pažymą dėl taikomų teisės aktų (A1 pažymėjimą/formą E 101 LT), taikant išimtį pagal Reglamento (EB) Nr. 883/2004 16 str./Reglamento (EEB) Nr. 1408/71 17 str.</w:t>
            </w:r>
            <w:r>
              <w:t>“</w:t>
            </w:r>
          </w:p>
          <w:p w:rsidR="005B3DB7" w:rsidRDefault="005B3DB7" w:rsidP="005B3DB7">
            <w:pPr>
              <w:pStyle w:val="Lentelstekstas"/>
              <w:numPr>
                <w:ilvl w:val="0"/>
                <w:numId w:val="2"/>
              </w:numPr>
            </w:pPr>
            <w:r w:rsidRPr="00DB4F39">
              <w:t>E_102</w:t>
            </w:r>
            <w:r>
              <w:t xml:space="preserve"> – „</w:t>
            </w:r>
            <w:r w:rsidRPr="00DB4F39">
              <w:t>išduoti pažymą dėl savarankiškai dirbančio asmens veiklos užsienyje termino pratęsimo (formą E 102 LT) pagal Reglamento (EEB) Nr. 1408/71 14a (1)(b) str.</w:t>
            </w:r>
            <w:r>
              <w:t>“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CA0C46">
              <w:t>requestedFormType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employee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B4F39">
              <w:t>SAVARANKIŠKAI DIRBANČIO ASMENS DUOMENYS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CA0C46">
              <w:t>localEmployee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declarant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B4F39">
              <w:t>DUOMENYS APIE SAVARANKIŠKĄ VEIKLĄ LIETUVOJE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CA0C46">
              <w:t>declarant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receivingEmployer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 xml:space="preserve">UŽSIENIO VALSTYBĖS </w:t>
            </w:r>
            <w:r w:rsidRPr="00DB4F39">
              <w:t>(PRIIMANTI) ĮMONĖ (KITAS PRIIMANTIS ASMUO)/LAIVAS, KURIAME ASMUO VYKDYS SAVARANKIŠKĄ VEIKLĄ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CA0C46">
              <w:t>receivingEmployer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otherReceivers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37C6E">
              <w:t>PRIIMANČIŲ ĮMONIŲ (KITŲ PRIIMANČIŲ ASMENŲ) DUOMENYS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CA0C46">
              <w:t>base</w:t>
            </w:r>
            <w:r w:rsidR="00B647BB">
              <w:t>A1</w:t>
            </w:r>
            <w:r w:rsidRPr="00CA0C46">
              <w:t>UnitInfo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dateFrom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37C6E">
              <w:t>DARBO UŽSIENIO VALSTYBĖJE LAIKOTARPIS</w:t>
            </w:r>
            <w:r>
              <w:t xml:space="preserve">. </w:t>
            </w:r>
            <w:r w:rsidRPr="00C27A98">
              <w:t>Data „</w:t>
            </w:r>
            <w:r>
              <w:t>Nuo</w:t>
            </w:r>
            <w:r w:rsidRPr="00C27A98">
              <w:t>“</w:t>
            </w:r>
            <w:r>
              <w:t xml:space="preserve"> pateikiama yyyy-MM-dd formatu pvz. 2019-04-10.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10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dateTo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37C6E">
              <w:t>DARBO UŽSIENIO VALSTYBĖJE LAIKOTARPIS</w:t>
            </w:r>
            <w:r>
              <w:t xml:space="preserve">. </w:t>
            </w:r>
            <w:r w:rsidRPr="00C27A98">
              <w:t>Data „</w:t>
            </w:r>
            <w:r>
              <w:t>Nuo</w:t>
            </w:r>
            <w:r w:rsidRPr="00C27A98">
              <w:t>“</w:t>
            </w:r>
            <w:r>
              <w:t xml:space="preserve"> pateikiama yyyy-MM-dd formatu pvz. 2019-04-11.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10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foreignContract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37C6E">
              <w:t>AR JŪS SUDARYSITE DARBO SUTARTĮ UŽSIENIO VALSTYBĖJE</w:t>
            </w:r>
            <w:r>
              <w:t>. „true“ jei taip, „false“ jei ne.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Loginis true/false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5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F14316">
              <w:t>socialSecurityPaymentChoice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37C6E">
              <w:t>VALSTYBINIO SOCIALINIO DRAUDIMO ĮMOKAS MOKĖS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CA0C46">
              <w:t>socialSecurityPaymentChoice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F14316" w:rsidRDefault="005B3DB7" w:rsidP="005B3DB7">
            <w:pPr>
              <w:pStyle w:val="Lentelstekstas"/>
            </w:pPr>
            <w:r w:rsidRPr="00F14316">
              <w:t>natureOfActivity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37C6E">
              <w:t>LIETUVOJE IR KITOJE UŽSIENIO VALSTYBĖJE VYKDOMOS VEIKLOS POBŪDIS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40000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F14316" w:rsidRDefault="005B3DB7" w:rsidP="005B3DB7">
            <w:pPr>
              <w:pStyle w:val="Lentelstekstas"/>
            </w:pPr>
            <w:r w:rsidRPr="00F14316">
              <w:t>activityInLT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37C6E">
              <w:t>AR JAU VYKDĖTE SAVARANKIŠKĄ VEIKLĄ LIETUVOJE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activityInLT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-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F14316" w:rsidRDefault="005B3DB7" w:rsidP="005B3DB7">
            <w:pPr>
              <w:pStyle w:val="Lentelstekstas"/>
            </w:pPr>
            <w:r w:rsidRPr="00F14316">
              <w:t>keepingInfrastructure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D37C6E">
              <w:t>AR IŠLAIKYSITE SAVO VEIKLAI BŪTINĄ INFRASTRUKTŪRĄ (STUDIJĄ/DIRBTUVES/BIURĄ AR KT.) LIETUVOJE?</w:t>
            </w:r>
            <w:r>
              <w:t>. „true“, jei taip, „false“, jei ne.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Loginis true/false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5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F14316" w:rsidRDefault="005B3DB7" w:rsidP="005B3DB7">
            <w:pPr>
              <w:pStyle w:val="Lentelstekstas"/>
            </w:pPr>
            <w:r w:rsidRPr="00F14316">
              <w:t>keepingPayments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 w:rsidRPr="00E3296C">
              <w:t>AR TĘSITE SOCIALINIO DRAUDIMO ĮMOKŲ MOKĖJIMĄ LIETUVOJE?</w:t>
            </w:r>
            <w:r>
              <w:t xml:space="preserve"> „true“, jei taip, „false“, jei ne.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Loginis true/false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5</w:t>
            </w:r>
          </w:p>
        </w:tc>
      </w:tr>
      <w:tr w:rsidR="005B3DB7" w:rsidTr="00CA0C46">
        <w:trPr>
          <w:cantSplit/>
          <w:trHeight w:val="20"/>
        </w:trPr>
        <w:tc>
          <w:tcPr>
            <w:tcW w:w="2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Pr="00F14316" w:rsidRDefault="005B3DB7" w:rsidP="005B3DB7">
            <w:pPr>
              <w:pStyle w:val="Lentelstekstas"/>
            </w:pPr>
            <w:r w:rsidRPr="00F14316">
              <w:t>otherInfo</w:t>
            </w:r>
          </w:p>
        </w:tc>
        <w:tc>
          <w:tcPr>
            <w:tcW w:w="36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KITA INFORMACIJA</w:t>
            </w:r>
          </w:p>
        </w:tc>
        <w:tc>
          <w:tcPr>
            <w:tcW w:w="20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DB7" w:rsidRDefault="005B3DB7" w:rsidP="005B3DB7">
            <w:pPr>
              <w:pStyle w:val="Lentelstekstas"/>
            </w:pPr>
            <w:r>
              <w:t>40000</w:t>
            </w:r>
          </w:p>
        </w:tc>
      </w:tr>
    </w:tbl>
    <w:p w:rsidR="00F14316" w:rsidRDefault="00F14316" w:rsidP="00940025">
      <w:pPr>
        <w:rPr>
          <w:lang w:val="en-US" w:eastAsia="lt-LT"/>
        </w:rPr>
      </w:pPr>
    </w:p>
    <w:p w:rsidR="00465E54" w:rsidRDefault="00465E54">
      <w:pPr>
        <w:spacing w:after="160" w:line="259" w:lineRule="auto"/>
        <w:rPr>
          <w:rFonts w:asciiTheme="majorHAnsi" w:eastAsiaTheme="majorEastAsia" w:hAnsiTheme="majorHAnsi" w:cstheme="majorBidi"/>
          <w:b/>
          <w:sz w:val="32"/>
          <w:szCs w:val="32"/>
          <w:lang w:val="en-US" w:eastAsia="lt-LT"/>
        </w:rPr>
      </w:pPr>
      <w:r>
        <w:br w:type="page"/>
      </w:r>
    </w:p>
    <w:p w:rsidR="006A2E4C" w:rsidRDefault="006A2E4C" w:rsidP="006A2E4C">
      <w:pPr>
        <w:pStyle w:val="Antrat1"/>
      </w:pPr>
      <w:bookmarkStart w:id="32" w:name="_Toc35864895"/>
      <w:r w:rsidRPr="00C104EC">
        <w:t>A1-PR-</w:t>
      </w:r>
      <w:r>
        <w:t>4</w:t>
      </w:r>
      <w:r w:rsidRPr="00C104EC">
        <w:t xml:space="preserve"> prašymo struktūra</w:t>
      </w:r>
      <w:bookmarkEnd w:id="32"/>
    </w:p>
    <w:p w:rsidR="006A2E4C" w:rsidRDefault="006A2E4C" w:rsidP="006A2E4C">
      <w:pPr>
        <w:ind w:firstLine="1296"/>
        <w:rPr>
          <w:lang w:val="en-US" w:eastAsia="lt-LT"/>
        </w:rPr>
      </w:pPr>
      <w:r>
        <w:rPr>
          <w:lang w:val="en-US" w:eastAsia="lt-LT"/>
        </w:rPr>
        <w:t xml:space="preserve">Šio prašymo struktūrai priklauso ir visi </w:t>
      </w:r>
      <w:r>
        <w:rPr>
          <w:i/>
          <w:lang w:val="en-US" w:eastAsia="lt-LT"/>
        </w:rPr>
        <w:t xml:space="preserve">formData </w:t>
      </w:r>
      <w:r>
        <w:rPr>
          <w:lang w:val="en-US" w:eastAsia="lt-LT"/>
        </w:rPr>
        <w:t>tipo laukai. Lentelėje žemiau nurodomi papildomi laukai bei konkrečios formCode ir formVersion laukų reikšmės.</w:t>
      </w:r>
    </w:p>
    <w:p w:rsidR="006A2E4C" w:rsidRDefault="006A2E4C" w:rsidP="00940025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2"/>
        <w:gridCol w:w="3685"/>
        <w:gridCol w:w="2089"/>
        <w:gridCol w:w="1117"/>
      </w:tblGrid>
      <w:tr w:rsidR="006A2E4C" w:rsidTr="00FA6C22">
        <w:trPr>
          <w:cantSplit/>
          <w:trHeight w:val="20"/>
          <w:tblHeader/>
        </w:trPr>
        <w:tc>
          <w:tcPr>
            <w:tcW w:w="211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E4C" w:rsidRDefault="006A2E4C" w:rsidP="006E5EE3">
            <w:pPr>
              <w:pStyle w:val="Lentelstekstas"/>
              <w:tabs>
                <w:tab w:val="left" w:pos="1680"/>
              </w:tabs>
            </w:pPr>
            <w:r>
              <w:t>XML atributas</w:t>
            </w:r>
            <w:r>
              <w:tab/>
            </w:r>
          </w:p>
        </w:tc>
        <w:tc>
          <w:tcPr>
            <w:tcW w:w="368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E4C" w:rsidRDefault="006A2E4C" w:rsidP="006E5EE3">
            <w:pPr>
              <w:pStyle w:val="Lentelstekstas"/>
            </w:pPr>
            <w:r>
              <w:t>Laukelio pavadinimas</w:t>
            </w:r>
          </w:p>
        </w:tc>
        <w:tc>
          <w:tcPr>
            <w:tcW w:w="208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E4C" w:rsidRDefault="006A2E4C" w:rsidP="006E5EE3">
            <w:pPr>
              <w:pStyle w:val="Lentelstekstas"/>
            </w:pPr>
            <w:r>
              <w:t>Tipas</w:t>
            </w:r>
          </w:p>
        </w:tc>
        <w:tc>
          <w:tcPr>
            <w:tcW w:w="111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E4C" w:rsidRDefault="006A2E4C" w:rsidP="006E5EE3">
            <w:pPr>
              <w:pStyle w:val="Lentelstekstas"/>
            </w:pPr>
            <w:r>
              <w:t>Ilgis, simboliais</w:t>
            </w:r>
          </w:p>
        </w:tc>
      </w:tr>
      <w:tr w:rsidR="00586257" w:rsidTr="00FA6C22">
        <w:trPr>
          <w:cantSplit/>
          <w:trHeight w:val="20"/>
        </w:trPr>
        <w:tc>
          <w:tcPr>
            <w:tcW w:w="21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Pr="00EA6E9F" w:rsidRDefault="00586257" w:rsidP="00586257">
            <w:pPr>
              <w:pStyle w:val="Lentelstekstas"/>
              <w:tabs>
                <w:tab w:val="left" w:pos="1680"/>
              </w:tabs>
            </w:pPr>
            <w:r>
              <w:t>USVDAData</w:t>
            </w:r>
          </w:p>
        </w:tc>
        <w:tc>
          <w:tcPr>
            <w:tcW w:w="36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Pr="00EA6E9F" w:rsidRDefault="00586257" w:rsidP="00586257">
            <w:pPr>
              <w:pStyle w:val="Lentelstekstas"/>
            </w:pPr>
            <w:r>
              <w:t>Šakninis prašymo elementas. Visi kiti prašymo elementai turi būti įdedami šio elemento viduje.</w:t>
            </w:r>
          </w:p>
        </w:tc>
        <w:tc>
          <w:tcPr>
            <w:tcW w:w="208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Pr="00EA6E9F" w:rsidRDefault="00586257" w:rsidP="00586257">
            <w:pPr>
              <w:pStyle w:val="Lentelstekstas"/>
            </w:pPr>
            <w:r>
              <w:t>Šakninis elementas</w:t>
            </w:r>
          </w:p>
        </w:tc>
        <w:tc>
          <w:tcPr>
            <w:tcW w:w="11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Pr="00EA6E9F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formCode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Pr="006C1801" w:rsidRDefault="00586257" w:rsidP="00586257">
            <w:pPr>
              <w:pStyle w:val="Lentelstekstas"/>
              <w:rPr>
                <w:b/>
              </w:rPr>
            </w:pPr>
            <w:r>
              <w:t xml:space="preserve">Formos kodas. Šio prašymo atveju: </w:t>
            </w:r>
            <w:r w:rsidRPr="006C1801">
              <w:rPr>
                <w:b/>
              </w:rPr>
              <w:t>A1-PR-</w:t>
            </w:r>
            <w:r>
              <w:rPr>
                <w:b/>
              </w:rPr>
              <w:t>4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7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formVersion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 xml:space="preserve">Formos versija. Nurodykite aktualią formos versiją: </w:t>
            </w:r>
            <w:r w:rsidRPr="00433386">
              <w:rPr>
                <w:b/>
              </w:rPr>
              <w:t>01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2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requestedForm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„</w:t>
            </w:r>
            <w:r w:rsidRPr="0006153D">
              <w:t>PRAŠAU išduoti pažymą(-as)/pažymėjimą(-us) apie Lietuvos socialinio draudimo teisės aktų taikymą</w:t>
            </w:r>
            <w:r>
              <w:t>“.</w:t>
            </w:r>
          </w:p>
          <w:p w:rsidR="00586257" w:rsidRDefault="00586257" w:rsidP="00586257">
            <w:pPr>
              <w:pStyle w:val="Lentelstekstas"/>
            </w:pPr>
            <w:r>
              <w:t>Pasirenkamas vienas iš variantų: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 w:rsidRPr="0006153D">
              <w:t>CONTRACTUALLY_IN_2_PLUS</w:t>
            </w:r>
            <w:r>
              <w:t xml:space="preserve"> – „</w:t>
            </w:r>
            <w:r w:rsidRPr="0006153D">
              <w:t>pagal darbo sutartį dviejo</w:t>
            </w:r>
            <w:r>
              <w:t>se ar daugiau Valstybėse narėse</w:t>
            </w:r>
            <w:r w:rsidRPr="0006153D">
              <w:t xml:space="preserve"> dirbančiam asmeniui</w:t>
            </w:r>
            <w:r>
              <w:t>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 w:rsidRPr="0006153D">
              <w:t>INDIVIDUALLY_IN_2_PLUS</w:t>
            </w:r>
            <w:r>
              <w:t xml:space="preserve"> – </w:t>
            </w:r>
            <w:r w:rsidRPr="0006153D">
              <w:t xml:space="preserve">asmeniui, savarankiškai dirbančiam dviejose ar daugiau Valstybėse narėse </w:t>
            </w:r>
            <w:r>
              <w:t>„“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 w:rsidRPr="0006153D">
              <w:t>A_1_EXCEPTION</w:t>
            </w:r>
            <w:r>
              <w:t xml:space="preserve"> – „</w:t>
            </w:r>
            <w:r w:rsidRPr="0006153D">
              <w:t>išduoti pažymą dėl taikomų teisės aktų (A1 pažymėjimą/formą E 101 LT), taikant išimtį pagal Reglamento (EB) Nr. 883/2004 16 str./Reglamento (EEB) Nr. 1408/71 17 str.</w:t>
            </w:r>
            <w:r>
              <w:t>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 w:rsidRPr="0006153D">
              <w:t>INDIVIDUALLY_AND_CONTRACTUALLY_IN_2_PLUS</w:t>
            </w:r>
            <w:r>
              <w:t xml:space="preserve"> – „</w:t>
            </w:r>
            <w:r w:rsidRPr="0006153D">
              <w:t>asmeniui, dirbančiam pagal darbo sutartį ir savarankiškai dviejose ar daugiau Valstybėse narėse</w:t>
            </w:r>
            <w:r>
              <w:t>“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2E42C3">
              <w:t>requestedFormType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employee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ASMENS DUOMENYS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2E42C3">
              <w:t>localEmployee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declarant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334756">
              <w:t>DARBDAVIO(-IŲ) LIETUVOJE DUOMENYS/DUOMENYS APIE SAVARANKIŠKĄ VEIKLĄ LIETUVOJE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d</w:t>
            </w:r>
            <w:r w:rsidRPr="002E42C3">
              <w:t>eclarant</w:t>
            </w:r>
            <w:r>
              <w:t xml:space="preserve"> (nenaudojamas laukas valstybei nusakyti)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receivingEmployers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334756">
              <w:t>DARBDAVIO(-IŲ) UŽSIENIO VALSTYBĖJE DUOMENYS/DUOMENYS APIE SAVARANKIŠKĄ VEIKLĄ UŽSIENYJE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2E42C3">
              <w:t>receivingEmployer</w:t>
            </w:r>
            <w:r>
              <w:t xml:space="preserve"> (nėra employerRelationChoice pasirinkimo)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dateFrom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334756">
              <w:t>DARBO UŽSIENIO VALSTYBĖJE LAIKOTARPIS (DARBO LAIKOTARPIS, KURIAM PRAŠOMA IŠDUOTI PAŽYMĖJIMĄ)</w:t>
            </w:r>
            <w:r>
              <w:t>. Data „Nuo“ pateikiama yyyy-MM-dd formatu pvz. 2019-04-10.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10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dateTo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334756">
              <w:t>DARBO UŽSIENIO VALSTYBĖJE LAIKOTARPIS (DARBO LAIKOTARPIS, KURIAM PRAŠOMA IŠDUOTI PAŽYMĖJIMĄ)</w:t>
            </w:r>
            <w:r>
              <w:t>. Data „Nuo“ pateikiama yyyy-MM-dd formatu pvz. 2019-04-11.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10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selection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Pasirenkamas vienas iš variantų: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>
              <w:t>KVVD – „</w:t>
            </w:r>
            <w:r w:rsidRPr="00334756">
              <w:t>keliose valstybėse vienam darbdaviui</w:t>
            </w:r>
            <w:r>
              <w:t>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>
              <w:t>KDVV – „</w:t>
            </w:r>
            <w:r w:rsidRPr="00334756">
              <w:t>keliems darbdaviams vienoje valstybėje</w:t>
            </w:r>
            <w:r>
              <w:t>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>
              <w:t>KVSD – „</w:t>
            </w:r>
            <w:r w:rsidRPr="00334756">
              <w:t>keliose valstybėse skirtingiems darbdaviams</w:t>
            </w:r>
            <w:r>
              <w:t>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 w:rsidRPr="00334756">
              <w:t>KVKSDA</w:t>
            </w:r>
            <w:r>
              <w:t xml:space="preserve"> – „</w:t>
            </w:r>
            <w:r w:rsidRPr="00334756">
              <w:t>keliose valstybėse kaip savarankiškai dirbantis asmuo</w:t>
            </w:r>
            <w:r>
              <w:t>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>
              <w:t>OTHER – „kita (įrašyti)“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Pr="00C034EF" w:rsidRDefault="00586257" w:rsidP="00586257">
            <w:pPr>
              <w:rPr>
                <w:lang w:val="en-US" w:eastAsia="lt-LT"/>
              </w:rPr>
            </w:pPr>
            <w:r>
              <w:rPr>
                <w:lang w:val="en-US" w:eastAsia="lt-LT"/>
              </w:rPr>
              <w:t>employeeContractType(A1-PR-4 prašymams)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otherContractType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Laukas pildomas, jei pasirinkta selection = OTHER.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workDaysInfo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78186B">
              <w:t>PRAŠOME NURODYTI, KIEK DIENŲ PER MĖNESĮ/PER KETVIRTĮ/PER METUS JŪS DIRBATE KIEKVIENOJE VALSTYBĖJE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200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salaryInfo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78186B">
              <w:t>DARBO UŽMOKESTIS IR/AR GAUTOS PAJAMOS ATSKIRAI KIEKVIENOJE VALSTYBĖJE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200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socialSecurityPaymentChoice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Pr="0078186B" w:rsidRDefault="00586257" w:rsidP="00586257">
            <w:pPr>
              <w:pStyle w:val="Lentelstekstas"/>
            </w:pPr>
            <w:r w:rsidRPr="0078186B">
              <w:t>VALSTYBINIO SOCIALINIO DRAUDIMO ĮMOKAS MOKĖS</w:t>
            </w:r>
            <w:r>
              <w:t>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employer (socialSecurityPaymentChoice viduje)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Pasirinkimas „darbdavys (-iai)“. Jei pažymėta – „true“, jei nepažymėta – „false“.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Loginis true/false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5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otherPerson (socialSecurityPaymentChoice viduje)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Pasirinkimas „kitas asmuo“. Jei pažymėta – „true“, jei nepažymėta – „false“.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Loginis true/false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5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receivingEmployerNumbers (socialSecurityPaymentChoice viduje)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Esant employer = true (pažymėtam pasirinkimui „darbdavys(-iai)“) pasirenkamas darbdavio numeris iš declarant sąrašo. Pirmojo elemento numeris – 1.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Skaičius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otherPersonInfo (socialSecurityPaymentChoice viduje)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Esant otherPerson = true (pažymėtam pasirinkimui „kitas asmuo“) pildoma informacija.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base</w:t>
            </w:r>
            <w:r w:rsidR="00D343DC">
              <w:t>A1</w:t>
            </w:r>
            <w:r>
              <w:t>UnitInfo (nenaudojamas laukas „Kodas“)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employeeWorkType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 w:rsidRPr="00913C23">
              <w:t>PAGAL DARBO SUTARTĮ DIRBANČIO DARBUOTOJO ARBA SAVARANKIŠKAI DIRBANČIO ASMENS PROFESIJA, PAREIGOS, DARBO POBŪDIS</w:t>
            </w:r>
            <w:r>
              <w:t>.</w:t>
            </w:r>
          </w:p>
          <w:p w:rsidR="00586257" w:rsidRDefault="00586257" w:rsidP="00586257">
            <w:pPr>
              <w:pStyle w:val="Lentelstekstas"/>
            </w:pPr>
            <w:r w:rsidRPr="00D33BB9">
              <w:t>Nurodykite, kuriam statusui pagal vykdomos savarankiškos veiklos pobūdį užsienio valstybėje priskirtumėte save, kai</w:t>
            </w:r>
            <w:r>
              <w:t>p savarankiškai dirbantį asmenį.</w:t>
            </w:r>
          </w:p>
          <w:p w:rsidR="00586257" w:rsidRDefault="00586257" w:rsidP="00586257">
            <w:pPr>
              <w:pStyle w:val="Lentelstekstas"/>
            </w:pPr>
            <w:r>
              <w:t>Pasirenkamas vienas iš nurodytų variantų:</w:t>
            </w:r>
            <w:r w:rsidRPr="00D33BB9">
              <w:tab/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 w:rsidRPr="00D33BB9">
              <w:t>IIS_UBTN</w:t>
            </w:r>
            <w:r>
              <w:t xml:space="preserve"> – „</w:t>
            </w:r>
            <w:r w:rsidRPr="005B3FDC">
              <w:t>Individualios įmonės savininkas/ūkinės bendrijos tikrasis narys</w:t>
            </w:r>
            <w:r>
              <w:t>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>
              <w:t>AVIV – „</w:t>
            </w:r>
            <w:r w:rsidRPr="005B3FDC">
              <w:t>Asmuo, vykdantis individualią veiklą</w:t>
            </w:r>
            <w:r>
              <w:t>“</w:t>
            </w:r>
          </w:p>
          <w:p w:rsidR="00586257" w:rsidRDefault="00586257" w:rsidP="00586257">
            <w:pPr>
              <w:pStyle w:val="Lentelstekstas"/>
              <w:numPr>
                <w:ilvl w:val="0"/>
                <w:numId w:val="2"/>
              </w:numPr>
            </w:pPr>
            <w:r>
              <w:t>U – „</w:t>
            </w:r>
            <w:r w:rsidRPr="005B3FDC">
              <w:t>Ūkininkas</w:t>
            </w:r>
            <w:r>
              <w:t>“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Pr="00C034EF" w:rsidRDefault="00586257" w:rsidP="00586257">
            <w:pPr>
              <w:rPr>
                <w:lang w:val="en-US" w:eastAsia="lt-LT"/>
              </w:rPr>
            </w:pPr>
            <w:r>
              <w:rPr>
                <w:lang w:val="en-US" w:eastAsia="lt-LT"/>
              </w:rPr>
              <w:t>employeeWorkType (A1-PR-4 prašymams)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-</w:t>
            </w:r>
          </w:p>
        </w:tc>
      </w:tr>
      <w:tr w:rsidR="00586257" w:rsidTr="00334756">
        <w:trPr>
          <w:cantSplit/>
          <w:trHeight w:val="20"/>
        </w:trPr>
        <w:tc>
          <w:tcPr>
            <w:tcW w:w="21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otherInfo</w:t>
            </w:r>
          </w:p>
        </w:tc>
        <w:tc>
          <w:tcPr>
            <w:tcW w:w="36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KITA INFORMACIJA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257" w:rsidRDefault="00586257" w:rsidP="00586257">
            <w:pPr>
              <w:pStyle w:val="Lentelstekstas"/>
            </w:pPr>
            <w:r>
              <w:t>40000</w:t>
            </w:r>
          </w:p>
        </w:tc>
      </w:tr>
    </w:tbl>
    <w:p w:rsidR="006A2E4C" w:rsidRDefault="006A2E4C" w:rsidP="00940025">
      <w:pPr>
        <w:rPr>
          <w:lang w:val="en-US" w:eastAsia="lt-LT"/>
        </w:rPr>
      </w:pPr>
    </w:p>
    <w:p w:rsidR="00C034EF" w:rsidRDefault="00C034EF" w:rsidP="00C034EF">
      <w:pPr>
        <w:pStyle w:val="Antrat2"/>
      </w:pPr>
      <w:bookmarkStart w:id="33" w:name="_Toc35864896"/>
      <w:r>
        <w:t>employeeContractType tipas (A1-PR-4 prašymams)</w:t>
      </w:r>
      <w:bookmarkEnd w:id="33"/>
    </w:p>
    <w:p w:rsidR="00913C23" w:rsidRDefault="00913C23" w:rsidP="00940025">
      <w:pPr>
        <w:rPr>
          <w:lang w:val="en-US" w:eastAsia="lt-LT"/>
        </w:rPr>
      </w:pPr>
    </w:p>
    <w:p w:rsidR="00C034EF" w:rsidRDefault="00913C23" w:rsidP="00940025">
      <w:pPr>
        <w:rPr>
          <w:lang w:val="en-US" w:eastAsia="lt-LT"/>
        </w:rPr>
      </w:pPr>
      <w:r>
        <w:rPr>
          <w:lang w:val="en-US" w:eastAsia="lt-LT"/>
        </w:rPr>
        <w:tab/>
        <w:t>Pasirenkama viena iš keleto galimų tekstinių reikšmių. Prašymui galimas reikšmių sąrašas nurodytas prašymo lauko</w:t>
      </w:r>
      <w:r w:rsidR="00183067">
        <w:rPr>
          <w:lang w:val="en-US" w:eastAsia="lt-LT"/>
        </w:rPr>
        <w:t xml:space="preserve"> aprašyme</w:t>
      </w:r>
      <w:r>
        <w:rPr>
          <w:lang w:val="en-US" w:eastAsia="lt-LT"/>
        </w:rPr>
        <w:t>. Visa galima reikšmių aibė nurodyta XSD schemoje.</w:t>
      </w:r>
    </w:p>
    <w:p w:rsidR="00913C23" w:rsidRDefault="00913C23" w:rsidP="00940025">
      <w:pPr>
        <w:rPr>
          <w:lang w:val="en-US" w:eastAsia="lt-LT"/>
        </w:rPr>
      </w:pPr>
    </w:p>
    <w:p w:rsidR="00C034EF" w:rsidRDefault="00C034EF" w:rsidP="00C034EF">
      <w:pPr>
        <w:pStyle w:val="Antrat2"/>
      </w:pPr>
      <w:bookmarkStart w:id="34" w:name="_Toc35864897"/>
      <w:r>
        <w:t>employeeWorkType tipas (A1-PR-4 prašymams)</w:t>
      </w:r>
      <w:bookmarkEnd w:id="34"/>
    </w:p>
    <w:p w:rsidR="005B3FDC" w:rsidRPr="005B3FDC" w:rsidRDefault="005B3FDC" w:rsidP="005B3FDC">
      <w:pPr>
        <w:rPr>
          <w:lang w:val="en-US" w:eastAsia="lt-LT"/>
        </w:rPr>
      </w:pPr>
    </w:p>
    <w:p w:rsidR="001043FD" w:rsidRDefault="005B3FDC" w:rsidP="00940025">
      <w:pPr>
        <w:rPr>
          <w:lang w:val="en-US" w:eastAsia="lt-LT"/>
        </w:rPr>
      </w:pPr>
      <w:r>
        <w:rPr>
          <w:lang w:val="en-US" w:eastAsia="lt-LT"/>
        </w:rPr>
        <w:tab/>
        <w:t xml:space="preserve">Pasirenkama viena iš keleto galimų tekstinių reikšmių. Prašymui galimas reikšmių sąrašas nurodytas </w:t>
      </w:r>
      <w:r w:rsidR="00183067">
        <w:rPr>
          <w:lang w:val="en-US" w:eastAsia="lt-LT"/>
        </w:rPr>
        <w:t>prašymo lauko aprašyme</w:t>
      </w:r>
      <w:r>
        <w:rPr>
          <w:lang w:val="en-US" w:eastAsia="lt-LT"/>
        </w:rPr>
        <w:t>. Visa galima reikš</w:t>
      </w:r>
      <w:r w:rsidR="008C2508">
        <w:rPr>
          <w:lang w:val="en-US" w:eastAsia="lt-LT"/>
        </w:rPr>
        <w:t>mių aibė nurodyta XSD schemoje.</w:t>
      </w:r>
    </w:p>
    <w:p w:rsidR="001043FD" w:rsidRDefault="001043FD" w:rsidP="001043FD">
      <w:pPr>
        <w:rPr>
          <w:lang w:val="en-US" w:eastAsia="lt-LT"/>
        </w:rPr>
      </w:pPr>
      <w:r>
        <w:rPr>
          <w:lang w:val="en-US" w:eastAsia="lt-LT"/>
        </w:rPr>
        <w:br w:type="page"/>
      </w:r>
    </w:p>
    <w:p w:rsidR="00C034EF" w:rsidRDefault="00C034EF" w:rsidP="00940025">
      <w:pPr>
        <w:rPr>
          <w:lang w:val="en-US" w:eastAsia="lt-LT"/>
        </w:rPr>
      </w:pPr>
    </w:p>
    <w:p w:rsidR="00F00058" w:rsidRPr="00940025" w:rsidRDefault="00F00058" w:rsidP="0067054F">
      <w:pPr>
        <w:pStyle w:val="Antrat1"/>
      </w:pPr>
      <w:bookmarkStart w:id="35" w:name="_Toc35864898"/>
      <w:r>
        <w:t>LDU prašymo struktūra</w:t>
      </w:r>
      <w:bookmarkEnd w:id="35"/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5"/>
        <w:gridCol w:w="3402"/>
        <w:gridCol w:w="2089"/>
        <w:gridCol w:w="1117"/>
      </w:tblGrid>
      <w:tr w:rsidR="00F00058" w:rsidTr="008B288C">
        <w:trPr>
          <w:cantSplit/>
          <w:trHeight w:val="20"/>
          <w:tblHeader/>
        </w:trPr>
        <w:tc>
          <w:tcPr>
            <w:tcW w:w="23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058" w:rsidRDefault="00F00058" w:rsidP="00A41FFB">
            <w:pPr>
              <w:pStyle w:val="Lentelstekstas"/>
              <w:tabs>
                <w:tab w:val="left" w:pos="1680"/>
              </w:tabs>
            </w:pPr>
            <w:r>
              <w:t>XML atributas</w:t>
            </w:r>
            <w:r>
              <w:tab/>
            </w:r>
          </w:p>
        </w:tc>
        <w:tc>
          <w:tcPr>
            <w:tcW w:w="340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058" w:rsidRDefault="00F00058" w:rsidP="00A41FFB">
            <w:pPr>
              <w:pStyle w:val="Lentelstekstas"/>
            </w:pPr>
            <w:r>
              <w:t>Laukelio pavadinimas</w:t>
            </w:r>
          </w:p>
        </w:tc>
        <w:tc>
          <w:tcPr>
            <w:tcW w:w="2089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058" w:rsidRDefault="00F00058" w:rsidP="00A41FFB">
            <w:pPr>
              <w:pStyle w:val="Lentelstekstas"/>
            </w:pPr>
            <w:r>
              <w:t>Tipas</w:t>
            </w:r>
          </w:p>
        </w:tc>
        <w:tc>
          <w:tcPr>
            <w:tcW w:w="111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0058" w:rsidRDefault="00F00058" w:rsidP="00A41FFB">
            <w:pPr>
              <w:pStyle w:val="Lentelstekstas"/>
            </w:pPr>
            <w:r>
              <w:t>Ilgis, simboliais</w:t>
            </w:r>
          </w:p>
        </w:tc>
      </w:tr>
      <w:tr w:rsidR="00F00058" w:rsidTr="008B288C">
        <w:trPr>
          <w:cantSplit/>
          <w:trHeight w:val="20"/>
        </w:trPr>
        <w:tc>
          <w:tcPr>
            <w:tcW w:w="239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Pr="00EA6E9F" w:rsidRDefault="00F00058" w:rsidP="00A41FFB">
            <w:pPr>
              <w:pStyle w:val="Lentelstekstas"/>
              <w:tabs>
                <w:tab w:val="left" w:pos="1680"/>
              </w:tabs>
            </w:pPr>
            <w:r w:rsidRPr="00EA6E9F">
              <w:t>LDUData</w:t>
            </w:r>
          </w:p>
        </w:tc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Pr="00EA6E9F" w:rsidRDefault="00EA6E9F" w:rsidP="00A41FFB">
            <w:pPr>
              <w:pStyle w:val="Lentelstekstas"/>
            </w:pPr>
            <w:r>
              <w:t>Šakninis prašymo elementas. Visi kiti prašymo elementai turi būti įdedami šio elemento viduje.</w:t>
            </w:r>
          </w:p>
        </w:tc>
        <w:tc>
          <w:tcPr>
            <w:tcW w:w="208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Pr="00EA6E9F" w:rsidRDefault="00EA6E9F" w:rsidP="00A41FFB">
            <w:pPr>
              <w:pStyle w:val="Lentelstekstas"/>
            </w:pPr>
            <w:r>
              <w:t>Šakninis elementas</w:t>
            </w:r>
          </w:p>
        </w:tc>
        <w:tc>
          <w:tcPr>
            <w:tcW w:w="11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Pr="00EA6E9F" w:rsidRDefault="00EA6E9F" w:rsidP="00A41FFB">
            <w:pPr>
              <w:pStyle w:val="Lentelstekstas"/>
            </w:pPr>
            <w:r>
              <w:t>-</w:t>
            </w:r>
          </w:p>
        </w:tc>
      </w:tr>
      <w:tr w:rsidR="00F00058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Default="00F00058" w:rsidP="00A41FFB">
            <w:pPr>
              <w:pStyle w:val="Lentelstekstas"/>
            </w:pPr>
            <w:r>
              <w:t>formCode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Pr="006C1801" w:rsidRDefault="00F00058" w:rsidP="00FA6C22">
            <w:pPr>
              <w:pStyle w:val="Lentelstekstas"/>
              <w:rPr>
                <w:b/>
              </w:rPr>
            </w:pPr>
            <w:r>
              <w:t xml:space="preserve">Formos kodas. Šio prašymo atveju: </w:t>
            </w:r>
            <w:r w:rsidR="00FA6C22">
              <w:rPr>
                <w:b/>
              </w:rPr>
              <w:t>LDU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Default="00F00058" w:rsidP="00A41FFB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Default="00F00058" w:rsidP="00A41FFB">
            <w:pPr>
              <w:pStyle w:val="Lentelstekstas"/>
            </w:pPr>
            <w:r>
              <w:t>7</w:t>
            </w:r>
          </w:p>
        </w:tc>
      </w:tr>
      <w:tr w:rsidR="00F00058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Default="00F00058" w:rsidP="00A41FFB">
            <w:pPr>
              <w:pStyle w:val="Lentelstekstas"/>
            </w:pPr>
            <w:r>
              <w:t>formVersion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Default="00F00058" w:rsidP="001D0EE6">
            <w:pPr>
              <w:pStyle w:val="Lentelstekstas"/>
            </w:pPr>
            <w:r>
              <w:t xml:space="preserve">Formos versija. Nurodykite aktualią formos versiją: </w:t>
            </w:r>
            <w:r w:rsidRPr="00433386">
              <w:rPr>
                <w:b/>
              </w:rPr>
              <w:t>0</w:t>
            </w:r>
            <w:r w:rsidR="001D0EE6">
              <w:rPr>
                <w:b/>
              </w:rPr>
              <w:t>2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Default="00F00058" w:rsidP="00A41FFB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0058" w:rsidRDefault="00F00058" w:rsidP="00A41FFB">
            <w:pPr>
              <w:pStyle w:val="Lentelstekstas"/>
            </w:pPr>
            <w:r>
              <w:t>2</w:t>
            </w:r>
          </w:p>
        </w:tc>
      </w:tr>
      <w:tr w:rsidR="00FA6C22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6C22" w:rsidRDefault="007A5B2F" w:rsidP="007A5B2F">
            <w:pPr>
              <w:pStyle w:val="Lentelstekstas"/>
            </w:pPr>
            <w:r>
              <w:t>header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6C22" w:rsidRDefault="00872E7E" w:rsidP="00A41FFB">
            <w:pPr>
              <w:pStyle w:val="Lentelstekstas"/>
            </w:pPr>
            <w:r>
              <w:t>-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6C22" w:rsidRDefault="00E651CD" w:rsidP="00A41FFB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6C22" w:rsidRDefault="00AA3C78" w:rsidP="00A41FFB">
            <w:pPr>
              <w:pStyle w:val="Lentelstekstas"/>
            </w:pPr>
            <w:r>
              <w:t>-</w:t>
            </w:r>
          </w:p>
        </w:tc>
      </w:tr>
      <w:tr w:rsidR="007A5B2F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7A5B2F" w:rsidP="007A5B2F">
            <w:pPr>
              <w:pStyle w:val="Lentelstekstas"/>
            </w:pPr>
            <w:r>
              <w:t>insurerName (</w:t>
            </w:r>
            <w:r w:rsidR="00F24293">
              <w:t>header viduje</w:t>
            </w:r>
            <w:r>
              <w:t>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DF2526" w:rsidP="00A41FFB">
            <w:pPr>
              <w:pStyle w:val="Lentelstekstas"/>
            </w:pPr>
            <w:r>
              <w:t>Juridinio asmens pavadinimas /</w:t>
            </w:r>
            <w:r w:rsidR="00590764">
              <w:t xml:space="preserve"> fizinio asmens vardas, pavardė. Įkėlimo metu pateikta reikšmė  perrašoma į teisingą pavadinimą.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A16B0F" w:rsidP="00A16B0F">
            <w:pPr>
              <w:pStyle w:val="Lentelstekstas"/>
            </w:pPr>
            <w:r>
              <w:t>s</w:t>
            </w:r>
            <w:r w:rsidR="00F24293">
              <w:t>tring</w:t>
            </w:r>
            <w:r>
              <w:t>250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AA3C78" w:rsidP="00A41FFB">
            <w:pPr>
              <w:pStyle w:val="Lentelstekstas"/>
            </w:pPr>
            <w:r>
              <w:t>250</w:t>
            </w:r>
          </w:p>
        </w:tc>
      </w:tr>
      <w:tr w:rsidR="007A5B2F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F24293" w:rsidP="007A5B2F">
            <w:pPr>
              <w:pStyle w:val="Lentelstekstas"/>
            </w:pPr>
            <w:r>
              <w:t>insurerCode (header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872E7E" w:rsidP="00A41FFB">
            <w:pPr>
              <w:pStyle w:val="Lentelstekstas"/>
            </w:pPr>
            <w:r>
              <w:t>Draudėjo kodas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C615CB" w:rsidP="00A41FFB">
            <w:pPr>
              <w:pStyle w:val="Lentelstekstas"/>
            </w:pPr>
            <w:r>
              <w:t>Tekstas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F24293" w:rsidP="00A41FFB">
            <w:pPr>
              <w:pStyle w:val="Lentelstekstas"/>
            </w:pPr>
            <w:r>
              <w:t>7</w:t>
            </w:r>
          </w:p>
        </w:tc>
      </w:tr>
      <w:tr w:rsidR="007A5B2F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AA3C78" w:rsidP="007A5B2F">
            <w:pPr>
              <w:pStyle w:val="Lentelstekstas"/>
            </w:pPr>
            <w:r>
              <w:t>insurerLegalCode (header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590764" w:rsidP="009B697E">
            <w:pPr>
              <w:pStyle w:val="Lentelstekstas"/>
            </w:pPr>
            <w:r>
              <w:t xml:space="preserve">Įmonės juridinio asmens kodas / fizinio asmens kodas. Įkėlimo metu pateikta reikšmė perrašoma į teisingą </w:t>
            </w:r>
            <w:r w:rsidR="009B697E">
              <w:t>kodą</w:t>
            </w:r>
            <w:r>
              <w:t>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C615CB" w:rsidP="00A41FFB">
            <w:pPr>
              <w:pStyle w:val="Lentelstekstas"/>
            </w:pPr>
            <w:r>
              <w:t>Skaičius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C615CB" w:rsidP="00C615CB">
            <w:pPr>
              <w:pStyle w:val="Lentelstekstas"/>
            </w:pPr>
            <w:r>
              <w:t>7-11</w:t>
            </w:r>
          </w:p>
        </w:tc>
      </w:tr>
      <w:tr w:rsidR="00AA3C78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AA3C78" w:rsidP="007A5B2F">
            <w:pPr>
              <w:pStyle w:val="Lentelstekstas"/>
            </w:pPr>
            <w:r>
              <w:t>insurerAddress</w:t>
            </w:r>
            <w:r w:rsidR="00056DED">
              <w:t xml:space="preserve"> (header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9B697E" w:rsidP="00A41FFB">
            <w:pPr>
              <w:pStyle w:val="Lentelstekstas"/>
            </w:pPr>
            <w:r>
              <w:t>Adresas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C615CB" w:rsidP="00A41FFB">
            <w:pPr>
              <w:pStyle w:val="Lentelstekstas"/>
            </w:pPr>
            <w:r>
              <w:t>string250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C615CB" w:rsidP="00A41FFB">
            <w:pPr>
              <w:pStyle w:val="Lentelstekstas"/>
            </w:pPr>
            <w:r>
              <w:t>250</w:t>
            </w:r>
          </w:p>
        </w:tc>
      </w:tr>
      <w:tr w:rsidR="00AA3C78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AA3C78" w:rsidP="007A5B2F">
            <w:pPr>
              <w:pStyle w:val="Lentelstekstas"/>
            </w:pPr>
            <w:r>
              <w:t>insurerEmail</w:t>
            </w:r>
            <w:r w:rsidR="00056DED">
              <w:t xml:space="preserve"> (header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9B697E" w:rsidP="00A41FFB">
            <w:pPr>
              <w:pStyle w:val="Lentelstekstas"/>
            </w:pPr>
            <w:r>
              <w:t>Elektroninio pašto adresas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C615CB" w:rsidP="00A41FFB">
            <w:pPr>
              <w:pStyle w:val="Lentelstekstas"/>
            </w:pPr>
            <w:r>
              <w:t>email (LDU prašymams)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F61054" w:rsidP="00A41FFB">
            <w:pPr>
              <w:pStyle w:val="Lentelstekstas"/>
            </w:pPr>
            <w:r>
              <w:t>-</w:t>
            </w:r>
          </w:p>
        </w:tc>
      </w:tr>
      <w:tr w:rsidR="00AA3C78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AA3C78" w:rsidP="00056DED">
            <w:pPr>
              <w:pStyle w:val="Lentelstekstas"/>
            </w:pPr>
            <w:r>
              <w:t>insurer</w:t>
            </w:r>
            <w:r w:rsidR="00056DED">
              <w:t>Phone (header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9B697E" w:rsidP="00A41FFB">
            <w:pPr>
              <w:pStyle w:val="Lentelstekstas"/>
            </w:pPr>
            <w:r>
              <w:t>Telefono numeris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C615CB" w:rsidP="00A41FFB">
            <w:pPr>
              <w:pStyle w:val="Lentelstekstas"/>
            </w:pPr>
            <w:r>
              <w:t>internationalPhone (LDU prašymams)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F61054" w:rsidP="00A41FFB">
            <w:pPr>
              <w:pStyle w:val="Lentelstekstas"/>
            </w:pPr>
            <w:r>
              <w:t>-</w:t>
            </w:r>
          </w:p>
        </w:tc>
      </w:tr>
      <w:tr w:rsidR="00E5716E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716E" w:rsidRDefault="00E5716E" w:rsidP="00056DED">
            <w:pPr>
              <w:pStyle w:val="Lentelstekstas"/>
            </w:pPr>
            <w:r>
              <w:t>mainEconomicActivity (header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716E" w:rsidRDefault="00E5716E" w:rsidP="00A41FFB">
            <w:pPr>
              <w:pStyle w:val="Lentelstekstas"/>
            </w:pPr>
            <w:r>
              <w:t>Pagrindinė veiklos rūšis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716E" w:rsidRDefault="00E5716E" w:rsidP="00A41FFB">
            <w:pPr>
              <w:pStyle w:val="Lentelstekstas"/>
            </w:pPr>
            <w:r>
              <w:t>economicActivity (LDU prašymams)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716E" w:rsidRDefault="00E5716E" w:rsidP="00A41FFB">
            <w:pPr>
              <w:pStyle w:val="Lentelstekstas"/>
            </w:pPr>
            <w:r>
              <w:t>-</w:t>
            </w:r>
          </w:p>
        </w:tc>
      </w:tr>
      <w:tr w:rsidR="00AA3C78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056DED" w:rsidP="007A5B2F">
            <w:pPr>
              <w:pStyle w:val="Lentelstekstas"/>
            </w:pPr>
            <w:r>
              <w:t>docDate (header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9B697E" w:rsidP="00A41FFB">
            <w:pPr>
              <w:pStyle w:val="Lentelstekstas"/>
            </w:pPr>
            <w:r>
              <w:t>Dokumento data, pateikiama formatu „yyyy-MM-dd“ pvz. 2019-01-02.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C615CB" w:rsidP="008B288C">
            <w:pPr>
              <w:pStyle w:val="Lentelstekstas"/>
            </w:pPr>
            <w:r>
              <w:t>Data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C78" w:rsidRDefault="008B288C" w:rsidP="00A41FFB">
            <w:pPr>
              <w:pStyle w:val="Lentelstekstas"/>
            </w:pPr>
            <w:r>
              <w:t>10</w:t>
            </w:r>
          </w:p>
        </w:tc>
      </w:tr>
      <w:tr w:rsidR="00056DED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6DED" w:rsidRDefault="00056DED" w:rsidP="007A5B2F">
            <w:pPr>
              <w:pStyle w:val="Lentelstekstas"/>
            </w:pPr>
            <w:r>
              <w:t>docNumber (header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6DED" w:rsidRDefault="009B697E" w:rsidP="00A41FFB">
            <w:pPr>
              <w:pStyle w:val="Lentelstekstas"/>
            </w:pPr>
            <w:r>
              <w:t>Dokumento numeris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6DED" w:rsidRDefault="00C615CB" w:rsidP="00A41FFB">
            <w:pPr>
              <w:pStyle w:val="Lentelstekstas"/>
            </w:pPr>
            <w:r>
              <w:t>string100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6DED" w:rsidRDefault="00C615CB" w:rsidP="00A41FFB">
            <w:pPr>
              <w:pStyle w:val="Lentelstekstas"/>
            </w:pPr>
            <w:r>
              <w:t>100</w:t>
            </w:r>
          </w:p>
        </w:tc>
      </w:tr>
      <w:tr w:rsidR="007A5B2F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7A5B2F" w:rsidP="007A5B2F">
            <w:pPr>
              <w:pStyle w:val="Lentelstekstas"/>
            </w:pPr>
            <w:r>
              <w:t>record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9B697E" w:rsidP="00A41FFB">
            <w:pPr>
              <w:pStyle w:val="Lentelstekstas"/>
            </w:pPr>
            <w:r>
              <w:t xml:space="preserve">Darbuotojo duomenų įrašas. Dokumente turi būti tiek šių elementų, kiek </w:t>
            </w:r>
            <w:r w:rsidR="00F61054">
              <w:t>skiltyje „Darbuotojo duomenys“ yra įrašų.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9E21D6" w:rsidP="00A41FFB">
            <w:pPr>
              <w:pStyle w:val="Lentelstekstas"/>
            </w:pPr>
            <w:r>
              <w:t>record (LDU prašymams)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9E5B40" w:rsidP="00A41FFB">
            <w:pPr>
              <w:pStyle w:val="Lentelstekstas"/>
            </w:pPr>
            <w:r>
              <w:t>-</w:t>
            </w:r>
          </w:p>
        </w:tc>
      </w:tr>
      <w:tr w:rsidR="007A5B2F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7A5B2F" w:rsidP="007A5B2F">
            <w:pPr>
              <w:pStyle w:val="Lentelstekstas"/>
            </w:pPr>
            <w:r>
              <w:t>footer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9B697E" w:rsidP="00A41FFB">
            <w:pPr>
              <w:pStyle w:val="Lentelstekstas"/>
            </w:pPr>
            <w:r>
              <w:t>-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8B288C" w:rsidP="00A41FFB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5B2F" w:rsidRDefault="008B288C" w:rsidP="00A41FFB">
            <w:pPr>
              <w:pStyle w:val="Lentelstekstas"/>
            </w:pPr>
            <w:r>
              <w:t>-</w:t>
            </w:r>
          </w:p>
        </w:tc>
      </w:tr>
      <w:tr w:rsidR="009E5B40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B40" w:rsidRDefault="009E5B40" w:rsidP="007A5B2F">
            <w:pPr>
              <w:pStyle w:val="Lentelstekstas"/>
            </w:pPr>
            <w:r>
              <w:t>managerFullName (footer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B40" w:rsidRDefault="009B697E" w:rsidP="00A41FFB">
            <w:pPr>
              <w:pStyle w:val="Lentelstekstas"/>
            </w:pPr>
            <w:r>
              <w:t>Vadovo ar įgalioto asmens vardas, pavardė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B40" w:rsidRDefault="008B288C" w:rsidP="00A41FFB">
            <w:pPr>
              <w:pStyle w:val="Lentelstekstas"/>
            </w:pPr>
            <w:r>
              <w:t>string68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B40" w:rsidRDefault="008B288C" w:rsidP="00A41FFB">
            <w:pPr>
              <w:pStyle w:val="Lentelstekstas"/>
            </w:pPr>
            <w:r>
              <w:t>68</w:t>
            </w:r>
          </w:p>
        </w:tc>
      </w:tr>
      <w:tr w:rsidR="009E5B40" w:rsidTr="008B288C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B40" w:rsidRDefault="009E5B40" w:rsidP="007A5B2F">
            <w:pPr>
              <w:pStyle w:val="Lentelstekstas"/>
            </w:pPr>
            <w:r>
              <w:t>preparatorDetails (footer viduje)</w:t>
            </w:r>
          </w:p>
        </w:tc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B40" w:rsidRDefault="009B697E" w:rsidP="00A41FFB">
            <w:pPr>
              <w:pStyle w:val="Lentelstekstas"/>
            </w:pPr>
            <w:r>
              <w:t>Pranešimą užpildžiusio asmens kontaktai: vardas, pavardė, tel. nr., el. p.</w:t>
            </w:r>
          </w:p>
        </w:tc>
        <w:tc>
          <w:tcPr>
            <w:tcW w:w="208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B40" w:rsidRDefault="008B288C" w:rsidP="00A41FFB">
            <w:pPr>
              <w:pStyle w:val="Lentelstekstas"/>
            </w:pPr>
            <w:r>
              <w:t>string68</w:t>
            </w:r>
          </w:p>
        </w:tc>
        <w:tc>
          <w:tcPr>
            <w:tcW w:w="11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B40" w:rsidRDefault="008B288C" w:rsidP="00A41FFB">
            <w:pPr>
              <w:pStyle w:val="Lentelstekstas"/>
            </w:pPr>
            <w:r>
              <w:t>68</w:t>
            </w:r>
          </w:p>
        </w:tc>
      </w:tr>
    </w:tbl>
    <w:p w:rsidR="00F00058" w:rsidRDefault="00F00058" w:rsidP="00940025">
      <w:pPr>
        <w:rPr>
          <w:lang w:val="en-US" w:eastAsia="lt-LT"/>
        </w:rPr>
      </w:pPr>
    </w:p>
    <w:p w:rsidR="008C2508" w:rsidRDefault="008C2508" w:rsidP="008C2508">
      <w:pPr>
        <w:pStyle w:val="Antrat2"/>
      </w:pPr>
      <w:bookmarkStart w:id="36" w:name="_Toc35864899"/>
      <w:r>
        <w:t>nonEmptyString</w:t>
      </w:r>
      <w:r w:rsidR="007C5FBD">
        <w:t xml:space="preserve"> tipas</w:t>
      </w:r>
      <w:r>
        <w:t xml:space="preserve"> (LDU prašymams)</w:t>
      </w:r>
      <w:bookmarkEnd w:id="36"/>
    </w:p>
    <w:p w:rsidR="001043FD" w:rsidRPr="001043FD" w:rsidRDefault="001043FD" w:rsidP="001043FD">
      <w:pPr>
        <w:rPr>
          <w:lang w:val="en-US" w:eastAsia="lt-LT"/>
        </w:rPr>
      </w:pPr>
    </w:p>
    <w:p w:rsidR="00F24293" w:rsidRPr="00F24293" w:rsidRDefault="00F24293" w:rsidP="007C5FBD">
      <w:pPr>
        <w:jc w:val="both"/>
        <w:rPr>
          <w:lang w:val="en-US" w:eastAsia="lt-LT"/>
        </w:rPr>
      </w:pPr>
      <w:r>
        <w:rPr>
          <w:lang w:val="en-US" w:eastAsia="lt-LT"/>
        </w:rPr>
        <w:tab/>
        <w:t>Simbolių eilutė, kuri turi būti mažiausiai vieno simbolio ilgio t.y. negali būti tuščia.</w:t>
      </w:r>
    </w:p>
    <w:p w:rsidR="008C2508" w:rsidRDefault="008C2508" w:rsidP="00940025">
      <w:pPr>
        <w:rPr>
          <w:lang w:val="en-US" w:eastAsia="lt-LT"/>
        </w:rPr>
      </w:pPr>
      <w:r>
        <w:rPr>
          <w:lang w:val="en-US" w:eastAsia="lt-LT"/>
        </w:rPr>
        <w:tab/>
      </w:r>
    </w:p>
    <w:p w:rsidR="00F24293" w:rsidRDefault="008C2508" w:rsidP="00F24293">
      <w:pPr>
        <w:pStyle w:val="Antrat2"/>
      </w:pPr>
      <w:bookmarkStart w:id="37" w:name="_Toc35864900"/>
      <w:r>
        <w:t>stringSKAIČIUS tipa</w:t>
      </w:r>
      <w:r w:rsidR="007C5FBD">
        <w:t>i</w:t>
      </w:r>
      <w:r>
        <w:t xml:space="preserve"> (LDU prašymams)</w:t>
      </w:r>
      <w:bookmarkEnd w:id="37"/>
    </w:p>
    <w:p w:rsidR="001043FD" w:rsidRPr="001043FD" w:rsidRDefault="001043FD" w:rsidP="001043FD">
      <w:pPr>
        <w:rPr>
          <w:lang w:val="en-US" w:eastAsia="lt-LT"/>
        </w:rPr>
      </w:pPr>
    </w:p>
    <w:p w:rsidR="008C2508" w:rsidRDefault="008C2508" w:rsidP="007C5FBD">
      <w:pPr>
        <w:ind w:right="566"/>
        <w:jc w:val="both"/>
        <w:rPr>
          <w:lang w:val="en-US" w:eastAsia="lt-LT"/>
        </w:rPr>
      </w:pPr>
      <w:r>
        <w:rPr>
          <w:lang w:val="en-US" w:eastAsia="lt-LT"/>
        </w:rPr>
        <w:tab/>
      </w:r>
      <w:r w:rsidR="00F24293">
        <w:rPr>
          <w:lang w:val="en-US" w:eastAsia="lt-LT"/>
        </w:rPr>
        <w:t>Simbolių</w:t>
      </w:r>
      <w:r>
        <w:rPr>
          <w:lang w:val="en-US" w:eastAsia="lt-LT"/>
        </w:rPr>
        <w:t xml:space="preserve"> </w:t>
      </w:r>
      <w:r w:rsidR="00F24293">
        <w:rPr>
          <w:lang w:val="en-US" w:eastAsia="lt-LT"/>
        </w:rPr>
        <w:t>eilutė, kur skaičiumi nurodytas maksimalus eilutės ilgis simboliais. Pvz. string68 reiškia, kad XSD schema leidžia ne daugiau 68 simbolių šiame laukelyje.</w:t>
      </w:r>
      <w:r w:rsidR="00DF2526">
        <w:rPr>
          <w:lang w:val="en-US" w:eastAsia="lt-LT"/>
        </w:rPr>
        <w:t xml:space="preserve"> Visi šie tipai yra išvesti iš nonEmptyString, todėl jiems galioja ir reikalavimas, kad simbolių eilutės negali būti tuščios (privalo būti mažiausiai 1 simbolio ilgio).</w:t>
      </w:r>
    </w:p>
    <w:p w:rsidR="001043FD" w:rsidRDefault="001043FD" w:rsidP="007C5FBD">
      <w:pPr>
        <w:ind w:right="566"/>
        <w:jc w:val="both"/>
        <w:rPr>
          <w:lang w:val="en-US" w:eastAsia="lt-LT"/>
        </w:rPr>
      </w:pPr>
    </w:p>
    <w:p w:rsidR="007C5FBD" w:rsidRDefault="007C5FBD" w:rsidP="007C5FBD">
      <w:pPr>
        <w:pStyle w:val="Antrat2"/>
      </w:pPr>
      <w:bookmarkStart w:id="38" w:name="_Toc35864901"/>
      <w:r>
        <w:t>ltDecimal tipas (LDU prašymams)</w:t>
      </w:r>
      <w:bookmarkEnd w:id="38"/>
    </w:p>
    <w:p w:rsidR="001043FD" w:rsidRPr="001043FD" w:rsidRDefault="001043FD" w:rsidP="001043FD">
      <w:pPr>
        <w:rPr>
          <w:lang w:val="en-US" w:eastAsia="lt-LT"/>
        </w:rPr>
      </w:pPr>
    </w:p>
    <w:p w:rsidR="007C5FBD" w:rsidRDefault="007C5FBD" w:rsidP="007C5FBD">
      <w:pPr>
        <w:rPr>
          <w:lang w:val="en-US" w:eastAsia="lt-LT"/>
        </w:rPr>
      </w:pPr>
      <w:r>
        <w:rPr>
          <w:lang w:val="en-US" w:eastAsia="lt-LT"/>
        </w:rPr>
        <w:tab/>
        <w:t>Teigiamas skaičius su dvejais skaitmenimis po kablelio, kuriame naudojamas lietuviškas kablelio skirtukas pvz. 123,45</w:t>
      </w:r>
    </w:p>
    <w:p w:rsidR="001043FD" w:rsidRDefault="001043FD" w:rsidP="007C5FBD">
      <w:pPr>
        <w:rPr>
          <w:lang w:val="en-US" w:eastAsia="lt-LT"/>
        </w:rPr>
      </w:pPr>
    </w:p>
    <w:p w:rsidR="007C5FBD" w:rsidRDefault="007C5FBD" w:rsidP="007C5FBD">
      <w:pPr>
        <w:pStyle w:val="Antrat2"/>
      </w:pPr>
      <w:bookmarkStart w:id="39" w:name="_Toc35864902"/>
      <w:r>
        <w:t>email tipas (LDU prašymams)</w:t>
      </w:r>
      <w:bookmarkEnd w:id="39"/>
    </w:p>
    <w:p w:rsidR="007C5FBD" w:rsidRPr="007C5FBD" w:rsidRDefault="007C5FBD" w:rsidP="007C5FBD">
      <w:pPr>
        <w:rPr>
          <w:lang w:val="en-US" w:eastAsia="lt-LT"/>
        </w:rPr>
      </w:pPr>
    </w:p>
    <w:p w:rsidR="007C5FBD" w:rsidRDefault="007C5FBD" w:rsidP="007C5FBD">
      <w:pPr>
        <w:rPr>
          <w:lang w:val="en-US" w:eastAsia="lt-LT"/>
        </w:rPr>
      </w:pPr>
      <w:r>
        <w:rPr>
          <w:lang w:val="en-US" w:eastAsia="lt-LT"/>
        </w:rPr>
        <w:tab/>
        <w:t>Simbolių eilutė reiškianti el. pašto adresą. Leidžiami tik struktūriškai teisingi el. pašto adresai.</w:t>
      </w:r>
      <w:r w:rsidR="00A41FFB">
        <w:rPr>
          <w:lang w:val="en-US" w:eastAsia="lt-LT"/>
        </w:rPr>
        <w:t xml:space="preserve"> Žr. pateiktą reguliariąją išraišką XSD schemoje.</w:t>
      </w:r>
    </w:p>
    <w:p w:rsidR="001043FD" w:rsidRDefault="001043FD" w:rsidP="007C5FBD">
      <w:pPr>
        <w:rPr>
          <w:lang w:val="en-US" w:eastAsia="lt-LT"/>
        </w:rPr>
      </w:pPr>
    </w:p>
    <w:p w:rsidR="007C5FBD" w:rsidRDefault="007C5FBD" w:rsidP="007C5FBD">
      <w:pPr>
        <w:pStyle w:val="Antrat2"/>
      </w:pPr>
      <w:bookmarkStart w:id="40" w:name="_Toc35864903"/>
      <w:r>
        <w:t>internationalPhone tipas (LDU prašymams)</w:t>
      </w:r>
      <w:bookmarkEnd w:id="40"/>
    </w:p>
    <w:p w:rsidR="001043FD" w:rsidRPr="001043FD" w:rsidRDefault="001043FD" w:rsidP="001043FD">
      <w:pPr>
        <w:rPr>
          <w:lang w:val="en-US" w:eastAsia="lt-LT"/>
        </w:rPr>
      </w:pPr>
    </w:p>
    <w:p w:rsidR="007C5FBD" w:rsidRDefault="007C5FBD" w:rsidP="007C5FBD">
      <w:pPr>
        <w:rPr>
          <w:lang w:val="en-US" w:eastAsia="lt-LT"/>
        </w:rPr>
      </w:pPr>
      <w:r>
        <w:rPr>
          <w:lang w:val="en-US" w:eastAsia="lt-LT"/>
        </w:rPr>
        <w:tab/>
        <w:t>Simbolių eilutė reiškianti tarptautinį telefono numerį. Leidžiami tik struktūriškai teisingi telefono numeriai.</w:t>
      </w:r>
      <w:r w:rsidR="00A41FFB">
        <w:rPr>
          <w:lang w:val="en-US" w:eastAsia="lt-LT"/>
        </w:rPr>
        <w:t xml:space="preserve"> Žr. pateiktą reguliariąją išraišką XSD schemoje.</w:t>
      </w:r>
    </w:p>
    <w:p w:rsidR="001043FD" w:rsidRDefault="001043FD" w:rsidP="007C5FBD">
      <w:pPr>
        <w:rPr>
          <w:lang w:val="en-US" w:eastAsia="lt-LT"/>
        </w:rPr>
      </w:pPr>
    </w:p>
    <w:p w:rsidR="007C5FBD" w:rsidRDefault="001043FD" w:rsidP="007C5FBD">
      <w:pPr>
        <w:pStyle w:val="Antrat2"/>
      </w:pPr>
      <w:bookmarkStart w:id="41" w:name="_Toc35864904"/>
      <w:r>
        <w:t>country tipas (LDU prašymams)</w:t>
      </w:r>
      <w:bookmarkEnd w:id="41"/>
    </w:p>
    <w:p w:rsidR="001043FD" w:rsidRPr="001043FD" w:rsidRDefault="001043FD" w:rsidP="001043FD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6"/>
        <w:gridCol w:w="5195"/>
        <w:gridCol w:w="990"/>
        <w:gridCol w:w="1132"/>
      </w:tblGrid>
      <w:tr w:rsidR="001043FD" w:rsidTr="00835BDD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3FD" w:rsidRDefault="001043FD" w:rsidP="00835BDD">
            <w:pPr>
              <w:pStyle w:val="Lentelstekstas"/>
            </w:pPr>
            <w:r>
              <w:t>XML atributas</w:t>
            </w:r>
          </w:p>
        </w:tc>
        <w:tc>
          <w:tcPr>
            <w:tcW w:w="5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3FD" w:rsidRDefault="001043FD" w:rsidP="00835BDD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3FD" w:rsidRDefault="001043FD" w:rsidP="00835BDD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3FD" w:rsidRDefault="001043FD" w:rsidP="00835BDD">
            <w:pPr>
              <w:pStyle w:val="Lentelstekstas"/>
            </w:pPr>
            <w:r>
              <w:t>Ilgis, simboliais</w:t>
            </w:r>
          </w:p>
        </w:tc>
      </w:tr>
      <w:tr w:rsidR="001043FD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value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1043FD">
            <w:pPr>
              <w:pStyle w:val="Lentelstekstas"/>
            </w:pPr>
            <w:r>
              <w:t>Šalies kodas (dvi didžiosios raidės arba brūkšneliai, žr. reguliariąją išraišką XSD schemoje).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2</w:t>
            </w:r>
          </w:p>
        </w:tc>
      </w:tr>
      <w:tr w:rsidR="001043FD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label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Šalies pavadinimas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string68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68</w:t>
            </w:r>
          </w:p>
        </w:tc>
      </w:tr>
    </w:tbl>
    <w:p w:rsidR="001043FD" w:rsidRDefault="001043FD" w:rsidP="001043FD">
      <w:pPr>
        <w:rPr>
          <w:lang w:val="en-US" w:eastAsia="lt-LT"/>
        </w:rPr>
      </w:pPr>
    </w:p>
    <w:p w:rsidR="001043FD" w:rsidRDefault="001043FD" w:rsidP="001043FD">
      <w:pPr>
        <w:pStyle w:val="Antrat2"/>
      </w:pPr>
      <w:bookmarkStart w:id="42" w:name="_Toc35864905"/>
      <w:r>
        <w:t>municipality tipas (LDU prašymams)</w:t>
      </w:r>
      <w:bookmarkEnd w:id="42"/>
    </w:p>
    <w:p w:rsidR="001043FD" w:rsidRPr="001043FD" w:rsidRDefault="001043FD" w:rsidP="001043FD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6"/>
        <w:gridCol w:w="5195"/>
        <w:gridCol w:w="990"/>
        <w:gridCol w:w="1132"/>
      </w:tblGrid>
      <w:tr w:rsidR="001043FD" w:rsidTr="00835BDD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3FD" w:rsidRDefault="001043FD" w:rsidP="00835BDD">
            <w:pPr>
              <w:pStyle w:val="Lentelstekstas"/>
            </w:pPr>
            <w:r>
              <w:t>XML atributas</w:t>
            </w:r>
          </w:p>
        </w:tc>
        <w:tc>
          <w:tcPr>
            <w:tcW w:w="5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3FD" w:rsidRDefault="001043FD" w:rsidP="00835BDD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3FD" w:rsidRDefault="001043FD" w:rsidP="00835BDD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43FD" w:rsidRDefault="001043FD" w:rsidP="00835BDD">
            <w:pPr>
              <w:pStyle w:val="Lentelstekstas"/>
            </w:pPr>
            <w:r>
              <w:t>Ilgis, simboliais</w:t>
            </w:r>
          </w:p>
        </w:tc>
      </w:tr>
      <w:tr w:rsidR="001043FD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value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1043FD">
            <w:pPr>
              <w:pStyle w:val="Lentelstekstas"/>
            </w:pPr>
            <w:r>
              <w:t>Savivaldybės kodas (du dešimtainiai skaitmenys, žr. reguliariąją išraišką XSD schemoje).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015CD4" w:rsidP="00835BDD">
            <w:pPr>
              <w:pStyle w:val="Lentelstekstas"/>
            </w:pPr>
            <w:r>
              <w:t>Skaičius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2</w:t>
            </w:r>
          </w:p>
        </w:tc>
      </w:tr>
      <w:tr w:rsidR="001043FD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label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Savivaldybės pavadinimas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string68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43FD" w:rsidRDefault="001043FD" w:rsidP="00835BDD">
            <w:pPr>
              <w:pStyle w:val="Lentelstekstas"/>
            </w:pPr>
            <w:r>
              <w:t>68</w:t>
            </w:r>
          </w:p>
        </w:tc>
      </w:tr>
    </w:tbl>
    <w:p w:rsidR="001043FD" w:rsidRDefault="001043FD" w:rsidP="001043FD">
      <w:pPr>
        <w:rPr>
          <w:lang w:val="en-US" w:eastAsia="lt-LT"/>
        </w:rPr>
      </w:pPr>
    </w:p>
    <w:p w:rsidR="001043FD" w:rsidRDefault="00835BDD" w:rsidP="001043FD">
      <w:pPr>
        <w:pStyle w:val="Antrat2"/>
      </w:pPr>
      <w:bookmarkStart w:id="43" w:name="_Toc35864906"/>
      <w:r>
        <w:t>p</w:t>
      </w:r>
      <w:r w:rsidR="001043FD">
        <w:t>rofession</w:t>
      </w:r>
      <w:r>
        <w:t xml:space="preserve"> </w:t>
      </w:r>
      <w:r w:rsidR="001043FD">
        <w:t>Tipas (LDU prašymams)</w:t>
      </w:r>
      <w:bookmarkEnd w:id="43"/>
    </w:p>
    <w:p w:rsidR="00015CD4" w:rsidRPr="00015CD4" w:rsidRDefault="00015CD4" w:rsidP="00015CD4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8"/>
        <w:gridCol w:w="5154"/>
        <w:gridCol w:w="1039"/>
        <w:gridCol w:w="1132"/>
      </w:tblGrid>
      <w:tr w:rsidR="00015CD4" w:rsidTr="00835BDD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CD4" w:rsidRDefault="00015CD4" w:rsidP="00835BDD">
            <w:pPr>
              <w:pStyle w:val="Lentelstekstas"/>
            </w:pPr>
            <w:r>
              <w:t>XML atributas</w:t>
            </w:r>
          </w:p>
        </w:tc>
        <w:tc>
          <w:tcPr>
            <w:tcW w:w="5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CD4" w:rsidRDefault="00015CD4" w:rsidP="00835BDD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CD4" w:rsidRDefault="00015CD4" w:rsidP="00835BDD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CD4" w:rsidRDefault="00015CD4" w:rsidP="00835BDD">
            <w:pPr>
              <w:pStyle w:val="Lentelstekstas"/>
            </w:pPr>
            <w:r>
              <w:t>Ilgis, simboliais</w:t>
            </w:r>
          </w:p>
        </w:tc>
      </w:tr>
      <w:tr w:rsidR="00015CD4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value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015CD4">
            <w:pPr>
              <w:pStyle w:val="Lentelstekstas"/>
            </w:pPr>
            <w:r>
              <w:t>Profesijos kodas (keturi dešimtainiai skaitmenys, žr. reguliariąją išraišką XSD schemoje).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Skaičius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4</w:t>
            </w:r>
          </w:p>
        </w:tc>
      </w:tr>
      <w:tr w:rsidR="00015CD4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label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Profesijos pavadinimas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string150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150</w:t>
            </w:r>
          </w:p>
        </w:tc>
      </w:tr>
    </w:tbl>
    <w:p w:rsidR="00CE771F" w:rsidRDefault="00CE771F" w:rsidP="00015CD4">
      <w:pPr>
        <w:rPr>
          <w:lang w:val="en-US" w:eastAsia="lt-LT"/>
        </w:rPr>
      </w:pPr>
    </w:p>
    <w:p w:rsidR="00CE771F" w:rsidRDefault="00CE771F" w:rsidP="00CE771F">
      <w:pPr>
        <w:rPr>
          <w:lang w:val="en-US" w:eastAsia="lt-LT"/>
        </w:rPr>
      </w:pPr>
      <w:r>
        <w:rPr>
          <w:lang w:val="en-US" w:eastAsia="lt-LT"/>
        </w:rPr>
        <w:br w:type="page"/>
      </w:r>
    </w:p>
    <w:p w:rsidR="00015CD4" w:rsidRDefault="00015CD4" w:rsidP="00015CD4">
      <w:pPr>
        <w:rPr>
          <w:lang w:val="en-US" w:eastAsia="lt-LT"/>
        </w:rPr>
      </w:pPr>
    </w:p>
    <w:p w:rsidR="00015CD4" w:rsidRDefault="00015CD4" w:rsidP="00015CD4">
      <w:pPr>
        <w:pStyle w:val="Antrat2"/>
      </w:pPr>
      <w:bookmarkStart w:id="44" w:name="_Toc35864907"/>
      <w:r>
        <w:t xml:space="preserve">economicActivity </w:t>
      </w:r>
      <w:r w:rsidR="00835BDD">
        <w:t xml:space="preserve">tipas </w:t>
      </w:r>
      <w:r>
        <w:t>(LDU prašymams)</w:t>
      </w:r>
      <w:bookmarkEnd w:id="44"/>
    </w:p>
    <w:p w:rsidR="00015CD4" w:rsidRDefault="00015CD4" w:rsidP="00015CD4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6"/>
        <w:gridCol w:w="5195"/>
        <w:gridCol w:w="990"/>
        <w:gridCol w:w="1132"/>
      </w:tblGrid>
      <w:tr w:rsidR="00015CD4" w:rsidTr="00835BDD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CD4" w:rsidRDefault="00015CD4" w:rsidP="00835BDD">
            <w:pPr>
              <w:pStyle w:val="Lentelstekstas"/>
            </w:pPr>
            <w:r>
              <w:t>XML atributas</w:t>
            </w:r>
          </w:p>
        </w:tc>
        <w:tc>
          <w:tcPr>
            <w:tcW w:w="5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CD4" w:rsidRDefault="00015CD4" w:rsidP="00835BDD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CD4" w:rsidRDefault="00015CD4" w:rsidP="00835BDD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5CD4" w:rsidRDefault="00015CD4" w:rsidP="00835BDD">
            <w:pPr>
              <w:pStyle w:val="Lentelstekstas"/>
            </w:pPr>
            <w:r>
              <w:t>Ilgis, simboliais</w:t>
            </w:r>
          </w:p>
        </w:tc>
      </w:tr>
      <w:tr w:rsidR="00015CD4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value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015CD4">
            <w:pPr>
              <w:pStyle w:val="Lentelstekstas"/>
            </w:pPr>
            <w:r>
              <w:t>Ekonominės veiklos rūšių klasifikatoriaus kodas (šeši dešimtainiai skaitmenys, žr. reguliariąją išraišką XSD schemoje).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Skaičius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6</w:t>
            </w:r>
          </w:p>
        </w:tc>
      </w:tr>
      <w:tr w:rsidR="00015CD4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label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015CD4" w:rsidP="00835BDD">
            <w:pPr>
              <w:pStyle w:val="Lentelstekstas"/>
            </w:pPr>
            <w:r>
              <w:t>Ekonominės veiklos rūšių klasifikatoriaus pavadinimas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435B64" w:rsidP="00835BDD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15CD4" w:rsidRDefault="00435B64" w:rsidP="00835BDD">
            <w:pPr>
              <w:pStyle w:val="Lentelstekstas"/>
            </w:pPr>
            <w:r>
              <w:t>200</w:t>
            </w:r>
          </w:p>
        </w:tc>
      </w:tr>
    </w:tbl>
    <w:p w:rsidR="00015CD4" w:rsidRDefault="00015CD4" w:rsidP="00015CD4">
      <w:pPr>
        <w:rPr>
          <w:lang w:val="en-US" w:eastAsia="lt-LT"/>
        </w:rPr>
      </w:pPr>
    </w:p>
    <w:p w:rsidR="00E61BDA" w:rsidRDefault="00E61BDA" w:rsidP="00E61BDA">
      <w:pPr>
        <w:pStyle w:val="Antrat2"/>
      </w:pPr>
      <w:bookmarkStart w:id="45" w:name="_Toc35864908"/>
      <w:r>
        <w:t xml:space="preserve">documentType </w:t>
      </w:r>
      <w:r w:rsidR="00835BDD">
        <w:t xml:space="preserve">tipas </w:t>
      </w:r>
      <w:r>
        <w:t>(LDU prašymams)</w:t>
      </w:r>
      <w:bookmarkEnd w:id="45"/>
    </w:p>
    <w:p w:rsidR="00E61BDA" w:rsidRDefault="00E61BDA" w:rsidP="00E61BDA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8"/>
        <w:gridCol w:w="5154"/>
        <w:gridCol w:w="1039"/>
        <w:gridCol w:w="1132"/>
      </w:tblGrid>
      <w:tr w:rsidR="00E61BDA" w:rsidTr="00835BDD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XML atributas</w:t>
            </w:r>
          </w:p>
        </w:tc>
        <w:tc>
          <w:tcPr>
            <w:tcW w:w="5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Ilgis, simboliais</w:t>
            </w:r>
          </w:p>
        </w:tc>
      </w:tr>
      <w:tr w:rsidR="00E61BDA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value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E61BDA">
            <w:pPr>
              <w:pStyle w:val="Lentelstekstas"/>
            </w:pPr>
            <w:r>
              <w:t>Dokumento rūšių klasifikatoriaus reikšmė (du simboliai).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2</w:t>
            </w:r>
          </w:p>
        </w:tc>
      </w:tr>
      <w:tr w:rsidR="00E61BDA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label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Dokumento rūšių klasifikatoriaus pavadinimas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E61BDA">
            <w:pPr>
              <w:pStyle w:val="Lentelstekstas"/>
            </w:pPr>
            <w:r>
              <w:t>string100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E61BDA">
            <w:pPr>
              <w:pStyle w:val="Lentelstekstas"/>
            </w:pPr>
            <w:r>
              <w:t>100</w:t>
            </w:r>
          </w:p>
        </w:tc>
      </w:tr>
    </w:tbl>
    <w:p w:rsidR="00E61BDA" w:rsidRDefault="00E61BDA" w:rsidP="00E61BDA">
      <w:pPr>
        <w:rPr>
          <w:lang w:val="en-US" w:eastAsia="lt-LT"/>
        </w:rPr>
      </w:pPr>
    </w:p>
    <w:p w:rsidR="00E61BDA" w:rsidRDefault="00E61BDA" w:rsidP="00E61BDA">
      <w:pPr>
        <w:pStyle w:val="Antrat2"/>
      </w:pPr>
      <w:bookmarkStart w:id="46" w:name="_Toc35864909"/>
      <w:r>
        <w:t xml:space="preserve">contractType </w:t>
      </w:r>
      <w:r w:rsidR="00835BDD">
        <w:t xml:space="preserve">tipas </w:t>
      </w:r>
      <w:r>
        <w:t>(LDU prašymams)</w:t>
      </w:r>
      <w:bookmarkEnd w:id="46"/>
    </w:p>
    <w:p w:rsidR="005D204F" w:rsidRPr="005D204F" w:rsidRDefault="005D204F" w:rsidP="005D204F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8"/>
        <w:gridCol w:w="5154"/>
        <w:gridCol w:w="1039"/>
        <w:gridCol w:w="1132"/>
      </w:tblGrid>
      <w:tr w:rsidR="00E61BDA" w:rsidTr="00835BDD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XML atributas</w:t>
            </w:r>
          </w:p>
        </w:tc>
        <w:tc>
          <w:tcPr>
            <w:tcW w:w="5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Ilgis, simboliais</w:t>
            </w:r>
          </w:p>
        </w:tc>
      </w:tr>
      <w:tr w:rsidR="00E61BDA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value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Darbo sutarties tipų klasifikatoriaus reikšmė (du simboliai).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2</w:t>
            </w:r>
          </w:p>
        </w:tc>
      </w:tr>
      <w:tr w:rsidR="00E61BDA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label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Darbo sutarties tipų klasifikatoriaus pavadinimas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string100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100</w:t>
            </w:r>
          </w:p>
        </w:tc>
      </w:tr>
    </w:tbl>
    <w:p w:rsidR="00E61BDA" w:rsidRDefault="00E61BDA" w:rsidP="00E61BDA">
      <w:pPr>
        <w:rPr>
          <w:lang w:val="en-US" w:eastAsia="lt-LT"/>
        </w:rPr>
      </w:pPr>
    </w:p>
    <w:p w:rsidR="00E61BDA" w:rsidRDefault="00E61BDA" w:rsidP="00E61BDA">
      <w:pPr>
        <w:pStyle w:val="Antrat2"/>
      </w:pPr>
      <w:bookmarkStart w:id="47" w:name="_Toc35864910"/>
      <w:r>
        <w:t xml:space="preserve">secondmentType </w:t>
      </w:r>
      <w:r w:rsidR="00835BDD">
        <w:t xml:space="preserve">tipas </w:t>
      </w:r>
      <w:r>
        <w:t>(LDU prašymams)</w:t>
      </w:r>
      <w:bookmarkEnd w:id="47"/>
    </w:p>
    <w:p w:rsidR="005D204F" w:rsidRPr="005D204F" w:rsidRDefault="005D204F" w:rsidP="005D204F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8"/>
        <w:gridCol w:w="5154"/>
        <w:gridCol w:w="1039"/>
        <w:gridCol w:w="1132"/>
      </w:tblGrid>
      <w:tr w:rsidR="00E61BDA" w:rsidTr="00835BDD">
        <w:trPr>
          <w:cantSplit/>
          <w:trHeight w:val="20"/>
          <w:tblHeader/>
        </w:trPr>
        <w:tc>
          <w:tcPr>
            <w:tcW w:w="168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XML atributas</w:t>
            </w:r>
          </w:p>
        </w:tc>
        <w:tc>
          <w:tcPr>
            <w:tcW w:w="51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Laukelio pavadinimas</w:t>
            </w:r>
          </w:p>
        </w:tc>
        <w:tc>
          <w:tcPr>
            <w:tcW w:w="99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Tipas</w:t>
            </w:r>
          </w:p>
        </w:tc>
        <w:tc>
          <w:tcPr>
            <w:tcW w:w="11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1BDA" w:rsidRDefault="00E61BDA" w:rsidP="00835BDD">
            <w:pPr>
              <w:pStyle w:val="Lentelstekstas"/>
            </w:pPr>
            <w:r>
              <w:t>Ilgis, simboliais</w:t>
            </w:r>
          </w:p>
        </w:tc>
      </w:tr>
      <w:tr w:rsidR="00E61BDA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5D204F" w:rsidP="00835BDD">
            <w:pPr>
              <w:pStyle w:val="Lentelstekstas"/>
            </w:pPr>
            <w:r>
              <w:t>V</w:t>
            </w:r>
            <w:r w:rsidR="00E61BDA">
              <w:t>alue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Komandiravimo tipo klasifikatoriaus reikšmė (du simboliai).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Tekstas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2</w:t>
            </w:r>
          </w:p>
        </w:tc>
      </w:tr>
      <w:tr w:rsidR="00E61BDA" w:rsidTr="00835BDD">
        <w:trPr>
          <w:cantSplit/>
          <w:trHeight w:val="20"/>
        </w:trPr>
        <w:tc>
          <w:tcPr>
            <w:tcW w:w="16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5D204F" w:rsidP="00835BDD">
            <w:pPr>
              <w:pStyle w:val="Lentelstekstas"/>
            </w:pPr>
            <w:r>
              <w:t>L</w:t>
            </w:r>
            <w:r w:rsidR="00E61BDA">
              <w:t>abel</w:t>
            </w:r>
          </w:p>
        </w:tc>
        <w:tc>
          <w:tcPr>
            <w:tcW w:w="51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835BDD" w:rsidP="00835BDD">
            <w:pPr>
              <w:pStyle w:val="Lentelstekstas"/>
            </w:pPr>
            <w:r>
              <w:t>Komandiravimo tipo</w:t>
            </w:r>
            <w:r w:rsidR="00E61BDA">
              <w:t xml:space="preserve"> klasifikatoriaus pavadinimas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string1</w:t>
            </w:r>
            <w:r w:rsidR="00835BDD">
              <w:t>5</w:t>
            </w:r>
            <w:r>
              <w:t>0</w:t>
            </w:r>
          </w:p>
        </w:tc>
        <w:tc>
          <w:tcPr>
            <w:tcW w:w="11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1BDA" w:rsidRDefault="00E61BDA" w:rsidP="00835BDD">
            <w:pPr>
              <w:pStyle w:val="Lentelstekstas"/>
            </w:pPr>
            <w:r>
              <w:t>1</w:t>
            </w:r>
            <w:r w:rsidR="00835BDD">
              <w:t>5</w:t>
            </w:r>
            <w:r>
              <w:t>0</w:t>
            </w:r>
          </w:p>
        </w:tc>
      </w:tr>
    </w:tbl>
    <w:p w:rsidR="00E61BDA" w:rsidRDefault="00E61BDA" w:rsidP="00E61BDA">
      <w:pPr>
        <w:rPr>
          <w:lang w:val="en-US" w:eastAsia="lt-LT"/>
        </w:rPr>
      </w:pPr>
    </w:p>
    <w:p w:rsidR="00835BDD" w:rsidRDefault="00835BDD" w:rsidP="00835BDD">
      <w:pPr>
        <w:pStyle w:val="Antrat2"/>
      </w:pPr>
      <w:bookmarkStart w:id="48" w:name="_action_abstraktus_tipas"/>
      <w:bookmarkStart w:id="49" w:name="_Toc35864911"/>
      <w:bookmarkEnd w:id="48"/>
      <w:r>
        <w:t>action abstraktus tipas (LDU prašymams)</w:t>
      </w:r>
      <w:bookmarkEnd w:id="49"/>
    </w:p>
    <w:p w:rsidR="005D204F" w:rsidRPr="005D204F" w:rsidRDefault="005D204F" w:rsidP="005D204F">
      <w:pPr>
        <w:rPr>
          <w:lang w:val="en-US" w:eastAsia="lt-LT"/>
        </w:rPr>
      </w:pPr>
    </w:p>
    <w:p w:rsidR="00835BDD" w:rsidRDefault="00467ECC" w:rsidP="00835BDD">
      <w:pPr>
        <w:rPr>
          <w:lang w:val="en-US" w:eastAsia="lt-LT"/>
        </w:rPr>
      </w:pPr>
      <w:r>
        <w:rPr>
          <w:lang w:val="en-US" w:eastAsia="lt-LT"/>
        </w:rPr>
        <w:tab/>
        <w:t>Šis</w:t>
      </w:r>
      <w:r w:rsidR="005D204F">
        <w:rPr>
          <w:lang w:val="en-US" w:eastAsia="lt-LT"/>
        </w:rPr>
        <w:t xml:space="preserve"> abstraktus</w:t>
      </w:r>
      <w:r>
        <w:rPr>
          <w:lang w:val="en-US" w:eastAsia="lt-LT"/>
        </w:rPr>
        <w:t xml:space="preserve"> tipas apibrėžia, kas privalo būti kiekviename iš konkrečių tipų, kurie </w:t>
      </w:r>
      <w:r w:rsidR="005D204F">
        <w:rPr>
          <w:lang w:val="en-US" w:eastAsia="lt-LT"/>
        </w:rPr>
        <w:t>išplečia</w:t>
      </w:r>
      <w:r>
        <w:rPr>
          <w:lang w:val="en-US" w:eastAsia="lt-LT"/>
        </w:rPr>
        <w:t xml:space="preserve"> (angl. extends) action tip</w:t>
      </w:r>
      <w:r w:rsidR="005D204F">
        <w:rPr>
          <w:lang w:val="en-US" w:eastAsia="lt-LT"/>
        </w:rPr>
        <w:t>ą</w:t>
      </w:r>
      <w:r>
        <w:rPr>
          <w:lang w:val="en-US" w:eastAsia="lt-LT"/>
        </w:rPr>
        <w:t>.</w:t>
      </w: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3"/>
        <w:gridCol w:w="2548"/>
        <w:gridCol w:w="3357"/>
        <w:gridCol w:w="1125"/>
      </w:tblGrid>
      <w:tr w:rsidR="00467ECC" w:rsidTr="00467ECC">
        <w:trPr>
          <w:cantSplit/>
          <w:trHeight w:val="20"/>
          <w:tblHeader/>
        </w:trPr>
        <w:tc>
          <w:tcPr>
            <w:tcW w:w="197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7ECC" w:rsidRDefault="00467ECC" w:rsidP="00825139">
            <w:pPr>
              <w:pStyle w:val="Lentelstekstas"/>
            </w:pPr>
            <w:r>
              <w:t>XML atributas</w:t>
            </w:r>
          </w:p>
        </w:tc>
        <w:tc>
          <w:tcPr>
            <w:tcW w:w="254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7ECC" w:rsidRDefault="00467ECC" w:rsidP="00825139">
            <w:pPr>
              <w:pStyle w:val="Lentelstekstas"/>
            </w:pPr>
            <w:r>
              <w:t>Laukelio pavadinimas</w:t>
            </w:r>
          </w:p>
        </w:tc>
        <w:tc>
          <w:tcPr>
            <w:tcW w:w="335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7ECC" w:rsidRDefault="00467ECC" w:rsidP="00825139">
            <w:pPr>
              <w:pStyle w:val="Lentelstekstas"/>
            </w:pPr>
            <w:r>
              <w:t>Tipas</w:t>
            </w:r>
          </w:p>
        </w:tc>
        <w:tc>
          <w:tcPr>
            <w:tcW w:w="112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7ECC" w:rsidRDefault="00467ECC" w:rsidP="00825139">
            <w:pPr>
              <w:pStyle w:val="Lentelstekstas"/>
            </w:pPr>
            <w:r>
              <w:t>Ilgis, simboliais</w:t>
            </w:r>
          </w:p>
        </w:tc>
      </w:tr>
      <w:tr w:rsidR="00467ECC" w:rsidTr="00467ECC">
        <w:trPr>
          <w:cantSplit/>
          <w:trHeight w:val="20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7ECC" w:rsidRDefault="00467ECC" w:rsidP="00825139">
            <w:pPr>
              <w:pStyle w:val="Lentelstekstas"/>
            </w:pPr>
            <w:r>
              <w:t>actualEmployeeInfo</w:t>
            </w:r>
          </w:p>
        </w:tc>
        <w:tc>
          <w:tcPr>
            <w:tcW w:w="25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7ECC" w:rsidRDefault="00467ECC" w:rsidP="00825139">
            <w:pPr>
              <w:pStyle w:val="Lentelstekstas"/>
            </w:pPr>
            <w:r>
              <w:t>Aktualūs duomenys</w:t>
            </w:r>
          </w:p>
        </w:tc>
        <w:tc>
          <w:tcPr>
            <w:tcW w:w="33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7ECC" w:rsidRDefault="00467ECC" w:rsidP="00825139">
            <w:pPr>
              <w:pStyle w:val="Lentelstekstas"/>
            </w:pPr>
            <w:r>
              <w:t>employeeInfo (LDU prašymams)</w:t>
            </w:r>
          </w:p>
        </w:tc>
        <w:tc>
          <w:tcPr>
            <w:tcW w:w="11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7ECC" w:rsidRDefault="00467ECC" w:rsidP="00825139">
            <w:pPr>
              <w:pStyle w:val="Lentelstekstas"/>
            </w:pPr>
            <w:r>
              <w:t>-</w:t>
            </w:r>
          </w:p>
        </w:tc>
      </w:tr>
    </w:tbl>
    <w:p w:rsidR="00467ECC" w:rsidRDefault="00467ECC" w:rsidP="00835BDD">
      <w:pPr>
        <w:rPr>
          <w:lang w:val="en-US" w:eastAsia="lt-LT"/>
        </w:rPr>
      </w:pPr>
    </w:p>
    <w:p w:rsidR="00467ECC" w:rsidRDefault="005D204F" w:rsidP="005D204F">
      <w:pPr>
        <w:pStyle w:val="Antrat2"/>
      </w:pPr>
      <w:bookmarkStart w:id="50" w:name="_Toc35864912"/>
      <w:r>
        <w:t>insert tipas (LDU prašymams)</w:t>
      </w:r>
      <w:bookmarkEnd w:id="50"/>
    </w:p>
    <w:p w:rsidR="005D204F" w:rsidRDefault="005D204F" w:rsidP="005D204F">
      <w:pPr>
        <w:rPr>
          <w:lang w:val="en-US" w:eastAsia="lt-LT"/>
        </w:rPr>
      </w:pPr>
    </w:p>
    <w:p w:rsidR="005D204F" w:rsidRDefault="005D204F" w:rsidP="005D204F">
      <w:pPr>
        <w:rPr>
          <w:lang w:val="en-US" w:eastAsia="lt-LT"/>
        </w:rPr>
      </w:pPr>
      <w:r>
        <w:rPr>
          <w:lang w:val="en-US" w:eastAsia="lt-LT"/>
        </w:rPr>
        <w:tab/>
        <w:t xml:space="preserve">Šis konkretus tipas išplečia abstraktų tipą </w:t>
      </w:r>
      <w:hyperlink w:anchor="_action_abstraktus_tipas" w:history="1">
        <w:r w:rsidRPr="005D204F">
          <w:rPr>
            <w:rStyle w:val="Hipersaitas"/>
            <w:b/>
            <w:u w:val="none"/>
            <w:lang w:val="en-US" w:eastAsia="lt-LT"/>
          </w:rPr>
          <w:t>action</w:t>
        </w:r>
      </w:hyperlink>
      <w:r>
        <w:rPr>
          <w:lang w:val="en-US" w:eastAsia="lt-LT"/>
        </w:rPr>
        <w:t xml:space="preserve"> perimdamas visą jo turinį, papildomų laukų šis tipas nenumato.</w:t>
      </w:r>
      <w:r w:rsidR="005F6D36">
        <w:rPr>
          <w:lang w:val="en-US" w:eastAsia="lt-LT"/>
        </w:rPr>
        <w:t xml:space="preserve"> Šiuo tipu aprašomi darbuotojų duomenys, kai pasirinktas veiksmas yra “Naujas” naujo darbuotojo </w:t>
      </w:r>
      <w:r w:rsidR="0054782D">
        <w:rPr>
          <w:lang w:val="en-US" w:eastAsia="lt-LT"/>
        </w:rPr>
        <w:t xml:space="preserve">informacijos </w:t>
      </w:r>
      <w:r w:rsidR="005F6D36">
        <w:rPr>
          <w:lang w:val="en-US" w:eastAsia="lt-LT"/>
        </w:rPr>
        <w:t>įterpimui.</w:t>
      </w:r>
    </w:p>
    <w:p w:rsidR="005D204F" w:rsidRDefault="005D204F" w:rsidP="005D204F">
      <w:pPr>
        <w:rPr>
          <w:lang w:val="en-US" w:eastAsia="lt-LT"/>
        </w:rPr>
      </w:pPr>
    </w:p>
    <w:p w:rsidR="005D204F" w:rsidRDefault="005D204F" w:rsidP="005D204F">
      <w:pPr>
        <w:pStyle w:val="Antrat2"/>
      </w:pPr>
      <w:bookmarkStart w:id="51" w:name="_Toc35864913"/>
      <w:r>
        <w:t>update tipas (LDU prašymams)</w:t>
      </w:r>
      <w:bookmarkEnd w:id="51"/>
    </w:p>
    <w:p w:rsidR="005D204F" w:rsidRDefault="005D204F" w:rsidP="005D204F">
      <w:pPr>
        <w:rPr>
          <w:lang w:val="en-US" w:eastAsia="lt-LT"/>
        </w:rPr>
      </w:pPr>
      <w:r>
        <w:rPr>
          <w:lang w:val="en-US" w:eastAsia="lt-LT"/>
        </w:rPr>
        <w:tab/>
        <w:t xml:space="preserve">Šis konkretus tipas išplečia abstraktų tipą </w:t>
      </w:r>
      <w:hyperlink w:anchor="_action_abstraktus_tipas" w:history="1">
        <w:r w:rsidRPr="006A3111">
          <w:rPr>
            <w:rStyle w:val="Hipersaitas"/>
            <w:b/>
            <w:u w:val="none"/>
            <w:lang w:val="en-US" w:eastAsia="lt-LT"/>
          </w:rPr>
          <w:t>action</w:t>
        </w:r>
      </w:hyperlink>
      <w:r>
        <w:rPr>
          <w:lang w:val="en-US" w:eastAsia="lt-LT"/>
        </w:rPr>
        <w:t xml:space="preserve"> perimdamas visa jo turinį. Šis tipas praplėstas papildom</w:t>
      </w:r>
      <w:r w:rsidR="006A3111">
        <w:rPr>
          <w:lang w:val="en-US" w:eastAsia="lt-LT"/>
        </w:rPr>
        <w:t>u</w:t>
      </w:r>
      <w:r>
        <w:rPr>
          <w:lang w:val="en-US" w:eastAsia="lt-LT"/>
        </w:rPr>
        <w:t xml:space="preserve"> lauk</w:t>
      </w:r>
      <w:r w:rsidR="006A3111">
        <w:rPr>
          <w:lang w:val="en-US" w:eastAsia="lt-LT"/>
        </w:rPr>
        <w:t>u</w:t>
      </w:r>
      <w:r>
        <w:rPr>
          <w:lang w:val="en-US" w:eastAsia="lt-LT"/>
        </w:rPr>
        <w:t>:</w:t>
      </w: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2"/>
        <w:gridCol w:w="2476"/>
        <w:gridCol w:w="3242"/>
        <w:gridCol w:w="1123"/>
      </w:tblGrid>
      <w:tr w:rsidR="006A3111" w:rsidTr="005F6D36">
        <w:trPr>
          <w:cantSplit/>
          <w:trHeight w:val="20"/>
          <w:tblHeader/>
        </w:trPr>
        <w:tc>
          <w:tcPr>
            <w:tcW w:w="216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3111" w:rsidRDefault="006A3111" w:rsidP="00825139">
            <w:pPr>
              <w:pStyle w:val="Lentelstekstas"/>
            </w:pPr>
            <w:r>
              <w:t>XML atributas</w:t>
            </w:r>
          </w:p>
        </w:tc>
        <w:tc>
          <w:tcPr>
            <w:tcW w:w="247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3111" w:rsidRDefault="006A3111" w:rsidP="00825139">
            <w:pPr>
              <w:pStyle w:val="Lentelstekstas"/>
            </w:pPr>
            <w:r>
              <w:t>Laukelio pavadinimas</w:t>
            </w:r>
          </w:p>
        </w:tc>
        <w:tc>
          <w:tcPr>
            <w:tcW w:w="324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3111" w:rsidRDefault="006A3111" w:rsidP="00825139">
            <w:pPr>
              <w:pStyle w:val="Lentelstekstas"/>
            </w:pPr>
            <w:r>
              <w:t>Tipas</w:t>
            </w:r>
          </w:p>
        </w:tc>
        <w:tc>
          <w:tcPr>
            <w:tcW w:w="112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3111" w:rsidRDefault="006A3111" w:rsidP="00825139">
            <w:pPr>
              <w:pStyle w:val="Lentelstekstas"/>
            </w:pPr>
            <w:r>
              <w:t>Ilgis, simboliais</w:t>
            </w:r>
          </w:p>
        </w:tc>
      </w:tr>
      <w:tr w:rsidR="006A3111" w:rsidTr="005F6D36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3111" w:rsidRDefault="006A3111" w:rsidP="00825139">
            <w:pPr>
              <w:pStyle w:val="Lentelstekstas"/>
            </w:pPr>
            <w:r>
              <w:t>updatedEmployeeInfo</w:t>
            </w:r>
          </w:p>
        </w:tc>
        <w:tc>
          <w:tcPr>
            <w:tcW w:w="24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3111" w:rsidRDefault="006A3111" w:rsidP="00825139">
            <w:pPr>
              <w:pStyle w:val="Lentelstekstas"/>
            </w:pPr>
            <w:r>
              <w:t>Patikslinti duomenys</w:t>
            </w:r>
          </w:p>
        </w:tc>
        <w:tc>
          <w:tcPr>
            <w:tcW w:w="324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3111" w:rsidRDefault="006A3111" w:rsidP="00825139">
            <w:pPr>
              <w:pStyle w:val="Lentelstekstas"/>
            </w:pPr>
            <w:r>
              <w:t>employeeInfo (LDU prašymams)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3111" w:rsidRDefault="006A3111" w:rsidP="00825139">
            <w:pPr>
              <w:pStyle w:val="Lentelstekstas"/>
            </w:pPr>
            <w:r>
              <w:t>-</w:t>
            </w:r>
          </w:p>
        </w:tc>
      </w:tr>
    </w:tbl>
    <w:p w:rsidR="005D204F" w:rsidRDefault="005F6D36" w:rsidP="005F6D36">
      <w:pPr>
        <w:ind w:firstLine="1296"/>
        <w:rPr>
          <w:lang w:val="en-US" w:eastAsia="lt-LT"/>
        </w:rPr>
      </w:pPr>
      <w:r>
        <w:rPr>
          <w:lang w:val="en-US" w:eastAsia="lt-LT"/>
        </w:rPr>
        <w:t xml:space="preserve">Šiuo tipu aprašomi darbuotojų duomenys, kai pasirinktas veiksmas yra “Patikslintas” </w:t>
      </w:r>
      <w:r w:rsidR="004D21B0">
        <w:rPr>
          <w:lang w:val="en-US" w:eastAsia="lt-LT"/>
        </w:rPr>
        <w:t>esamo</w:t>
      </w:r>
      <w:r>
        <w:rPr>
          <w:lang w:val="en-US" w:eastAsia="lt-LT"/>
        </w:rPr>
        <w:t xml:space="preserve"> darbuotojo</w:t>
      </w:r>
      <w:r w:rsidR="0054782D">
        <w:rPr>
          <w:lang w:val="en-US" w:eastAsia="lt-LT"/>
        </w:rPr>
        <w:t xml:space="preserve"> informacijos</w:t>
      </w:r>
      <w:r>
        <w:rPr>
          <w:lang w:val="en-US" w:eastAsia="lt-LT"/>
        </w:rPr>
        <w:t xml:space="preserve"> </w:t>
      </w:r>
      <w:r w:rsidR="004D21B0">
        <w:rPr>
          <w:lang w:val="en-US" w:eastAsia="lt-LT"/>
        </w:rPr>
        <w:t>atnaujinimui</w:t>
      </w:r>
      <w:r>
        <w:rPr>
          <w:lang w:val="en-US" w:eastAsia="lt-LT"/>
        </w:rPr>
        <w:t>.</w:t>
      </w:r>
    </w:p>
    <w:p w:rsidR="005F6D36" w:rsidRDefault="005F6D36" w:rsidP="005D204F">
      <w:pPr>
        <w:rPr>
          <w:lang w:val="en-US" w:eastAsia="lt-LT"/>
        </w:rPr>
      </w:pPr>
    </w:p>
    <w:p w:rsidR="006A3111" w:rsidRDefault="006A3111" w:rsidP="006A3111">
      <w:pPr>
        <w:pStyle w:val="Antrat2"/>
      </w:pPr>
      <w:bookmarkStart w:id="52" w:name="_Toc35864914"/>
      <w:r>
        <w:t>delete tipas (LDU prašymams)</w:t>
      </w:r>
      <w:bookmarkEnd w:id="52"/>
    </w:p>
    <w:p w:rsidR="006A3111" w:rsidRDefault="006A3111" w:rsidP="006A3111">
      <w:pPr>
        <w:rPr>
          <w:lang w:val="en-US" w:eastAsia="lt-LT"/>
        </w:rPr>
      </w:pPr>
    </w:p>
    <w:p w:rsidR="006A3111" w:rsidRDefault="006A3111" w:rsidP="006A3111">
      <w:pPr>
        <w:rPr>
          <w:lang w:val="en-US" w:eastAsia="lt-LT"/>
        </w:rPr>
      </w:pPr>
      <w:r>
        <w:rPr>
          <w:lang w:val="en-US" w:eastAsia="lt-LT"/>
        </w:rPr>
        <w:tab/>
        <w:t xml:space="preserve">Šis konkretus tipas išplečia abstraktų tipą </w:t>
      </w:r>
      <w:hyperlink w:anchor="_action_abstraktus_tipas" w:history="1">
        <w:r w:rsidRPr="006A3111">
          <w:rPr>
            <w:rStyle w:val="Hipersaitas"/>
            <w:b/>
            <w:u w:val="none"/>
            <w:lang w:val="en-US" w:eastAsia="lt-LT"/>
          </w:rPr>
          <w:t>action</w:t>
        </w:r>
      </w:hyperlink>
      <w:r>
        <w:rPr>
          <w:lang w:val="en-US" w:eastAsia="lt-LT"/>
        </w:rPr>
        <w:t xml:space="preserve"> perimdamas visa jo turinį, papildomų laukų šis tipas nenumato.</w:t>
      </w:r>
      <w:r w:rsidR="00385C33">
        <w:rPr>
          <w:lang w:val="en-US" w:eastAsia="lt-LT"/>
        </w:rPr>
        <w:t xml:space="preserve"> Šiuo tipu aprašomi darbuotojų duomenys, kai pasirinktas veiksmas yra “</w:t>
      </w:r>
      <w:r w:rsidR="00B73B0B">
        <w:rPr>
          <w:lang w:val="en-US" w:eastAsia="lt-LT"/>
        </w:rPr>
        <w:t>Pašalintas</w:t>
      </w:r>
      <w:r w:rsidR="00385C33">
        <w:rPr>
          <w:lang w:val="en-US" w:eastAsia="lt-LT"/>
        </w:rPr>
        <w:t xml:space="preserve">” </w:t>
      </w:r>
      <w:r w:rsidR="00B73B0B">
        <w:rPr>
          <w:lang w:val="en-US" w:eastAsia="lt-LT"/>
        </w:rPr>
        <w:t>esamo darbuotojo</w:t>
      </w:r>
      <w:r w:rsidR="0054782D">
        <w:rPr>
          <w:lang w:val="en-US" w:eastAsia="lt-LT"/>
        </w:rPr>
        <w:t xml:space="preserve"> informacijos</w:t>
      </w:r>
      <w:r w:rsidR="00B73B0B">
        <w:rPr>
          <w:lang w:val="en-US" w:eastAsia="lt-LT"/>
        </w:rPr>
        <w:t xml:space="preserve"> pašalinimui</w:t>
      </w:r>
      <w:r w:rsidR="00385C33">
        <w:rPr>
          <w:lang w:val="en-US" w:eastAsia="lt-LT"/>
        </w:rPr>
        <w:t>.</w:t>
      </w:r>
    </w:p>
    <w:p w:rsidR="005F6D36" w:rsidRDefault="005F6D36" w:rsidP="006A3111">
      <w:pPr>
        <w:rPr>
          <w:lang w:val="en-US" w:eastAsia="lt-LT"/>
        </w:rPr>
      </w:pPr>
    </w:p>
    <w:p w:rsidR="005F6D36" w:rsidRDefault="005F6D36" w:rsidP="005F6D36">
      <w:pPr>
        <w:pStyle w:val="Antrat2"/>
      </w:pPr>
      <w:bookmarkStart w:id="53" w:name="_Toc35864915"/>
      <w:r>
        <w:t>record tipas (LDU prašymams)</w:t>
      </w:r>
      <w:bookmarkEnd w:id="53"/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4"/>
        <w:gridCol w:w="4955"/>
        <w:gridCol w:w="1940"/>
        <w:gridCol w:w="1124"/>
      </w:tblGrid>
      <w:tr w:rsidR="00825139" w:rsidTr="00C4679A">
        <w:trPr>
          <w:cantSplit/>
          <w:trHeight w:val="20"/>
          <w:tblHeader/>
        </w:trPr>
        <w:tc>
          <w:tcPr>
            <w:tcW w:w="98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5139" w:rsidRDefault="00825139" w:rsidP="00825139">
            <w:pPr>
              <w:pStyle w:val="Lentelstekstas"/>
            </w:pPr>
            <w:r>
              <w:t>XML atributas</w:t>
            </w:r>
          </w:p>
        </w:tc>
        <w:tc>
          <w:tcPr>
            <w:tcW w:w="495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5139" w:rsidRDefault="00825139" w:rsidP="00825139">
            <w:pPr>
              <w:pStyle w:val="Lentelstekstas"/>
            </w:pPr>
            <w:r>
              <w:t>Laukelio pavadinimas</w:t>
            </w:r>
          </w:p>
        </w:tc>
        <w:tc>
          <w:tcPr>
            <w:tcW w:w="194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5139" w:rsidRDefault="00825139" w:rsidP="00825139">
            <w:pPr>
              <w:pStyle w:val="Lentelstekstas"/>
            </w:pPr>
            <w:r>
              <w:t>Tipas</w:t>
            </w:r>
          </w:p>
        </w:tc>
        <w:tc>
          <w:tcPr>
            <w:tcW w:w="112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25139" w:rsidRDefault="00825139" w:rsidP="00825139">
            <w:pPr>
              <w:pStyle w:val="Lentelstekstas"/>
            </w:pPr>
            <w:r>
              <w:t>Ilgis, simboliais</w:t>
            </w:r>
          </w:p>
        </w:tc>
      </w:tr>
      <w:tr w:rsidR="00825139" w:rsidTr="00C4679A">
        <w:trPr>
          <w:cantSplit/>
          <w:trHeight w:val="20"/>
        </w:trPr>
        <w:tc>
          <w:tcPr>
            <w:tcW w:w="9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5139" w:rsidRDefault="00C440F2" w:rsidP="00825139">
            <w:pPr>
              <w:pStyle w:val="Lentelstekstas"/>
            </w:pPr>
            <w:r>
              <w:t>number</w:t>
            </w:r>
          </w:p>
        </w:tc>
        <w:tc>
          <w:tcPr>
            <w:tcW w:w="49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5139" w:rsidRDefault="00983650" w:rsidP="00C4679A">
            <w:pPr>
              <w:pStyle w:val="Lentelstekstas"/>
            </w:pPr>
            <w:r>
              <w:t>Darbuotojų duomenų įrašo eilės numeris pateikiamame prašyme pradedant vienetu.</w:t>
            </w:r>
            <w:r w:rsidR="00C4679A">
              <w:t xml:space="preserve"> Įkėlimo metu kiekvieno įrašo eilės numeris pataisomas užtikrinant, kad priskirtas eilės numeris atitiktų kelintas įrašas yra dokumente.</w:t>
            </w:r>
          </w:p>
        </w:tc>
        <w:tc>
          <w:tcPr>
            <w:tcW w:w="19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5139" w:rsidRDefault="00983650" w:rsidP="00825139">
            <w:pPr>
              <w:pStyle w:val="Lentelstekstas"/>
            </w:pPr>
            <w:r>
              <w:t>Skaičius</w:t>
            </w:r>
          </w:p>
        </w:tc>
        <w:tc>
          <w:tcPr>
            <w:tcW w:w="11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5139" w:rsidRDefault="00C4679A" w:rsidP="00825139">
            <w:pPr>
              <w:pStyle w:val="Lentelstekstas"/>
            </w:pPr>
            <w:r>
              <w:t>-</w:t>
            </w:r>
          </w:p>
        </w:tc>
      </w:tr>
      <w:tr w:rsidR="00C440F2" w:rsidTr="00C4679A">
        <w:trPr>
          <w:cantSplit/>
          <w:trHeight w:val="20"/>
        </w:trPr>
        <w:tc>
          <w:tcPr>
            <w:tcW w:w="9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40F2" w:rsidRDefault="00C440F2" w:rsidP="00825139">
            <w:pPr>
              <w:pStyle w:val="Lentelstekstas"/>
            </w:pPr>
            <w:r>
              <w:t>action</w:t>
            </w:r>
          </w:p>
        </w:tc>
        <w:tc>
          <w:tcPr>
            <w:tcW w:w="49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40F2" w:rsidRDefault="00C4679A" w:rsidP="00D02E2E">
            <w:pPr>
              <w:pStyle w:val="Lentelstekstas"/>
            </w:pPr>
            <w:r>
              <w:t>Darbuotojų duomenų įrašo informacija, priklaus</w:t>
            </w:r>
            <w:r w:rsidR="00D02E2E">
              <w:t>o</w:t>
            </w:r>
            <w:r>
              <w:t xml:space="preserve">mai nuo pasirinkto veiksmo vienas iš konkrečių </w:t>
            </w:r>
            <w:hyperlink w:anchor="_action_abstraktus_tipas" w:history="1">
              <w:r w:rsidRPr="009A402C">
                <w:rPr>
                  <w:rStyle w:val="Hipersaitas"/>
                  <w:b/>
                  <w:u w:val="none"/>
                </w:rPr>
                <w:t>abstraktų action tipą</w:t>
              </w:r>
            </w:hyperlink>
            <w:r>
              <w:t xml:space="preserve"> išplečiančių (angl. extends) tipų.</w:t>
            </w:r>
          </w:p>
        </w:tc>
        <w:tc>
          <w:tcPr>
            <w:tcW w:w="19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40F2" w:rsidRDefault="00C4679A" w:rsidP="00825139">
            <w:pPr>
              <w:pStyle w:val="Lentelstekstas"/>
            </w:pPr>
            <w:r>
              <w:t xml:space="preserve">Kuris nors konkretus iš </w:t>
            </w:r>
            <w:hyperlink w:anchor="_action_abstraktus_tipas" w:history="1">
              <w:r w:rsidRPr="00C4679A">
                <w:rPr>
                  <w:rStyle w:val="Hipersaitas"/>
                  <w:b/>
                  <w:u w:val="none"/>
                </w:rPr>
                <w:t>action</w:t>
              </w:r>
            </w:hyperlink>
            <w:r>
              <w:t xml:space="preserve"> išvestas tipas.</w:t>
            </w:r>
          </w:p>
        </w:tc>
        <w:tc>
          <w:tcPr>
            <w:tcW w:w="11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40F2" w:rsidRDefault="00C4679A" w:rsidP="00825139">
            <w:pPr>
              <w:pStyle w:val="Lentelstekstas"/>
            </w:pPr>
            <w:r>
              <w:t>-</w:t>
            </w:r>
          </w:p>
        </w:tc>
      </w:tr>
    </w:tbl>
    <w:p w:rsidR="005F6D36" w:rsidRDefault="005F6D36" w:rsidP="005F6D36">
      <w:pPr>
        <w:rPr>
          <w:lang w:val="en-US" w:eastAsia="lt-LT"/>
        </w:rPr>
      </w:pPr>
    </w:p>
    <w:p w:rsidR="00D64718" w:rsidRDefault="00E65CE1" w:rsidP="00E65CE1">
      <w:pPr>
        <w:pStyle w:val="Antrat2"/>
      </w:pPr>
      <w:bookmarkStart w:id="54" w:name="_Toc35864916"/>
      <w:r>
        <w:t>employee tipas (LDU prašymams)</w:t>
      </w:r>
      <w:bookmarkEnd w:id="54"/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2"/>
        <w:gridCol w:w="2926"/>
        <w:gridCol w:w="2792"/>
        <w:gridCol w:w="1123"/>
      </w:tblGrid>
      <w:tr w:rsidR="00E65CE1" w:rsidTr="00CE771F">
        <w:trPr>
          <w:cantSplit/>
          <w:trHeight w:val="20"/>
          <w:tblHeader/>
        </w:trPr>
        <w:tc>
          <w:tcPr>
            <w:tcW w:w="216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5CE1" w:rsidRDefault="00E65CE1" w:rsidP="00BE55B2">
            <w:pPr>
              <w:pStyle w:val="Lentelstekstas"/>
            </w:pPr>
            <w:r>
              <w:t>XML atributas</w:t>
            </w:r>
          </w:p>
        </w:tc>
        <w:tc>
          <w:tcPr>
            <w:tcW w:w="292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5CE1" w:rsidRDefault="00E65CE1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79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5CE1" w:rsidRDefault="00E65CE1" w:rsidP="00BE55B2">
            <w:pPr>
              <w:pStyle w:val="Lentelstekstas"/>
            </w:pPr>
            <w:r>
              <w:t>Tipas</w:t>
            </w:r>
          </w:p>
        </w:tc>
        <w:tc>
          <w:tcPr>
            <w:tcW w:w="112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5CE1" w:rsidRDefault="00E65CE1" w:rsidP="00BE55B2">
            <w:pPr>
              <w:pStyle w:val="Lentelstekstas"/>
            </w:pPr>
            <w:r>
              <w:t>Ilgis, simboliais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name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Asmens vardas/vardai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string68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68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surname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Asmens pavardė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string68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68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birthDate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Gimimo data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Data formatu „yyyy-MM-dd“ pvz. 2019-01-02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10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personCode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Asmens kodas suteiktas LR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Skaičius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11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nationality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Pilietybė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country (LDU prašymams)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-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gender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E771F" w:rsidRDefault="00CE771F" w:rsidP="00BE55B2">
            <w:pPr>
              <w:pStyle w:val="Lentelstekstas"/>
            </w:pPr>
            <w:r>
              <w:t>Lytis:</w:t>
            </w:r>
          </w:p>
          <w:p w:rsidR="00CE771F" w:rsidRDefault="00CE771F" w:rsidP="00CE771F">
            <w:pPr>
              <w:pStyle w:val="Lentelstekstas"/>
              <w:numPr>
                <w:ilvl w:val="0"/>
                <w:numId w:val="2"/>
              </w:numPr>
            </w:pPr>
            <w:r>
              <w:t xml:space="preserve">„V“ – </w:t>
            </w:r>
            <w:r w:rsidR="009F7926">
              <w:t>V</w:t>
            </w:r>
            <w:r>
              <w:t>yras</w:t>
            </w:r>
          </w:p>
          <w:p w:rsidR="00CE771F" w:rsidRDefault="00CE771F" w:rsidP="009F7926">
            <w:pPr>
              <w:pStyle w:val="Lentelstekstas"/>
              <w:numPr>
                <w:ilvl w:val="0"/>
                <w:numId w:val="2"/>
              </w:numPr>
            </w:pPr>
            <w:r>
              <w:t xml:space="preserve">„M“ – </w:t>
            </w:r>
            <w:r w:rsidR="009F7926">
              <w:t>M</w:t>
            </w:r>
            <w:r>
              <w:t>oteris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Simbolis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1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foreignCode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Kitas asmens identifikavimo kodas/numeris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CE771F">
            <w:pPr>
              <w:pStyle w:val="Lentelstekstas"/>
            </w:pPr>
            <w:r>
              <w:t>string30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30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foreignCountry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Valstybė iš kurios asmuo atvyko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country (LDU prašymams)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-</w:t>
            </w:r>
          </w:p>
        </w:tc>
      </w:tr>
      <w:tr w:rsidR="00E65CE1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document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-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CE771F" w:rsidP="00BE55B2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5CE1" w:rsidRDefault="009F7926" w:rsidP="00BE55B2">
            <w:pPr>
              <w:pStyle w:val="Lentelstekstas"/>
            </w:pPr>
            <w:r>
              <w:t>-</w:t>
            </w:r>
          </w:p>
        </w:tc>
      </w:tr>
      <w:tr w:rsidR="009F7926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type (document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Asmens dokumento rūšis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documentType (LDU prašymams)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-</w:t>
            </w:r>
          </w:p>
        </w:tc>
      </w:tr>
      <w:tr w:rsidR="009F7926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number (document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Dokumento numeris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string50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50</w:t>
            </w:r>
          </w:p>
        </w:tc>
      </w:tr>
      <w:tr w:rsidR="009F7926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validFrom (document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Dokumento galiojimo data nuo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Data formatu „yyyy-MM-dd“ pvz. 2019-01-02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10</w:t>
            </w:r>
          </w:p>
        </w:tc>
      </w:tr>
      <w:tr w:rsidR="009F7926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validTo (document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Dokumento galiojimo data iki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Data formatu „yyyy-MM-dd“ pvz. 2019-01-02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10</w:t>
            </w:r>
          </w:p>
        </w:tc>
      </w:tr>
      <w:tr w:rsidR="009F7926" w:rsidTr="00CE771F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issuerCountry (document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Išdavusi valstybė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country (LDU prašymams)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7926" w:rsidRDefault="009F7926" w:rsidP="009F7926">
            <w:pPr>
              <w:pStyle w:val="Lentelstekstas"/>
            </w:pPr>
            <w:r>
              <w:t>-</w:t>
            </w:r>
          </w:p>
        </w:tc>
      </w:tr>
    </w:tbl>
    <w:p w:rsidR="00E65CE1" w:rsidRDefault="00E65CE1" w:rsidP="00E65CE1">
      <w:pPr>
        <w:rPr>
          <w:lang w:val="en-US" w:eastAsia="lt-LT"/>
        </w:rPr>
      </w:pPr>
    </w:p>
    <w:p w:rsidR="009F7926" w:rsidRDefault="00DA13D1" w:rsidP="00DA13D1">
      <w:pPr>
        <w:pStyle w:val="Antrat2"/>
      </w:pPr>
      <w:bookmarkStart w:id="55" w:name="_form_abstraktus_tipas"/>
      <w:bookmarkStart w:id="56" w:name="_Toc35864917"/>
      <w:bookmarkEnd w:id="55"/>
      <w:r>
        <w:t>form abstraktus tipas (LDU prašymams)</w:t>
      </w:r>
      <w:bookmarkEnd w:id="56"/>
    </w:p>
    <w:p w:rsidR="00DA13D1" w:rsidRDefault="00DA13D1" w:rsidP="00DA13D1">
      <w:pPr>
        <w:rPr>
          <w:lang w:val="en-US" w:eastAsia="lt-LT"/>
        </w:rPr>
      </w:pPr>
      <w:r>
        <w:rPr>
          <w:lang w:val="en-US" w:eastAsia="lt-LT"/>
        </w:rPr>
        <w:tab/>
        <w:t>Šis abstraktus tipas apibrėžia</w:t>
      </w:r>
      <w:r w:rsidR="00D77EEC">
        <w:rPr>
          <w:lang w:val="en-US" w:eastAsia="lt-LT"/>
        </w:rPr>
        <w:t xml:space="preserve"> darbuotojo formos duomenis</w:t>
      </w:r>
      <w:r w:rsidR="00837C3D">
        <w:rPr>
          <w:lang w:val="en-US" w:eastAsia="lt-LT"/>
        </w:rPr>
        <w:t>. Kuri konkrečiai darbuotojo forma naudojama ir kokiais duomenis pildoma nurodo konkretus iš form išvestas (angl. extended) tipas.</w:t>
      </w:r>
    </w:p>
    <w:p w:rsidR="00837C3D" w:rsidRDefault="00837C3D" w:rsidP="00DA13D1">
      <w:pPr>
        <w:rPr>
          <w:lang w:val="en-US" w:eastAsia="lt-LT"/>
        </w:rPr>
      </w:pPr>
    </w:p>
    <w:p w:rsidR="00837C3D" w:rsidRDefault="00837C3D" w:rsidP="00837C3D">
      <w:pPr>
        <w:pStyle w:val="Antrat2"/>
      </w:pPr>
      <w:bookmarkStart w:id="57" w:name="_Toc35864918"/>
      <w:r>
        <w:t>contractForm tipas (LDU prašymams)</w:t>
      </w:r>
      <w:bookmarkEnd w:id="57"/>
    </w:p>
    <w:p w:rsidR="00C14891" w:rsidRDefault="00837C3D" w:rsidP="00837C3D">
      <w:r>
        <w:rPr>
          <w:lang w:val="en-US" w:eastAsia="lt-LT"/>
        </w:rPr>
        <w:tab/>
        <w:t xml:space="preserve">Šis konkretus tipas yra išvestas iš (angl. extends) </w:t>
      </w:r>
      <w:hyperlink w:anchor="_form_abstraktus_tipas" w:history="1">
        <w:r w:rsidRPr="00330747">
          <w:rPr>
            <w:rStyle w:val="Hipersaitas"/>
            <w:b/>
            <w:u w:val="none"/>
            <w:lang w:val="en-US" w:eastAsia="lt-LT"/>
          </w:rPr>
          <w:t>abstraktaus tipo form</w:t>
        </w:r>
      </w:hyperlink>
      <w:r>
        <w:rPr>
          <w:lang w:val="en-US" w:eastAsia="lt-LT"/>
        </w:rPr>
        <w:t xml:space="preserve">. Pildomas, kai pasirinktas darbo sutarties tipas yra </w:t>
      </w:r>
      <w:r>
        <w:t>„dirbantis pagal darbo sutartį“.</w:t>
      </w:r>
    </w:p>
    <w:p w:rsidR="00837C3D" w:rsidRDefault="00C14891" w:rsidP="00837C3D">
      <w:r>
        <w:t xml:space="preserve"> </w:t>
      </w: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2"/>
        <w:gridCol w:w="2926"/>
        <w:gridCol w:w="2792"/>
        <w:gridCol w:w="1123"/>
      </w:tblGrid>
      <w:tr w:rsidR="00837C3D" w:rsidTr="00BE55B2">
        <w:trPr>
          <w:cantSplit/>
          <w:trHeight w:val="20"/>
          <w:tblHeader/>
        </w:trPr>
        <w:tc>
          <w:tcPr>
            <w:tcW w:w="216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7C3D" w:rsidRDefault="00837C3D" w:rsidP="00BE55B2">
            <w:pPr>
              <w:pStyle w:val="Lentelstekstas"/>
            </w:pPr>
            <w:r>
              <w:t>XML atributas</w:t>
            </w:r>
          </w:p>
        </w:tc>
        <w:tc>
          <w:tcPr>
            <w:tcW w:w="292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7C3D" w:rsidRDefault="00837C3D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79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7C3D" w:rsidRDefault="00837C3D" w:rsidP="00BE55B2">
            <w:pPr>
              <w:pStyle w:val="Lentelstekstas"/>
            </w:pPr>
            <w:r>
              <w:t>Tipas</w:t>
            </w:r>
          </w:p>
        </w:tc>
        <w:tc>
          <w:tcPr>
            <w:tcW w:w="112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7C3D" w:rsidRDefault="00837C3D" w:rsidP="00BE55B2">
            <w:pPr>
              <w:pStyle w:val="Lentelstekstas"/>
            </w:pPr>
            <w:r>
              <w:t>Ilgis, simboliais</w:t>
            </w:r>
          </w:p>
        </w:tc>
      </w:tr>
      <w:tr w:rsidR="00837C3D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AF2CF8" w:rsidP="00BE55B2">
            <w:pPr>
              <w:pStyle w:val="Lentelstekstas"/>
            </w:pPr>
            <w:r>
              <w:t>c</w:t>
            </w:r>
            <w:r w:rsidR="00837C3D">
              <w:t>ontract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C14891" w:rsidP="00BE55B2">
            <w:pPr>
              <w:pStyle w:val="Lentelstekstas"/>
            </w:pPr>
            <w:r>
              <w:t>Darbo sutarties duomenys (skiltis)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837C3D" w:rsidP="00BE55B2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585584" w:rsidP="00BE55B2">
            <w:pPr>
              <w:pStyle w:val="Lentelstekstas"/>
            </w:pPr>
            <w:r>
              <w:t>-</w:t>
            </w:r>
          </w:p>
        </w:tc>
      </w:tr>
      <w:tr w:rsidR="00837C3D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837C3D" w:rsidP="00BE55B2">
            <w:pPr>
              <w:pStyle w:val="Lentelstekstas"/>
            </w:pPr>
            <w:r>
              <w:t>type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AF2CF8" w:rsidP="00BE55B2">
            <w:pPr>
              <w:pStyle w:val="Lentelstekstas"/>
            </w:pPr>
            <w:r>
              <w:t>Darbo sutarties tipas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837C3D" w:rsidP="00BE55B2">
            <w:pPr>
              <w:pStyle w:val="Lentelstekstas"/>
            </w:pPr>
            <w:r>
              <w:t>contractType (LDU prašymams)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585584" w:rsidP="00BE55B2">
            <w:pPr>
              <w:pStyle w:val="Lentelstekstas"/>
            </w:pPr>
            <w:r>
              <w:t>-</w:t>
            </w:r>
          </w:p>
        </w:tc>
      </w:tr>
      <w:tr w:rsidR="00837C3D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837C3D" w:rsidP="00BE55B2">
            <w:pPr>
              <w:pStyle w:val="Lentelstekstas"/>
            </w:pPr>
            <w:r>
              <w:t>seasonalAddressInLT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AF2CF8" w:rsidP="00BE55B2">
            <w:pPr>
              <w:pStyle w:val="Lentelstekstas"/>
            </w:pPr>
            <w:r>
              <w:t>Sezoninio darbuotojo gyvenamosios vietos adresas Lietuvoje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336ABA" w:rsidP="00BE55B2">
            <w:pPr>
              <w:pStyle w:val="Lentelstekstas"/>
            </w:pPr>
            <w:r>
              <w:t>string250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7C3D" w:rsidRDefault="00585584" w:rsidP="00BE55B2">
            <w:pPr>
              <w:pStyle w:val="Lentelstekstas"/>
            </w:pPr>
            <w:r>
              <w:t>250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from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Darbo sutarties laikotarpis nuo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Data formatu „yyyy-MM-dd“ pvz. 2019-01-02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585584" w:rsidP="00336ABA">
            <w:pPr>
              <w:pStyle w:val="Lentelstekstas"/>
            </w:pPr>
            <w:r>
              <w:t>10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to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Darbo sutarties laikotarpis iki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Data formatu „yyyy-MM-dd“ pvz. 2019-01-02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585584" w:rsidP="00336ABA">
            <w:pPr>
              <w:pStyle w:val="Lentelstekstas"/>
            </w:pPr>
            <w:r>
              <w:t>10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workWeekHours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Darbo laiko trukmė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ltDecimal (LDU prašymams)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585584" w:rsidP="00336ABA">
            <w:pPr>
              <w:pStyle w:val="Lentelstekstas"/>
            </w:pPr>
            <w:r>
              <w:t>-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salary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Darbo užmokesčio dydis, Eur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ltDecimal (LDU prašymams)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585584" w:rsidP="00336ABA">
            <w:pPr>
              <w:pStyle w:val="Lentelstekstas"/>
            </w:pPr>
            <w:r>
              <w:t>-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profession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Asmens profesijos grupė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profession (LDU prašymams)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585584" w:rsidP="00336ABA">
            <w:pPr>
              <w:pStyle w:val="Lentelstekstas"/>
            </w:pPr>
            <w:r>
              <w:t>-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professionDetail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Asmens profesijos patikslinimo kodas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Skaičius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2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workplaceInLT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Darbo vieta Lietuvoje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Loginis true/false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585584" w:rsidP="00336ABA">
            <w:pPr>
              <w:pStyle w:val="Lentelstekstas"/>
            </w:pPr>
            <w:r>
              <w:t>5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municipality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Savivaldybės kodas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municipality (LDU prašymams)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585584" w:rsidP="00336ABA">
            <w:pPr>
              <w:pStyle w:val="Lentelstekstas"/>
            </w:pPr>
            <w:r>
              <w:t>-</w:t>
            </w:r>
          </w:p>
        </w:tc>
      </w:tr>
      <w:tr w:rsidR="00336AB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336ABA" w:rsidP="00336ABA">
            <w:pPr>
              <w:pStyle w:val="Lentelstekstas"/>
            </w:pPr>
            <w:r>
              <w:t>insuranceCountry (contract elemento viduje)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AF2CF8" w:rsidP="00336ABA">
            <w:pPr>
              <w:pStyle w:val="Lentelstekstas"/>
            </w:pPr>
            <w:r>
              <w:t>Valstybė, kurios socialinis draudimas taikomas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0A458D" w:rsidP="00336ABA">
            <w:pPr>
              <w:pStyle w:val="Lentelstekstas"/>
            </w:pPr>
            <w:r>
              <w:t>country (LDU prašymams)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ABA" w:rsidRDefault="00585584" w:rsidP="00336ABA">
            <w:pPr>
              <w:pStyle w:val="Lentelstekstas"/>
            </w:pPr>
            <w:r>
              <w:t>-</w:t>
            </w:r>
          </w:p>
        </w:tc>
      </w:tr>
    </w:tbl>
    <w:p w:rsidR="00837C3D" w:rsidRDefault="00837C3D" w:rsidP="00837C3D">
      <w:pPr>
        <w:rPr>
          <w:lang w:val="en-US" w:eastAsia="lt-LT"/>
        </w:rPr>
      </w:pPr>
    </w:p>
    <w:p w:rsidR="0030037A" w:rsidRDefault="0030037A" w:rsidP="0030037A">
      <w:pPr>
        <w:pStyle w:val="Antrat2"/>
      </w:pPr>
      <w:bookmarkStart w:id="58" w:name="_Toc35864919"/>
      <w:r>
        <w:t>communicationsInfo tipas (LDU prašymams)</w:t>
      </w:r>
      <w:bookmarkEnd w:id="58"/>
    </w:p>
    <w:p w:rsidR="0030037A" w:rsidRDefault="0030037A" w:rsidP="0030037A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2"/>
        <w:gridCol w:w="2926"/>
        <w:gridCol w:w="2792"/>
        <w:gridCol w:w="1123"/>
      </w:tblGrid>
      <w:tr w:rsidR="0030037A" w:rsidTr="00BE55B2">
        <w:trPr>
          <w:cantSplit/>
          <w:trHeight w:val="20"/>
          <w:tblHeader/>
        </w:trPr>
        <w:tc>
          <w:tcPr>
            <w:tcW w:w="216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037A" w:rsidRDefault="0030037A" w:rsidP="00BE55B2">
            <w:pPr>
              <w:pStyle w:val="Lentelstekstas"/>
            </w:pPr>
            <w:r>
              <w:t>XML atributas</w:t>
            </w:r>
          </w:p>
        </w:tc>
        <w:tc>
          <w:tcPr>
            <w:tcW w:w="292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037A" w:rsidRDefault="0030037A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79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037A" w:rsidRDefault="0030037A" w:rsidP="00BE55B2">
            <w:pPr>
              <w:pStyle w:val="Lentelstekstas"/>
            </w:pPr>
            <w:r>
              <w:t>Tipas</w:t>
            </w:r>
          </w:p>
        </w:tc>
        <w:tc>
          <w:tcPr>
            <w:tcW w:w="112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037A" w:rsidRDefault="0030037A" w:rsidP="00BE55B2">
            <w:pPr>
              <w:pStyle w:val="Lentelstekstas"/>
            </w:pPr>
            <w:r>
              <w:t>Ilgis, simboliais</w:t>
            </w:r>
          </w:p>
        </w:tc>
      </w:tr>
      <w:tr w:rsidR="0030037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037A" w:rsidRDefault="0030037A" w:rsidP="00BE55B2">
            <w:pPr>
              <w:pStyle w:val="Lentelstekstas"/>
            </w:pPr>
            <w:r>
              <w:t>phone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037A" w:rsidRDefault="008C5D77" w:rsidP="00BE55B2">
            <w:pPr>
              <w:pStyle w:val="Lentelstekstas"/>
            </w:pPr>
            <w:r>
              <w:t>Elektroninio pašto adresas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037A" w:rsidRDefault="008C5D77" w:rsidP="00BE55B2">
            <w:pPr>
              <w:pStyle w:val="Lentelstekstas"/>
            </w:pPr>
            <w:r>
              <w:t>internationalPhone (LDU prašymams)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037A" w:rsidRDefault="008C5D77" w:rsidP="00BE55B2">
            <w:pPr>
              <w:pStyle w:val="Lentelstekstas"/>
            </w:pPr>
            <w:r>
              <w:t>-</w:t>
            </w:r>
          </w:p>
        </w:tc>
      </w:tr>
      <w:tr w:rsidR="0030037A" w:rsidTr="00BE55B2">
        <w:trPr>
          <w:cantSplit/>
          <w:trHeight w:val="20"/>
        </w:trPr>
        <w:tc>
          <w:tcPr>
            <w:tcW w:w="21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037A" w:rsidRDefault="0030037A" w:rsidP="00BE55B2">
            <w:pPr>
              <w:pStyle w:val="Lentelstekstas"/>
            </w:pPr>
            <w:r>
              <w:t>email</w:t>
            </w:r>
          </w:p>
        </w:tc>
        <w:tc>
          <w:tcPr>
            <w:tcW w:w="29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037A" w:rsidRDefault="008C5D77" w:rsidP="00BE55B2">
            <w:pPr>
              <w:pStyle w:val="Lentelstekstas"/>
            </w:pPr>
            <w:r>
              <w:t>Telefono numeris</w:t>
            </w:r>
          </w:p>
        </w:tc>
        <w:tc>
          <w:tcPr>
            <w:tcW w:w="279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037A" w:rsidRDefault="008C5D77" w:rsidP="00BE55B2">
            <w:pPr>
              <w:pStyle w:val="Lentelstekstas"/>
            </w:pPr>
            <w:r>
              <w:t>email (LDU prašymams)</w:t>
            </w:r>
          </w:p>
        </w:tc>
        <w:tc>
          <w:tcPr>
            <w:tcW w:w="1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037A" w:rsidRDefault="008C5D77" w:rsidP="00BE55B2">
            <w:pPr>
              <w:pStyle w:val="Lentelstekstas"/>
            </w:pPr>
            <w:r>
              <w:t>-</w:t>
            </w:r>
          </w:p>
        </w:tc>
      </w:tr>
    </w:tbl>
    <w:p w:rsidR="00C14891" w:rsidRDefault="00C14891" w:rsidP="0030037A">
      <w:pPr>
        <w:rPr>
          <w:lang w:val="en-US" w:eastAsia="lt-LT"/>
        </w:rPr>
      </w:pPr>
    </w:p>
    <w:p w:rsidR="00C14891" w:rsidRDefault="00C14891" w:rsidP="00C14891">
      <w:pPr>
        <w:rPr>
          <w:lang w:val="en-US" w:eastAsia="lt-LT"/>
        </w:rPr>
      </w:pPr>
      <w:r>
        <w:rPr>
          <w:lang w:val="en-US" w:eastAsia="lt-LT"/>
        </w:rPr>
        <w:br w:type="page"/>
      </w:r>
    </w:p>
    <w:p w:rsidR="0030037A" w:rsidRDefault="0030037A" w:rsidP="0030037A">
      <w:pPr>
        <w:rPr>
          <w:lang w:val="en-US" w:eastAsia="lt-LT"/>
        </w:rPr>
      </w:pPr>
    </w:p>
    <w:p w:rsidR="00C14891" w:rsidRDefault="00C14891" w:rsidP="00C14891">
      <w:pPr>
        <w:pStyle w:val="Antrat2"/>
      </w:pPr>
      <w:bookmarkStart w:id="59" w:name="_Toc35864920"/>
      <w:r>
        <w:t>secondmentForm tipas (LDU prašymams)</w:t>
      </w:r>
      <w:bookmarkEnd w:id="59"/>
    </w:p>
    <w:p w:rsidR="007C62DD" w:rsidRDefault="007C62DD" w:rsidP="007C62DD">
      <w:r>
        <w:rPr>
          <w:lang w:val="en-US" w:eastAsia="lt-LT"/>
        </w:rPr>
        <w:tab/>
        <w:t xml:space="preserve">Šis konkretus tipas yra išvestas iš (angl. extends) </w:t>
      </w:r>
      <w:hyperlink w:anchor="_form_abstraktus_tipas" w:history="1">
        <w:r w:rsidRPr="00330747">
          <w:rPr>
            <w:rStyle w:val="Hipersaitas"/>
            <w:b/>
            <w:u w:val="none"/>
            <w:lang w:val="en-US" w:eastAsia="lt-LT"/>
          </w:rPr>
          <w:t>abstraktaus tipo form</w:t>
        </w:r>
      </w:hyperlink>
      <w:r>
        <w:rPr>
          <w:lang w:val="en-US" w:eastAsia="lt-LT"/>
        </w:rPr>
        <w:t xml:space="preserve">. Pildomas, kai pasirinktas darbo sutarties tipas yra </w:t>
      </w:r>
      <w:r>
        <w:t>„komandiruojamas darbuotojas“.</w:t>
      </w:r>
    </w:p>
    <w:p w:rsidR="00742360" w:rsidRDefault="00742360" w:rsidP="00742360">
      <w:pPr>
        <w:rPr>
          <w:lang w:val="en-US" w:eastAsia="lt-LT"/>
        </w:rPr>
      </w:pPr>
    </w:p>
    <w:p w:rsidR="00C14891" w:rsidRDefault="00F83453" w:rsidP="00C14891">
      <w:pPr>
        <w:rPr>
          <w:lang w:val="en-US" w:eastAsia="lt-LT"/>
        </w:rPr>
      </w:pPr>
      <w:r>
        <w:rPr>
          <w:lang w:val="en-US" w:eastAsia="lt-LT"/>
        </w:rPr>
        <w:tab/>
        <w:t>Tipas sudarytas iš tokių pirmo lygio elementų:</w:t>
      </w: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4"/>
        <w:gridCol w:w="2988"/>
        <w:gridCol w:w="2510"/>
        <w:gridCol w:w="1121"/>
      </w:tblGrid>
      <w:tr w:rsidR="00F83453" w:rsidTr="00BE55B2">
        <w:trPr>
          <w:cantSplit/>
          <w:trHeight w:val="20"/>
          <w:tblHeader/>
        </w:trPr>
        <w:tc>
          <w:tcPr>
            <w:tcW w:w="238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453" w:rsidRDefault="00F83453" w:rsidP="00BE55B2">
            <w:pPr>
              <w:pStyle w:val="Lentelstekstas"/>
            </w:pPr>
            <w:r>
              <w:t>XML atributas</w:t>
            </w:r>
          </w:p>
        </w:tc>
        <w:tc>
          <w:tcPr>
            <w:tcW w:w="298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453" w:rsidRDefault="00F83453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51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453" w:rsidRDefault="00F83453" w:rsidP="00BE55B2">
            <w:pPr>
              <w:pStyle w:val="Lentelstekstas"/>
            </w:pPr>
            <w:r>
              <w:t>Tipas</w:t>
            </w:r>
          </w:p>
        </w:tc>
        <w:tc>
          <w:tcPr>
            <w:tcW w:w="112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453" w:rsidRDefault="00F83453" w:rsidP="00BE55B2">
            <w:pPr>
              <w:pStyle w:val="Lentelstekstas"/>
            </w:pPr>
            <w:r>
              <w:t>Ilgis, simboliais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foreignEmployer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Užsienio darbdavio duomenys (skiltis)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72236F" w:rsidP="00BE55B2">
            <w:pPr>
              <w:pStyle w:val="Lentelstekstas"/>
            </w:pPr>
            <w:r>
              <w:t>-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F83453">
            <w:pPr>
              <w:pStyle w:val="Lentelstekstas"/>
            </w:pPr>
            <w:r>
              <w:t>secondment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F83453">
            <w:pPr>
              <w:pStyle w:val="Lentelstekstas"/>
            </w:pPr>
            <w:r>
              <w:t>Informacija apie komandiruotę (skiltis)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F83453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72236F" w:rsidP="00F83453">
            <w:pPr>
              <w:pStyle w:val="Lentelstekstas"/>
            </w:pPr>
            <w:r>
              <w:t>-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F83453">
            <w:pPr>
              <w:pStyle w:val="Lentelstekstas"/>
            </w:pPr>
            <w:r>
              <w:t>guarantees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F83453">
            <w:pPr>
              <w:pStyle w:val="Lentelstekstas"/>
            </w:pPr>
            <w:r>
              <w:t>Komandiruotam darbuotojui taikomos garantijos (skiltis)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F83453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72236F" w:rsidP="00F83453">
            <w:pPr>
              <w:pStyle w:val="Lentelstekstas"/>
            </w:pPr>
            <w:r>
              <w:t>-</w:t>
            </w:r>
          </w:p>
        </w:tc>
      </w:tr>
    </w:tbl>
    <w:p w:rsidR="00F83453" w:rsidRDefault="00F83453" w:rsidP="00C14891">
      <w:pPr>
        <w:rPr>
          <w:lang w:val="en-US" w:eastAsia="lt-LT"/>
        </w:rPr>
      </w:pPr>
    </w:p>
    <w:p w:rsidR="00F83453" w:rsidRDefault="00F83453" w:rsidP="00C14891">
      <w:pPr>
        <w:rPr>
          <w:lang w:val="en-US" w:eastAsia="lt-LT"/>
        </w:rPr>
      </w:pPr>
      <w:r>
        <w:rPr>
          <w:lang w:val="en-US" w:eastAsia="lt-LT"/>
        </w:rPr>
        <w:tab/>
        <w:t xml:space="preserve">foreignEmployer elemento </w:t>
      </w:r>
      <w:r w:rsidR="00DB2201">
        <w:rPr>
          <w:lang w:val="en-US" w:eastAsia="lt-LT"/>
        </w:rPr>
        <w:t>vidiniai elementai yra tokie</w:t>
      </w:r>
      <w:r>
        <w:rPr>
          <w:lang w:val="en-US" w:eastAsia="lt-LT"/>
        </w:rPr>
        <w:t>:</w:t>
      </w:r>
    </w:p>
    <w:p w:rsidR="009925D5" w:rsidRDefault="009925D5" w:rsidP="00C14891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4"/>
        <w:gridCol w:w="2988"/>
        <w:gridCol w:w="2510"/>
        <w:gridCol w:w="1121"/>
      </w:tblGrid>
      <w:tr w:rsidR="00F83453" w:rsidTr="00BE55B2">
        <w:trPr>
          <w:cantSplit/>
          <w:trHeight w:val="20"/>
          <w:tblHeader/>
        </w:trPr>
        <w:tc>
          <w:tcPr>
            <w:tcW w:w="238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453" w:rsidRDefault="00F83453" w:rsidP="00BE55B2">
            <w:pPr>
              <w:pStyle w:val="Lentelstekstas"/>
            </w:pPr>
            <w:r>
              <w:t>XML atributas</w:t>
            </w:r>
          </w:p>
        </w:tc>
        <w:tc>
          <w:tcPr>
            <w:tcW w:w="298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453" w:rsidRDefault="00F83453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51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453" w:rsidRDefault="00F83453" w:rsidP="00BE55B2">
            <w:pPr>
              <w:pStyle w:val="Lentelstekstas"/>
            </w:pPr>
            <w:r>
              <w:t>Tipas</w:t>
            </w:r>
          </w:p>
        </w:tc>
        <w:tc>
          <w:tcPr>
            <w:tcW w:w="112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453" w:rsidRDefault="00F83453" w:rsidP="00BE55B2">
            <w:pPr>
              <w:pStyle w:val="Lentelstekstas"/>
            </w:pPr>
            <w:r>
              <w:t>Ilgis, simboliais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353C7C" w:rsidP="00353C7C">
            <w:pPr>
              <w:pStyle w:val="Lentelstekstas"/>
            </w:pPr>
            <w:r>
              <w:t>t</w:t>
            </w:r>
            <w:r w:rsidR="00F83453">
              <w:t>itle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Darbdavio/įmonės pavadinimas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string150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150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CB48C2" w:rsidP="00353C7C">
            <w:pPr>
              <w:pStyle w:val="Lentelstekstas"/>
            </w:pPr>
            <w:r>
              <w:t>c</w:t>
            </w:r>
            <w:r w:rsidR="00F83453">
              <w:t>ode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Įmonės identifikacinis kodas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string20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20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353C7C">
            <w:pPr>
              <w:pStyle w:val="Lentelstekstas"/>
            </w:pPr>
            <w:r>
              <w:t>contactInfo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-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-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address (contactInfo viduje)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Darbdavio/įmonės adresas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string250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250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country (contactInfo viduje)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Valstybė pavadinimas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country (LDU prašymams)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-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353C7C">
            <w:pPr>
              <w:pStyle w:val="Lentelstekstas"/>
            </w:pPr>
            <w:r>
              <w:t>communicationsInfo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-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communicationsInfo (LDU prašymams)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-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353C7C">
            <w:pPr>
              <w:pStyle w:val="Lentelstekstas"/>
            </w:pPr>
            <w:r>
              <w:t>economicActivity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C97F1F" w:rsidP="00BE55B2">
            <w:pPr>
              <w:pStyle w:val="Lentelstekstas"/>
            </w:pPr>
            <w:r>
              <w:t>Pagrindinės veiklos rūšies kodas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economicActivity (LDU prašymams)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-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353C7C">
            <w:pPr>
              <w:pStyle w:val="Lentelstekstas"/>
            </w:pPr>
            <w:r>
              <w:t>assignedSpecialist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-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-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fullname (assignedSpecialist viduje)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Darbdavio paskirtas asmuo ryšiams su Lietuvos institucijomis, vardas, pavardė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string150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150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communicationsInfo (assignedSpecialist viduje)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-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communicationsInfo (LDU prašymams)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-</w:t>
            </w:r>
          </w:p>
        </w:tc>
      </w:tr>
      <w:tr w:rsidR="00F83453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address (assignedSpecialist viduje)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Adresas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F83453" w:rsidP="00BE55B2">
            <w:pPr>
              <w:pStyle w:val="Lentelstekstas"/>
            </w:pPr>
            <w:r>
              <w:t>string250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453" w:rsidRDefault="00657C5E" w:rsidP="00BE55B2">
            <w:pPr>
              <w:pStyle w:val="Lentelstekstas"/>
            </w:pPr>
            <w:r>
              <w:t>250</w:t>
            </w:r>
          </w:p>
        </w:tc>
      </w:tr>
    </w:tbl>
    <w:p w:rsidR="00F83453" w:rsidRDefault="00F83453" w:rsidP="00C14891">
      <w:pPr>
        <w:rPr>
          <w:lang w:val="en-US" w:eastAsia="lt-LT"/>
        </w:rPr>
      </w:pPr>
    </w:p>
    <w:p w:rsidR="00F83453" w:rsidRDefault="00F83453" w:rsidP="00C14891">
      <w:pPr>
        <w:rPr>
          <w:lang w:val="en-US" w:eastAsia="lt-LT"/>
        </w:rPr>
      </w:pPr>
      <w:r>
        <w:rPr>
          <w:lang w:val="en-US" w:eastAsia="lt-LT"/>
        </w:rPr>
        <w:tab/>
        <w:t>secondment</w:t>
      </w:r>
      <w:r w:rsidR="00DB2201">
        <w:rPr>
          <w:lang w:val="en-US" w:eastAsia="lt-LT"/>
        </w:rPr>
        <w:t xml:space="preserve"> elemento vidiniai elementai yra tokie</w:t>
      </w:r>
      <w:r>
        <w:rPr>
          <w:lang w:val="en-US" w:eastAsia="lt-LT"/>
        </w:rPr>
        <w:t>:</w:t>
      </w:r>
    </w:p>
    <w:p w:rsidR="00DB2201" w:rsidRDefault="00DB2201" w:rsidP="00C14891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8"/>
        <w:gridCol w:w="3260"/>
        <w:gridCol w:w="2794"/>
        <w:gridCol w:w="1121"/>
      </w:tblGrid>
      <w:tr w:rsidR="00E934FA" w:rsidTr="003C7A76">
        <w:trPr>
          <w:cantSplit/>
          <w:trHeight w:val="20"/>
          <w:tblHeader/>
        </w:trPr>
        <w:tc>
          <w:tcPr>
            <w:tcW w:w="182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34FA" w:rsidRDefault="00E934FA" w:rsidP="00BE55B2">
            <w:pPr>
              <w:pStyle w:val="Lentelstekstas"/>
            </w:pPr>
            <w:r>
              <w:t>XML atributas</w:t>
            </w:r>
          </w:p>
        </w:tc>
        <w:tc>
          <w:tcPr>
            <w:tcW w:w="326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34FA" w:rsidRDefault="00E934FA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79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34FA" w:rsidRDefault="00E934FA" w:rsidP="00BE55B2">
            <w:pPr>
              <w:pStyle w:val="Lentelstekstas"/>
            </w:pPr>
            <w:r>
              <w:t>Tipas</w:t>
            </w:r>
          </w:p>
        </w:tc>
        <w:tc>
          <w:tcPr>
            <w:tcW w:w="112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34FA" w:rsidRDefault="00E934FA" w:rsidP="00BE55B2">
            <w:pPr>
              <w:pStyle w:val="Lentelstekstas"/>
            </w:pPr>
            <w:r>
              <w:t>Ilgis, simboliais</w:t>
            </w:r>
          </w:p>
        </w:tc>
      </w:tr>
      <w:tr w:rsidR="002F76A2" w:rsidTr="003C7A76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2F76A2">
            <w:pPr>
              <w:pStyle w:val="Lentelstekstas"/>
            </w:pPr>
            <w:r>
              <w:t>from</w:t>
            </w: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52561E" w:rsidP="002F76A2">
            <w:pPr>
              <w:pStyle w:val="Lentelstekstas"/>
            </w:pPr>
            <w:r>
              <w:t>Nuo</w:t>
            </w:r>
          </w:p>
        </w:tc>
        <w:tc>
          <w:tcPr>
            <w:tcW w:w="2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2F76A2">
            <w:pPr>
              <w:pStyle w:val="Lentelstekstas"/>
            </w:pPr>
            <w:r>
              <w:t>Data formatu „yyyy-MM-dd“ pvz. 2019-01-02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10</w:t>
            </w:r>
          </w:p>
        </w:tc>
      </w:tr>
      <w:tr w:rsidR="002F76A2" w:rsidTr="003C7A76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2F76A2">
            <w:pPr>
              <w:pStyle w:val="Lentelstekstas"/>
            </w:pPr>
            <w:r>
              <w:t>to</w:t>
            </w: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52561E" w:rsidP="002F76A2">
            <w:pPr>
              <w:pStyle w:val="Lentelstekstas"/>
            </w:pPr>
            <w:r>
              <w:t>Iki</w:t>
            </w:r>
          </w:p>
        </w:tc>
        <w:tc>
          <w:tcPr>
            <w:tcW w:w="2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2F76A2">
            <w:pPr>
              <w:pStyle w:val="Lentelstekstas"/>
            </w:pPr>
            <w:r>
              <w:t>Data formatu „yyyy-MM-dd“ pvz. 2019-01-02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10</w:t>
            </w:r>
          </w:p>
        </w:tc>
      </w:tr>
      <w:tr w:rsidR="002F76A2" w:rsidTr="003C7A76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2F76A2">
            <w:pPr>
              <w:pStyle w:val="Lentelstekstas"/>
            </w:pPr>
            <w:r>
              <w:t>insuranceCountry</w:t>
            </w: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52561E" w:rsidP="002F76A2">
            <w:pPr>
              <w:pStyle w:val="Lentelstekstas"/>
            </w:pPr>
            <w:r>
              <w:t>Valstybė, kurios socialinis draudimas taikomas asmeniui</w:t>
            </w:r>
          </w:p>
        </w:tc>
        <w:tc>
          <w:tcPr>
            <w:tcW w:w="2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country (LDU prašymams)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-</w:t>
            </w:r>
          </w:p>
        </w:tc>
      </w:tr>
      <w:tr w:rsidR="002F76A2" w:rsidTr="003C7A76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2F76A2">
            <w:pPr>
              <w:pStyle w:val="Lentelstekstas"/>
            </w:pPr>
            <w:r>
              <w:t>municipality</w:t>
            </w: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52561E" w:rsidP="002F76A2">
            <w:pPr>
              <w:pStyle w:val="Lentelstekstas"/>
            </w:pPr>
            <w:r>
              <w:t>Darbo vietos (komandiruotės metu) savivaldybės kodas</w:t>
            </w:r>
          </w:p>
        </w:tc>
        <w:tc>
          <w:tcPr>
            <w:tcW w:w="2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municipality (LDU prašymams)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-</w:t>
            </w:r>
          </w:p>
        </w:tc>
      </w:tr>
      <w:tr w:rsidR="002F76A2" w:rsidTr="003C7A76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2F76A2">
            <w:pPr>
              <w:pStyle w:val="Lentelstekstas"/>
            </w:pPr>
            <w:r>
              <w:t>address</w:t>
            </w: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52561E" w:rsidP="002F76A2">
            <w:pPr>
              <w:pStyle w:val="Lentelstekstas"/>
            </w:pPr>
            <w:r>
              <w:t>Darbo vietus (komandiruotės metu) adresas Lietuvoje</w:t>
            </w:r>
          </w:p>
        </w:tc>
        <w:tc>
          <w:tcPr>
            <w:tcW w:w="2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string250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250</w:t>
            </w:r>
          </w:p>
        </w:tc>
      </w:tr>
      <w:tr w:rsidR="002F76A2" w:rsidTr="003C7A76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2F76A2">
            <w:pPr>
              <w:pStyle w:val="Lentelstekstas"/>
            </w:pPr>
            <w:r>
              <w:t>type</w:t>
            </w: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52561E" w:rsidP="002F76A2">
            <w:pPr>
              <w:pStyle w:val="Lentelstekstas"/>
            </w:pPr>
            <w:r>
              <w:t>Komandiravimo tipas</w:t>
            </w:r>
          </w:p>
        </w:tc>
        <w:tc>
          <w:tcPr>
            <w:tcW w:w="2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secondmentType (LDU prašymams)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-</w:t>
            </w:r>
          </w:p>
        </w:tc>
      </w:tr>
      <w:tr w:rsidR="002F76A2" w:rsidTr="003C7A76">
        <w:trPr>
          <w:cantSplit/>
          <w:trHeight w:val="20"/>
        </w:trPr>
        <w:tc>
          <w:tcPr>
            <w:tcW w:w="1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2F76A2" w:rsidP="003C7A76">
            <w:pPr>
              <w:pStyle w:val="Lentelstekstas"/>
            </w:pPr>
            <w:r>
              <w:t>jobDescription</w:t>
            </w: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52561E" w:rsidP="002F76A2">
            <w:pPr>
              <w:pStyle w:val="Lentelstekstas"/>
            </w:pPr>
            <w:r>
              <w:t>Komandiruoto darbuotojo įsipareigojimai / darbo funkcijos</w:t>
            </w:r>
          </w:p>
        </w:tc>
        <w:tc>
          <w:tcPr>
            <w:tcW w:w="27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string250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76A2" w:rsidRDefault="00F0102E" w:rsidP="002F76A2">
            <w:pPr>
              <w:pStyle w:val="Lentelstekstas"/>
            </w:pPr>
            <w:r>
              <w:t>250</w:t>
            </w:r>
          </w:p>
        </w:tc>
      </w:tr>
    </w:tbl>
    <w:p w:rsidR="00F83453" w:rsidRDefault="00F83453" w:rsidP="00C14891">
      <w:pPr>
        <w:rPr>
          <w:lang w:val="en-US" w:eastAsia="lt-LT"/>
        </w:rPr>
      </w:pPr>
    </w:p>
    <w:p w:rsidR="00F83453" w:rsidRDefault="00F83453" w:rsidP="00C14891">
      <w:pPr>
        <w:rPr>
          <w:lang w:val="en-US" w:eastAsia="lt-LT"/>
        </w:rPr>
      </w:pPr>
      <w:r>
        <w:rPr>
          <w:lang w:val="en-US" w:eastAsia="lt-LT"/>
        </w:rPr>
        <w:tab/>
        <w:t>guarantees</w:t>
      </w:r>
      <w:r w:rsidR="00DB2201">
        <w:rPr>
          <w:lang w:val="en-US" w:eastAsia="lt-LT"/>
        </w:rPr>
        <w:t xml:space="preserve"> elemento vidiniai elementai yra tokie</w:t>
      </w:r>
      <w:r>
        <w:rPr>
          <w:lang w:val="en-US" w:eastAsia="lt-LT"/>
        </w:rPr>
        <w:t>:</w:t>
      </w:r>
    </w:p>
    <w:p w:rsidR="00F83453" w:rsidRDefault="00F83453" w:rsidP="00C14891">
      <w:pPr>
        <w:rPr>
          <w:lang w:val="en-US" w:eastAsia="lt-LT"/>
        </w:rPr>
      </w:pPr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5"/>
        <w:gridCol w:w="2977"/>
        <w:gridCol w:w="2510"/>
        <w:gridCol w:w="1121"/>
      </w:tblGrid>
      <w:tr w:rsidR="00966194" w:rsidTr="003C7A76">
        <w:trPr>
          <w:cantSplit/>
          <w:trHeight w:val="20"/>
          <w:tblHeader/>
        </w:trPr>
        <w:tc>
          <w:tcPr>
            <w:tcW w:w="239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891" w:rsidRDefault="00C14891" w:rsidP="00BE55B2">
            <w:pPr>
              <w:pStyle w:val="Lentelstekstas"/>
            </w:pPr>
            <w:r>
              <w:t>XML atributas</w:t>
            </w:r>
          </w:p>
        </w:tc>
        <w:tc>
          <w:tcPr>
            <w:tcW w:w="2977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891" w:rsidRDefault="00C14891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51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891" w:rsidRDefault="00C14891" w:rsidP="00BE55B2">
            <w:pPr>
              <w:pStyle w:val="Lentelstekstas"/>
            </w:pPr>
            <w:r>
              <w:t>Tipas</w:t>
            </w:r>
          </w:p>
        </w:tc>
        <w:tc>
          <w:tcPr>
            <w:tcW w:w="112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4891" w:rsidRDefault="00C14891" w:rsidP="00BE55B2">
            <w:pPr>
              <w:pStyle w:val="Lentelstekstas"/>
            </w:pPr>
            <w:r>
              <w:t>Ilgis, simboliais</w:t>
            </w:r>
          </w:p>
        </w:tc>
      </w:tr>
      <w:tr w:rsidR="00415EA1" w:rsidTr="003C7A76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E934FA">
            <w:pPr>
              <w:pStyle w:val="Lentelstekstas"/>
            </w:pPr>
            <w:r>
              <w:t>maxWorkWeekHours</w:t>
            </w: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CC02A8" w:rsidP="00415EA1">
            <w:pPr>
              <w:pStyle w:val="Lentelstekstas"/>
            </w:pPr>
            <w:r>
              <w:t>Maksimali darbo laiko trukmė; val. sav.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3A16BF" w:rsidP="00415EA1">
            <w:pPr>
              <w:pStyle w:val="Lentelstekstas"/>
            </w:pPr>
            <w:r>
              <w:t>ltDecimal</w:t>
            </w:r>
            <w:r w:rsidR="003C7A76">
              <w:t xml:space="preserve"> (LDU prašymams)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927B29" w:rsidP="00415EA1">
            <w:pPr>
              <w:pStyle w:val="Lentelstekstas"/>
            </w:pPr>
            <w:r>
              <w:t>-</w:t>
            </w:r>
          </w:p>
        </w:tc>
      </w:tr>
      <w:tr w:rsidR="00415EA1" w:rsidTr="003C7A76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E934FA">
            <w:pPr>
              <w:pStyle w:val="Lentelstekstas"/>
            </w:pPr>
            <w:r>
              <w:t>minRestWeekHours</w:t>
            </w: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CC02A8" w:rsidP="00CC02A8">
            <w:pPr>
              <w:pStyle w:val="Lentelstekstas"/>
            </w:pPr>
            <w:r>
              <w:t>Poilsio laiko trukmė; val./sav.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3A16BF" w:rsidP="00415EA1">
            <w:pPr>
              <w:pStyle w:val="Lentelstekstas"/>
            </w:pPr>
            <w:r>
              <w:t>ltDecimal</w:t>
            </w:r>
            <w:r w:rsidR="003C7A76">
              <w:t xml:space="preserve"> (LDU prašymams)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927B29" w:rsidP="00415EA1">
            <w:pPr>
              <w:pStyle w:val="Lentelstekstas"/>
            </w:pPr>
            <w:r>
              <w:t>-</w:t>
            </w:r>
          </w:p>
        </w:tc>
      </w:tr>
      <w:tr w:rsidR="00415EA1" w:rsidTr="003C7A76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E934FA">
            <w:pPr>
              <w:pStyle w:val="Lentelstekstas"/>
            </w:pPr>
            <w:r>
              <w:t>minHolidays</w:t>
            </w: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CC02A8" w:rsidP="00415EA1">
            <w:pPr>
              <w:pStyle w:val="Lentelstekstas"/>
            </w:pPr>
            <w:r>
              <w:t>Atostogų trukmė d.d.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3A16BF" w:rsidP="00415EA1">
            <w:pPr>
              <w:pStyle w:val="Lentelstekstas"/>
            </w:pPr>
            <w:r>
              <w:t>ltDecimal</w:t>
            </w:r>
            <w:r w:rsidR="003C7A76">
              <w:t xml:space="preserve"> (LDU prašymams)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927B29" w:rsidP="00415EA1">
            <w:pPr>
              <w:pStyle w:val="Lentelstekstas"/>
            </w:pPr>
            <w:r>
              <w:t>-</w:t>
            </w:r>
          </w:p>
        </w:tc>
      </w:tr>
      <w:tr w:rsidR="00415EA1" w:rsidTr="003C7A76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E934FA">
            <w:pPr>
              <w:pStyle w:val="Lentelstekstas"/>
            </w:pPr>
            <w:r>
              <w:t>minSalary</w:t>
            </w: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CC02A8" w:rsidP="00415EA1">
            <w:pPr>
              <w:pStyle w:val="Lentelstekstas"/>
            </w:pPr>
            <w:r>
              <w:t>Darbo užmokesčio dydis, Eur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3A16BF" w:rsidP="00415EA1">
            <w:pPr>
              <w:pStyle w:val="Lentelstekstas"/>
            </w:pPr>
            <w:r>
              <w:t>ltDecimal</w:t>
            </w:r>
            <w:r w:rsidR="003C7A76">
              <w:t xml:space="preserve"> (LDU prašymams)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927B29" w:rsidP="00415EA1">
            <w:pPr>
              <w:pStyle w:val="Lentelstekstas"/>
            </w:pPr>
            <w:r>
              <w:t>-</w:t>
            </w:r>
          </w:p>
        </w:tc>
      </w:tr>
      <w:tr w:rsidR="00415EA1" w:rsidTr="003C7A76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E934FA">
            <w:pPr>
              <w:pStyle w:val="Lentelstekstas"/>
            </w:pPr>
            <w:r>
              <w:t>addressInLT</w:t>
            </w: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CC02A8" w:rsidP="00415EA1">
            <w:pPr>
              <w:pStyle w:val="Lentelstekstas"/>
            </w:pPr>
            <w:r>
              <w:t>Darbuotojo gyvenamosios vietos adresas Lietuvoje, jeigu užtikrinamas apgyvendinimas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3A16BF" w:rsidP="00415EA1">
            <w:pPr>
              <w:pStyle w:val="Lentelstekstas"/>
            </w:pPr>
            <w:r>
              <w:t>string250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927B29" w:rsidP="00415EA1">
            <w:pPr>
              <w:pStyle w:val="Lentelstekstas"/>
            </w:pPr>
            <w:r>
              <w:t>250</w:t>
            </w:r>
          </w:p>
        </w:tc>
      </w:tr>
      <w:tr w:rsidR="00415EA1" w:rsidTr="003C7A76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E934FA">
            <w:pPr>
              <w:pStyle w:val="Lentelstekstas"/>
            </w:pPr>
            <w:r>
              <w:t>legislationCompliance</w:t>
            </w: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CC02A8" w:rsidP="00415EA1">
            <w:pPr>
              <w:pStyle w:val="Lentelstekstas"/>
            </w:pPr>
            <w:r>
              <w:t>Patvirtinu, kad įmonėje garantuojamas teisės aktų reikalavimų įgyvendinimas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415EA1">
            <w:pPr>
              <w:pStyle w:val="Lentelstekstas"/>
            </w:pPr>
            <w:r>
              <w:t>Kelis elementus gaubiantis elementas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415EA1">
            <w:pPr>
              <w:pStyle w:val="Lentelstekstas"/>
            </w:pPr>
          </w:p>
        </w:tc>
      </w:tr>
      <w:tr w:rsidR="00415EA1" w:rsidTr="003C7A76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415EA1">
            <w:pPr>
              <w:pStyle w:val="Lentelstekstas"/>
            </w:pPr>
            <w:r>
              <w:t>discriminationProhibition (legislationCompliance viduje)</w:t>
            </w: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CC02A8" w:rsidP="00415EA1">
            <w:pPr>
              <w:pStyle w:val="Lentelstekstas"/>
            </w:pPr>
            <w:r>
              <w:t>Diskriminacijos darbe draudimas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415EA1">
            <w:pPr>
              <w:pStyle w:val="Lentelstekstas"/>
            </w:pPr>
            <w:r>
              <w:t>Loginis true/false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415EA1">
            <w:pPr>
              <w:pStyle w:val="Lentelstekstas"/>
            </w:pPr>
            <w:r>
              <w:t>5</w:t>
            </w:r>
          </w:p>
        </w:tc>
      </w:tr>
      <w:tr w:rsidR="00415EA1" w:rsidTr="003C7A76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415EA1">
            <w:pPr>
              <w:pStyle w:val="Lentelstekstas"/>
            </w:pPr>
            <w:r>
              <w:t>safeWorkConditions (legislationCompliance viduje)</w:t>
            </w: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CC02A8" w:rsidP="00415EA1">
            <w:pPr>
              <w:pStyle w:val="Lentelstekstas"/>
            </w:pPr>
            <w:r>
              <w:t>Darbuotojų saugą ir sveikatą užtikrinančios darbo sąlygos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415EA1">
            <w:pPr>
              <w:pStyle w:val="Lentelstekstas"/>
            </w:pPr>
            <w:r>
              <w:t>Loginis true/false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415EA1">
            <w:pPr>
              <w:pStyle w:val="Lentelstekstas"/>
            </w:pPr>
            <w:r>
              <w:t>5</w:t>
            </w:r>
          </w:p>
        </w:tc>
      </w:tr>
      <w:tr w:rsidR="00415EA1" w:rsidTr="003C7A76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415EA1">
            <w:pPr>
              <w:pStyle w:val="Lentelstekstas"/>
            </w:pPr>
            <w:r>
              <w:t>extraProtection (legislationCompliance viduje)</w:t>
            </w: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CC02A8" w:rsidP="00415EA1">
            <w:pPr>
              <w:pStyle w:val="Lentelstekstas"/>
            </w:pPr>
            <w:r>
              <w:t>Asmenų iki aštuoniolikos metų, nėščių, neseniai pagimdžiusių ir krūtimi maitinančių darbuotojų apsauga darbe (jeigu taikoma)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415EA1">
            <w:pPr>
              <w:pStyle w:val="Lentelstekstas"/>
            </w:pPr>
            <w:r>
              <w:t>Loginis true/false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415EA1">
            <w:pPr>
              <w:pStyle w:val="Lentelstekstas"/>
            </w:pPr>
            <w:r>
              <w:t>5</w:t>
            </w:r>
          </w:p>
        </w:tc>
      </w:tr>
      <w:tr w:rsidR="00415EA1" w:rsidTr="003C7A76">
        <w:trPr>
          <w:cantSplit/>
          <w:trHeight w:val="20"/>
        </w:trPr>
        <w:tc>
          <w:tcPr>
            <w:tcW w:w="23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415EA1">
            <w:pPr>
              <w:pStyle w:val="Lentelstekstas"/>
            </w:pPr>
            <w:r>
              <w:t>tempWorkerConditions (legislationCompliance viduje)</w:t>
            </w: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CC02A8" w:rsidP="00415EA1">
            <w:pPr>
              <w:pStyle w:val="Lentelstekstas"/>
            </w:pPr>
            <w:r>
              <w:t>Laikinųjų darbuotojų darbo sąlygos (jeigu taikoma)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415EA1">
            <w:pPr>
              <w:pStyle w:val="Lentelstekstas"/>
            </w:pPr>
            <w:r>
              <w:t>Loginis true/false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5EA1" w:rsidRDefault="00415EA1" w:rsidP="00415EA1">
            <w:pPr>
              <w:pStyle w:val="Lentelstekstas"/>
            </w:pPr>
            <w:r>
              <w:t>5</w:t>
            </w:r>
          </w:p>
        </w:tc>
      </w:tr>
    </w:tbl>
    <w:p w:rsidR="00C14891" w:rsidRDefault="00C14891" w:rsidP="00C14891">
      <w:pPr>
        <w:rPr>
          <w:lang w:val="en-US" w:eastAsia="lt-LT"/>
        </w:rPr>
      </w:pPr>
    </w:p>
    <w:p w:rsidR="003C7A76" w:rsidRDefault="003C7A76" w:rsidP="003C7A76">
      <w:pPr>
        <w:pStyle w:val="Antrat2"/>
      </w:pPr>
      <w:bookmarkStart w:id="60" w:name="_Toc35864921"/>
      <w:r>
        <w:t>employeeInfo tipas (LDU prašymams)</w:t>
      </w:r>
      <w:bookmarkEnd w:id="60"/>
    </w:p>
    <w:tbl>
      <w:tblPr>
        <w:tblW w:w="9003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4"/>
        <w:gridCol w:w="2988"/>
        <w:gridCol w:w="2510"/>
        <w:gridCol w:w="1121"/>
      </w:tblGrid>
      <w:tr w:rsidR="003C7A76" w:rsidTr="00BE55B2">
        <w:trPr>
          <w:cantSplit/>
          <w:trHeight w:val="20"/>
          <w:tblHeader/>
        </w:trPr>
        <w:tc>
          <w:tcPr>
            <w:tcW w:w="238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7A76" w:rsidRDefault="003C7A76" w:rsidP="00BE55B2">
            <w:pPr>
              <w:pStyle w:val="Lentelstekstas"/>
            </w:pPr>
            <w:r>
              <w:t>XML atributas</w:t>
            </w:r>
          </w:p>
        </w:tc>
        <w:tc>
          <w:tcPr>
            <w:tcW w:w="2988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7A76" w:rsidRDefault="003C7A76" w:rsidP="00BE55B2">
            <w:pPr>
              <w:pStyle w:val="Lentelstekstas"/>
            </w:pPr>
            <w:r>
              <w:t>Laukelio pavadinimas</w:t>
            </w:r>
          </w:p>
        </w:tc>
        <w:tc>
          <w:tcPr>
            <w:tcW w:w="251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7A76" w:rsidRDefault="003C7A76" w:rsidP="00BE55B2">
            <w:pPr>
              <w:pStyle w:val="Lentelstekstas"/>
            </w:pPr>
            <w:r>
              <w:t>Tipas</w:t>
            </w:r>
          </w:p>
        </w:tc>
        <w:tc>
          <w:tcPr>
            <w:tcW w:w="112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7A76" w:rsidRDefault="003C7A76" w:rsidP="00BE55B2">
            <w:pPr>
              <w:pStyle w:val="Lentelstekstas"/>
            </w:pPr>
            <w:r>
              <w:t>Ilgis, simboliais</w:t>
            </w:r>
          </w:p>
        </w:tc>
      </w:tr>
      <w:tr w:rsidR="003C7A76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7A76" w:rsidRDefault="003C7A76" w:rsidP="00BE55B2">
            <w:pPr>
              <w:pStyle w:val="Lentelstekstas"/>
            </w:pPr>
            <w:r>
              <w:t>employee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7A76" w:rsidRDefault="003C7A76" w:rsidP="00BE55B2">
            <w:pPr>
              <w:pStyle w:val="Lentelstekstas"/>
            </w:pPr>
            <w:r>
              <w:t>Darbuotojo duomenys (skiltis)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7A76" w:rsidRDefault="003C7A76" w:rsidP="00BE55B2">
            <w:pPr>
              <w:pStyle w:val="Lentelstekstas"/>
            </w:pPr>
            <w:r>
              <w:t>employee (LDU prašymams)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7A76" w:rsidRDefault="00C20E68" w:rsidP="00BE55B2">
            <w:pPr>
              <w:pStyle w:val="Lentelstekstas"/>
            </w:pPr>
            <w:r>
              <w:t>-</w:t>
            </w:r>
          </w:p>
        </w:tc>
      </w:tr>
      <w:tr w:rsidR="003C7A76" w:rsidTr="00BE55B2">
        <w:trPr>
          <w:cantSplit/>
          <w:trHeight w:val="20"/>
        </w:trPr>
        <w:tc>
          <w:tcPr>
            <w:tcW w:w="23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7A76" w:rsidRDefault="003C7A76" w:rsidP="00BE55B2">
            <w:pPr>
              <w:pStyle w:val="Lentelstekstas"/>
            </w:pPr>
            <w:r>
              <w:t>form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7A76" w:rsidRDefault="003C7A76" w:rsidP="002065DA">
            <w:pPr>
              <w:pStyle w:val="Lentelstekstas"/>
            </w:pPr>
            <w:r>
              <w:t>Kitos darbuotojo skiltys apibūdinančios darbą, darbdavį ir pan.</w:t>
            </w:r>
          </w:p>
        </w:tc>
        <w:tc>
          <w:tcPr>
            <w:tcW w:w="25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7A76" w:rsidRDefault="00FD6752" w:rsidP="00BE55B2">
            <w:pPr>
              <w:pStyle w:val="Lentelstekstas"/>
            </w:pPr>
            <w:r>
              <w:t xml:space="preserve">Kuris nors konkretus iš </w:t>
            </w:r>
            <w:hyperlink w:anchor="_form_abstraktus_tipas" w:history="1">
              <w:r w:rsidRPr="00A8757E">
                <w:rPr>
                  <w:rStyle w:val="Hipersaitas"/>
                  <w:b/>
                  <w:u w:val="none"/>
                </w:rPr>
                <w:t>form</w:t>
              </w:r>
            </w:hyperlink>
            <w:r>
              <w:t xml:space="preserve"> išvestas tipas.</w:t>
            </w:r>
          </w:p>
        </w:tc>
        <w:tc>
          <w:tcPr>
            <w:tcW w:w="11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7A76" w:rsidRDefault="00C20E68" w:rsidP="00BE55B2">
            <w:pPr>
              <w:pStyle w:val="Lentelstekstas"/>
            </w:pPr>
            <w:r>
              <w:t>-</w:t>
            </w:r>
          </w:p>
        </w:tc>
      </w:tr>
    </w:tbl>
    <w:p w:rsidR="003C7A76" w:rsidRPr="003C7A76" w:rsidRDefault="003C7A76" w:rsidP="003C7A76">
      <w:pPr>
        <w:rPr>
          <w:lang w:val="en-US" w:eastAsia="lt-LT"/>
        </w:rPr>
      </w:pPr>
    </w:p>
    <w:sectPr w:rsidR="003C7A76" w:rsidRPr="003C7A76" w:rsidSect="006A2E4C">
      <w:footerReference w:type="default" r:id="rId8"/>
      <w:pgSz w:w="11906" w:h="16838"/>
      <w:pgMar w:top="1135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B10" w:rsidRDefault="00B42B10" w:rsidP="001C4FEF">
      <w:r>
        <w:separator/>
      </w:r>
    </w:p>
  </w:endnote>
  <w:endnote w:type="continuationSeparator" w:id="0">
    <w:p w:rsidR="00B42B10" w:rsidRDefault="00B42B10" w:rsidP="001C4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3063908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445B1" w:rsidRDefault="002445B1" w:rsidP="001C4FEF">
        <w:pPr>
          <w:pStyle w:val="Por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F4B1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445B1" w:rsidRDefault="002445B1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B10" w:rsidRDefault="00B42B10" w:rsidP="001C4FEF">
      <w:r>
        <w:separator/>
      </w:r>
    </w:p>
  </w:footnote>
  <w:footnote w:type="continuationSeparator" w:id="0">
    <w:p w:rsidR="00B42B10" w:rsidRDefault="00B42B10" w:rsidP="001C4F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6821FC"/>
    <w:multiLevelType w:val="hybridMultilevel"/>
    <w:tmpl w:val="05EEFCB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877F53"/>
    <w:multiLevelType w:val="hybridMultilevel"/>
    <w:tmpl w:val="D6889A4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1296"/>
  <w:hyphenationZone w:val="396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F41"/>
    <w:rsid w:val="00015CD4"/>
    <w:rsid w:val="00020049"/>
    <w:rsid w:val="00026640"/>
    <w:rsid w:val="000270BA"/>
    <w:rsid w:val="00032E16"/>
    <w:rsid w:val="000334F6"/>
    <w:rsid w:val="00033556"/>
    <w:rsid w:val="00041ED8"/>
    <w:rsid w:val="00046F41"/>
    <w:rsid w:val="00047621"/>
    <w:rsid w:val="000538CD"/>
    <w:rsid w:val="00056DED"/>
    <w:rsid w:val="0006153D"/>
    <w:rsid w:val="00072D1E"/>
    <w:rsid w:val="000835BE"/>
    <w:rsid w:val="00096F7B"/>
    <w:rsid w:val="000A458D"/>
    <w:rsid w:val="000B1D66"/>
    <w:rsid w:val="000B493F"/>
    <w:rsid w:val="000B6EF0"/>
    <w:rsid w:val="000C228A"/>
    <w:rsid w:val="000C5E9D"/>
    <w:rsid w:val="000D0A3D"/>
    <w:rsid w:val="000D48D0"/>
    <w:rsid w:val="000E3EF2"/>
    <w:rsid w:val="000F2E3D"/>
    <w:rsid w:val="000F49C9"/>
    <w:rsid w:val="000F5A80"/>
    <w:rsid w:val="001043FD"/>
    <w:rsid w:val="00105E34"/>
    <w:rsid w:val="001072E7"/>
    <w:rsid w:val="0012523D"/>
    <w:rsid w:val="001273DA"/>
    <w:rsid w:val="00140666"/>
    <w:rsid w:val="001421EA"/>
    <w:rsid w:val="0014435A"/>
    <w:rsid w:val="00145A06"/>
    <w:rsid w:val="00157661"/>
    <w:rsid w:val="001705F8"/>
    <w:rsid w:val="00170DE1"/>
    <w:rsid w:val="001724F8"/>
    <w:rsid w:val="00174CE0"/>
    <w:rsid w:val="001775FF"/>
    <w:rsid w:val="0018200B"/>
    <w:rsid w:val="00183067"/>
    <w:rsid w:val="00197070"/>
    <w:rsid w:val="001A5D77"/>
    <w:rsid w:val="001B5E41"/>
    <w:rsid w:val="001B5E57"/>
    <w:rsid w:val="001C4FEF"/>
    <w:rsid w:val="001C7029"/>
    <w:rsid w:val="001D0EE6"/>
    <w:rsid w:val="001D3937"/>
    <w:rsid w:val="001E0219"/>
    <w:rsid w:val="001E2C99"/>
    <w:rsid w:val="001E2F2D"/>
    <w:rsid w:val="001E5E5C"/>
    <w:rsid w:val="00202BC3"/>
    <w:rsid w:val="00203DA4"/>
    <w:rsid w:val="002065DA"/>
    <w:rsid w:val="00210F30"/>
    <w:rsid w:val="002113C3"/>
    <w:rsid w:val="00234407"/>
    <w:rsid w:val="00236B09"/>
    <w:rsid w:val="002445B1"/>
    <w:rsid w:val="00245C54"/>
    <w:rsid w:val="00251F7A"/>
    <w:rsid w:val="00252CE8"/>
    <w:rsid w:val="0027436B"/>
    <w:rsid w:val="002779E3"/>
    <w:rsid w:val="00282F28"/>
    <w:rsid w:val="00285A76"/>
    <w:rsid w:val="00290157"/>
    <w:rsid w:val="00291375"/>
    <w:rsid w:val="002E42C3"/>
    <w:rsid w:val="002E75F7"/>
    <w:rsid w:val="002F1EB9"/>
    <w:rsid w:val="002F76A2"/>
    <w:rsid w:val="0030037A"/>
    <w:rsid w:val="00304A2E"/>
    <w:rsid w:val="0030746C"/>
    <w:rsid w:val="003142E7"/>
    <w:rsid w:val="00317FC6"/>
    <w:rsid w:val="0032463B"/>
    <w:rsid w:val="00330747"/>
    <w:rsid w:val="003320B2"/>
    <w:rsid w:val="00333497"/>
    <w:rsid w:val="00334756"/>
    <w:rsid w:val="00335304"/>
    <w:rsid w:val="00336ABA"/>
    <w:rsid w:val="003445EB"/>
    <w:rsid w:val="00346D35"/>
    <w:rsid w:val="0035056B"/>
    <w:rsid w:val="003510EF"/>
    <w:rsid w:val="00353C7C"/>
    <w:rsid w:val="00357069"/>
    <w:rsid w:val="00380E1C"/>
    <w:rsid w:val="00385C33"/>
    <w:rsid w:val="003A16BF"/>
    <w:rsid w:val="003C5A02"/>
    <w:rsid w:val="003C7A76"/>
    <w:rsid w:val="003E1E10"/>
    <w:rsid w:val="003E22D2"/>
    <w:rsid w:val="003E4ADB"/>
    <w:rsid w:val="003F3628"/>
    <w:rsid w:val="003F4A6D"/>
    <w:rsid w:val="004008A7"/>
    <w:rsid w:val="0040629F"/>
    <w:rsid w:val="0040649E"/>
    <w:rsid w:val="00415EA1"/>
    <w:rsid w:val="00420FB1"/>
    <w:rsid w:val="00424E1C"/>
    <w:rsid w:val="00426DD6"/>
    <w:rsid w:val="00427E43"/>
    <w:rsid w:val="00433386"/>
    <w:rsid w:val="00435B64"/>
    <w:rsid w:val="004410B2"/>
    <w:rsid w:val="00444AD6"/>
    <w:rsid w:val="004459FB"/>
    <w:rsid w:val="00450067"/>
    <w:rsid w:val="004553C8"/>
    <w:rsid w:val="0046233E"/>
    <w:rsid w:val="00464502"/>
    <w:rsid w:val="00465E54"/>
    <w:rsid w:val="00467ECC"/>
    <w:rsid w:val="00477C67"/>
    <w:rsid w:val="0048601D"/>
    <w:rsid w:val="00491B1E"/>
    <w:rsid w:val="004A6B97"/>
    <w:rsid w:val="004B2B68"/>
    <w:rsid w:val="004B3F94"/>
    <w:rsid w:val="004B4E9D"/>
    <w:rsid w:val="004C3D5A"/>
    <w:rsid w:val="004D21B0"/>
    <w:rsid w:val="004D31D2"/>
    <w:rsid w:val="004E01A4"/>
    <w:rsid w:val="004F4550"/>
    <w:rsid w:val="0050631E"/>
    <w:rsid w:val="00510EAF"/>
    <w:rsid w:val="0052561E"/>
    <w:rsid w:val="00532DC5"/>
    <w:rsid w:val="0054782D"/>
    <w:rsid w:val="00550E68"/>
    <w:rsid w:val="00566C8D"/>
    <w:rsid w:val="00573C15"/>
    <w:rsid w:val="00581A5D"/>
    <w:rsid w:val="00584879"/>
    <w:rsid w:val="00585584"/>
    <w:rsid w:val="00586257"/>
    <w:rsid w:val="00590764"/>
    <w:rsid w:val="00590BE1"/>
    <w:rsid w:val="005922C7"/>
    <w:rsid w:val="00593854"/>
    <w:rsid w:val="005A6717"/>
    <w:rsid w:val="005B3DB7"/>
    <w:rsid w:val="005B3FDC"/>
    <w:rsid w:val="005C0C10"/>
    <w:rsid w:val="005C2714"/>
    <w:rsid w:val="005C45A2"/>
    <w:rsid w:val="005D204F"/>
    <w:rsid w:val="005E0BBC"/>
    <w:rsid w:val="005E5AA5"/>
    <w:rsid w:val="005F06C7"/>
    <w:rsid w:val="005F6D36"/>
    <w:rsid w:val="00610258"/>
    <w:rsid w:val="00623595"/>
    <w:rsid w:val="0065572F"/>
    <w:rsid w:val="00657C5E"/>
    <w:rsid w:val="0066245B"/>
    <w:rsid w:val="0067054F"/>
    <w:rsid w:val="0067303D"/>
    <w:rsid w:val="006A2E4C"/>
    <w:rsid w:val="006A3111"/>
    <w:rsid w:val="006A44E7"/>
    <w:rsid w:val="006B2597"/>
    <w:rsid w:val="006B4948"/>
    <w:rsid w:val="006C1801"/>
    <w:rsid w:val="006D1E7B"/>
    <w:rsid w:val="006E12DB"/>
    <w:rsid w:val="006E5EE3"/>
    <w:rsid w:val="006F0BFB"/>
    <w:rsid w:val="006F1BB5"/>
    <w:rsid w:val="006F62C8"/>
    <w:rsid w:val="007025B5"/>
    <w:rsid w:val="0072236F"/>
    <w:rsid w:val="00723AA1"/>
    <w:rsid w:val="00726A4E"/>
    <w:rsid w:val="00734B86"/>
    <w:rsid w:val="00740B70"/>
    <w:rsid w:val="00742360"/>
    <w:rsid w:val="00764222"/>
    <w:rsid w:val="00765BEF"/>
    <w:rsid w:val="007742F0"/>
    <w:rsid w:val="0078186B"/>
    <w:rsid w:val="00795E46"/>
    <w:rsid w:val="007A5B2F"/>
    <w:rsid w:val="007B2D85"/>
    <w:rsid w:val="007B54A5"/>
    <w:rsid w:val="007C50B7"/>
    <w:rsid w:val="007C5FBD"/>
    <w:rsid w:val="007C62DD"/>
    <w:rsid w:val="007D4953"/>
    <w:rsid w:val="007E1BDE"/>
    <w:rsid w:val="007F08B3"/>
    <w:rsid w:val="007F1F7E"/>
    <w:rsid w:val="007F441B"/>
    <w:rsid w:val="00800142"/>
    <w:rsid w:val="00800D32"/>
    <w:rsid w:val="0080272F"/>
    <w:rsid w:val="00804B0D"/>
    <w:rsid w:val="0080725D"/>
    <w:rsid w:val="008132FC"/>
    <w:rsid w:val="00813F34"/>
    <w:rsid w:val="008200F3"/>
    <w:rsid w:val="00824C13"/>
    <w:rsid w:val="00825139"/>
    <w:rsid w:val="0082662F"/>
    <w:rsid w:val="008310A2"/>
    <w:rsid w:val="00835BDD"/>
    <w:rsid w:val="00837C3D"/>
    <w:rsid w:val="00837DD4"/>
    <w:rsid w:val="00846657"/>
    <w:rsid w:val="008530B3"/>
    <w:rsid w:val="008620CA"/>
    <w:rsid w:val="00870657"/>
    <w:rsid w:val="00872E7E"/>
    <w:rsid w:val="00891D35"/>
    <w:rsid w:val="008B288C"/>
    <w:rsid w:val="008C2508"/>
    <w:rsid w:val="008C5D77"/>
    <w:rsid w:val="008C704F"/>
    <w:rsid w:val="008D7FBA"/>
    <w:rsid w:val="008E7373"/>
    <w:rsid w:val="008F3266"/>
    <w:rsid w:val="008F6ED5"/>
    <w:rsid w:val="00905516"/>
    <w:rsid w:val="00913C23"/>
    <w:rsid w:val="00920BC8"/>
    <w:rsid w:val="009210E9"/>
    <w:rsid w:val="00927B29"/>
    <w:rsid w:val="00930B08"/>
    <w:rsid w:val="00931BCD"/>
    <w:rsid w:val="00940025"/>
    <w:rsid w:val="00940B89"/>
    <w:rsid w:val="00960598"/>
    <w:rsid w:val="009611C7"/>
    <w:rsid w:val="00966194"/>
    <w:rsid w:val="0096706A"/>
    <w:rsid w:val="00972FC3"/>
    <w:rsid w:val="0098276C"/>
    <w:rsid w:val="00983650"/>
    <w:rsid w:val="00990496"/>
    <w:rsid w:val="009925D5"/>
    <w:rsid w:val="00994F85"/>
    <w:rsid w:val="00995F4E"/>
    <w:rsid w:val="009A015C"/>
    <w:rsid w:val="009A402C"/>
    <w:rsid w:val="009B697E"/>
    <w:rsid w:val="009C5DD5"/>
    <w:rsid w:val="009C6BAD"/>
    <w:rsid w:val="009D4F84"/>
    <w:rsid w:val="009D5601"/>
    <w:rsid w:val="009D6EB6"/>
    <w:rsid w:val="009E1161"/>
    <w:rsid w:val="009E1180"/>
    <w:rsid w:val="009E21D6"/>
    <w:rsid w:val="009E45FC"/>
    <w:rsid w:val="009E5B40"/>
    <w:rsid w:val="009F1435"/>
    <w:rsid w:val="009F1A4B"/>
    <w:rsid w:val="009F7926"/>
    <w:rsid w:val="00A02E51"/>
    <w:rsid w:val="00A0471C"/>
    <w:rsid w:val="00A07269"/>
    <w:rsid w:val="00A1583C"/>
    <w:rsid w:val="00A16B0F"/>
    <w:rsid w:val="00A30D55"/>
    <w:rsid w:val="00A40C8B"/>
    <w:rsid w:val="00A41FFB"/>
    <w:rsid w:val="00A51335"/>
    <w:rsid w:val="00A6314C"/>
    <w:rsid w:val="00A6509D"/>
    <w:rsid w:val="00A739D5"/>
    <w:rsid w:val="00A81A71"/>
    <w:rsid w:val="00A821F6"/>
    <w:rsid w:val="00A847AF"/>
    <w:rsid w:val="00A85872"/>
    <w:rsid w:val="00A8757E"/>
    <w:rsid w:val="00A95302"/>
    <w:rsid w:val="00AA3C78"/>
    <w:rsid w:val="00AA56F9"/>
    <w:rsid w:val="00AB39CD"/>
    <w:rsid w:val="00AD5E23"/>
    <w:rsid w:val="00AF2CF8"/>
    <w:rsid w:val="00AF5249"/>
    <w:rsid w:val="00AF7161"/>
    <w:rsid w:val="00B01AF2"/>
    <w:rsid w:val="00B06BFE"/>
    <w:rsid w:val="00B1421E"/>
    <w:rsid w:val="00B170E6"/>
    <w:rsid w:val="00B40370"/>
    <w:rsid w:val="00B42B10"/>
    <w:rsid w:val="00B647BB"/>
    <w:rsid w:val="00B676FC"/>
    <w:rsid w:val="00B70BA3"/>
    <w:rsid w:val="00B7121A"/>
    <w:rsid w:val="00B73B0B"/>
    <w:rsid w:val="00B7756B"/>
    <w:rsid w:val="00BA0099"/>
    <w:rsid w:val="00BB7755"/>
    <w:rsid w:val="00BC043D"/>
    <w:rsid w:val="00BC5A2A"/>
    <w:rsid w:val="00BD2332"/>
    <w:rsid w:val="00BD30AC"/>
    <w:rsid w:val="00BD7A6A"/>
    <w:rsid w:val="00BE55B2"/>
    <w:rsid w:val="00BE657E"/>
    <w:rsid w:val="00BF2540"/>
    <w:rsid w:val="00BF579D"/>
    <w:rsid w:val="00C034EF"/>
    <w:rsid w:val="00C0613D"/>
    <w:rsid w:val="00C104EC"/>
    <w:rsid w:val="00C14891"/>
    <w:rsid w:val="00C20E68"/>
    <w:rsid w:val="00C27A98"/>
    <w:rsid w:val="00C30600"/>
    <w:rsid w:val="00C30798"/>
    <w:rsid w:val="00C344B9"/>
    <w:rsid w:val="00C348A0"/>
    <w:rsid w:val="00C419CA"/>
    <w:rsid w:val="00C4389F"/>
    <w:rsid w:val="00C440F2"/>
    <w:rsid w:val="00C4679A"/>
    <w:rsid w:val="00C615CB"/>
    <w:rsid w:val="00C63AFC"/>
    <w:rsid w:val="00C700C5"/>
    <w:rsid w:val="00C719BC"/>
    <w:rsid w:val="00C806AC"/>
    <w:rsid w:val="00C821B5"/>
    <w:rsid w:val="00C873EC"/>
    <w:rsid w:val="00C9134F"/>
    <w:rsid w:val="00C97F1F"/>
    <w:rsid w:val="00CA0C46"/>
    <w:rsid w:val="00CA3333"/>
    <w:rsid w:val="00CA5EA9"/>
    <w:rsid w:val="00CA66A8"/>
    <w:rsid w:val="00CB16D8"/>
    <w:rsid w:val="00CB48C2"/>
    <w:rsid w:val="00CC02A8"/>
    <w:rsid w:val="00CC46A0"/>
    <w:rsid w:val="00CD1789"/>
    <w:rsid w:val="00CD7362"/>
    <w:rsid w:val="00CE771F"/>
    <w:rsid w:val="00D0098D"/>
    <w:rsid w:val="00D00A29"/>
    <w:rsid w:val="00D02E2E"/>
    <w:rsid w:val="00D04AC1"/>
    <w:rsid w:val="00D167DA"/>
    <w:rsid w:val="00D20941"/>
    <w:rsid w:val="00D216A4"/>
    <w:rsid w:val="00D33BB9"/>
    <w:rsid w:val="00D343DC"/>
    <w:rsid w:val="00D35E2D"/>
    <w:rsid w:val="00D37C6E"/>
    <w:rsid w:val="00D502A2"/>
    <w:rsid w:val="00D64718"/>
    <w:rsid w:val="00D6569B"/>
    <w:rsid w:val="00D66C93"/>
    <w:rsid w:val="00D77EEC"/>
    <w:rsid w:val="00D869D6"/>
    <w:rsid w:val="00DA13D1"/>
    <w:rsid w:val="00DA1CA9"/>
    <w:rsid w:val="00DB2201"/>
    <w:rsid w:val="00DB4F39"/>
    <w:rsid w:val="00DD5236"/>
    <w:rsid w:val="00DE2A80"/>
    <w:rsid w:val="00DE608B"/>
    <w:rsid w:val="00DF2526"/>
    <w:rsid w:val="00E03F9F"/>
    <w:rsid w:val="00E045E7"/>
    <w:rsid w:val="00E04E93"/>
    <w:rsid w:val="00E1038D"/>
    <w:rsid w:val="00E3296C"/>
    <w:rsid w:val="00E3594E"/>
    <w:rsid w:val="00E36FE7"/>
    <w:rsid w:val="00E5716E"/>
    <w:rsid w:val="00E61BDA"/>
    <w:rsid w:val="00E651CD"/>
    <w:rsid w:val="00E65CE1"/>
    <w:rsid w:val="00E759CE"/>
    <w:rsid w:val="00E80031"/>
    <w:rsid w:val="00E84870"/>
    <w:rsid w:val="00E934FA"/>
    <w:rsid w:val="00EA18EB"/>
    <w:rsid w:val="00EA6E9F"/>
    <w:rsid w:val="00EC2E04"/>
    <w:rsid w:val="00EC7916"/>
    <w:rsid w:val="00ED2F2F"/>
    <w:rsid w:val="00EE2517"/>
    <w:rsid w:val="00EF33B5"/>
    <w:rsid w:val="00EF689B"/>
    <w:rsid w:val="00EF70A1"/>
    <w:rsid w:val="00EF764B"/>
    <w:rsid w:val="00F00058"/>
    <w:rsid w:val="00F0102E"/>
    <w:rsid w:val="00F10FDD"/>
    <w:rsid w:val="00F11E66"/>
    <w:rsid w:val="00F14316"/>
    <w:rsid w:val="00F24293"/>
    <w:rsid w:val="00F30ADE"/>
    <w:rsid w:val="00F30CCE"/>
    <w:rsid w:val="00F32076"/>
    <w:rsid w:val="00F522A7"/>
    <w:rsid w:val="00F5414C"/>
    <w:rsid w:val="00F54B61"/>
    <w:rsid w:val="00F61054"/>
    <w:rsid w:val="00F66E26"/>
    <w:rsid w:val="00F731CB"/>
    <w:rsid w:val="00F77FBC"/>
    <w:rsid w:val="00F83453"/>
    <w:rsid w:val="00F8723F"/>
    <w:rsid w:val="00F90FD7"/>
    <w:rsid w:val="00FA6C22"/>
    <w:rsid w:val="00FC3B95"/>
    <w:rsid w:val="00FD3410"/>
    <w:rsid w:val="00FD6752"/>
    <w:rsid w:val="00FE527F"/>
    <w:rsid w:val="00FF3E5E"/>
    <w:rsid w:val="00FF4B1F"/>
    <w:rsid w:val="00FF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F22657F7-2B13-44A6-A63C-8609B1FEB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46F41"/>
    <w:pPr>
      <w:spacing w:after="0" w:line="240" w:lineRule="auto"/>
    </w:pPr>
    <w:rPr>
      <w:rFonts w:ascii="Calibri" w:hAnsi="Calibri" w:cs="Times New Roman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C104EC"/>
    <w:pPr>
      <w:keepNext/>
      <w:keepLines/>
      <w:spacing w:before="240" w:line="360" w:lineRule="auto"/>
      <w:jc w:val="center"/>
      <w:outlineLvl w:val="0"/>
    </w:pPr>
    <w:rPr>
      <w:rFonts w:asciiTheme="majorHAnsi" w:eastAsiaTheme="majorEastAsia" w:hAnsiTheme="majorHAnsi" w:cstheme="majorBidi"/>
      <w:b/>
      <w:sz w:val="32"/>
      <w:szCs w:val="32"/>
      <w:lang w:val="en-US" w:eastAsia="lt-LT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0F49C9"/>
    <w:pPr>
      <w:keepNext/>
      <w:keepLines/>
      <w:spacing w:before="40"/>
      <w:jc w:val="center"/>
      <w:outlineLvl w:val="1"/>
    </w:pPr>
    <w:rPr>
      <w:rFonts w:asciiTheme="majorHAnsi" w:eastAsiaTheme="majorEastAsia" w:hAnsiTheme="majorHAnsi" w:cstheme="majorBidi"/>
      <w:b/>
      <w:sz w:val="28"/>
      <w:szCs w:val="28"/>
      <w:lang w:val="en-US"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Lentelstekstas">
    <w:name w:val="Lentelės tekstas"/>
    <w:basedOn w:val="prastasis"/>
    <w:rsid w:val="00046F41"/>
    <w:pPr>
      <w:spacing w:before="40"/>
    </w:pPr>
    <w:rPr>
      <w:rFonts w:ascii="Arial" w:hAnsi="Arial" w:cs="Arial"/>
      <w:sz w:val="20"/>
      <w:szCs w:val="20"/>
      <w:lang w:eastAsia="lt-LT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C104EC"/>
    <w:rPr>
      <w:rFonts w:asciiTheme="majorHAnsi" w:eastAsiaTheme="majorEastAsia" w:hAnsiTheme="majorHAnsi" w:cstheme="majorBidi"/>
      <w:b/>
      <w:sz w:val="32"/>
      <w:szCs w:val="32"/>
      <w:lang w:val="en-US" w:eastAsia="lt-LT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0F49C9"/>
    <w:rPr>
      <w:rFonts w:asciiTheme="majorHAnsi" w:eastAsiaTheme="majorEastAsia" w:hAnsiTheme="majorHAnsi" w:cstheme="majorBidi"/>
      <w:b/>
      <w:sz w:val="28"/>
      <w:szCs w:val="28"/>
      <w:lang w:val="en-US" w:eastAsia="lt-LT"/>
    </w:rPr>
  </w:style>
  <w:style w:type="paragraph" w:styleId="Sraopastraipa">
    <w:name w:val="List Paragraph"/>
    <w:basedOn w:val="prastasis"/>
    <w:uiPriority w:val="34"/>
    <w:qFormat/>
    <w:rsid w:val="00491B1E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73DA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73DA"/>
    <w:rPr>
      <w:rFonts w:ascii="Segoe UI" w:hAnsi="Segoe UI" w:cs="Segoe UI"/>
      <w:sz w:val="18"/>
      <w:szCs w:val="18"/>
    </w:rPr>
  </w:style>
  <w:style w:type="paragraph" w:styleId="Antrats">
    <w:name w:val="header"/>
    <w:basedOn w:val="prastasis"/>
    <w:link w:val="AntratsDiagrama"/>
    <w:uiPriority w:val="99"/>
    <w:unhideWhenUsed/>
    <w:rsid w:val="001C4FEF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C4FEF"/>
    <w:rPr>
      <w:rFonts w:ascii="Calibri" w:hAnsi="Calibri" w:cs="Times New Roman"/>
    </w:rPr>
  </w:style>
  <w:style w:type="paragraph" w:styleId="Porat">
    <w:name w:val="footer"/>
    <w:basedOn w:val="prastasis"/>
    <w:link w:val="PoratDiagrama"/>
    <w:uiPriority w:val="99"/>
    <w:unhideWhenUsed/>
    <w:rsid w:val="001C4FEF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1C4FEF"/>
    <w:rPr>
      <w:rFonts w:ascii="Calibri" w:hAnsi="Calibri" w:cs="Times New Roman"/>
    </w:rPr>
  </w:style>
  <w:style w:type="paragraph" w:styleId="Turinioantrat">
    <w:name w:val="TOC Heading"/>
    <w:basedOn w:val="Antrat1"/>
    <w:next w:val="prastasis"/>
    <w:uiPriority w:val="39"/>
    <w:unhideWhenUsed/>
    <w:qFormat/>
    <w:rsid w:val="00CD1789"/>
    <w:pPr>
      <w:jc w:val="left"/>
      <w:outlineLvl w:val="9"/>
    </w:pPr>
    <w:rPr>
      <w:b w:val="0"/>
      <w:color w:val="2E74B5" w:themeColor="accent1" w:themeShade="BF"/>
      <w:lang w:eastAsia="en-US"/>
    </w:rPr>
  </w:style>
  <w:style w:type="paragraph" w:styleId="Turinys1">
    <w:name w:val="toc 1"/>
    <w:basedOn w:val="prastasis"/>
    <w:next w:val="prastasis"/>
    <w:autoRedefine/>
    <w:uiPriority w:val="39"/>
    <w:unhideWhenUsed/>
    <w:rsid w:val="005C2714"/>
    <w:pPr>
      <w:spacing w:after="100"/>
    </w:pPr>
  </w:style>
  <w:style w:type="paragraph" w:styleId="Turinys2">
    <w:name w:val="toc 2"/>
    <w:basedOn w:val="prastasis"/>
    <w:next w:val="prastasis"/>
    <w:autoRedefine/>
    <w:uiPriority w:val="39"/>
    <w:unhideWhenUsed/>
    <w:rsid w:val="005C2714"/>
    <w:pPr>
      <w:spacing w:after="100"/>
      <w:ind w:left="220"/>
    </w:pPr>
  </w:style>
  <w:style w:type="character" w:styleId="Hipersaitas">
    <w:name w:val="Hyperlink"/>
    <w:basedOn w:val="Numatytasispastraiposriftas"/>
    <w:uiPriority w:val="99"/>
    <w:unhideWhenUsed/>
    <w:rsid w:val="005C2714"/>
    <w:rPr>
      <w:color w:val="0563C1" w:themeColor="hyperlink"/>
      <w:u w:val="single"/>
    </w:rPr>
  </w:style>
  <w:style w:type="character" w:styleId="Perirtashipersaitas">
    <w:name w:val="FollowedHyperlink"/>
    <w:basedOn w:val="Numatytasispastraiposriftas"/>
    <w:uiPriority w:val="99"/>
    <w:semiHidden/>
    <w:unhideWhenUsed/>
    <w:rsid w:val="005D204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19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5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8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5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D827E9-5A34-40ED-9FB4-0F4D6D006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D0662C01</Template>
  <TotalTime>0</TotalTime>
  <Pages>29</Pages>
  <Words>24733</Words>
  <Characters>14098</Characters>
  <Application>Microsoft Office Word</Application>
  <DocSecurity>4</DocSecurity>
  <Lines>117</Lines>
  <Paragraphs>77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 Maksimovič</dc:creator>
  <cp:keywords/>
  <dc:description/>
  <cp:lastModifiedBy>Jurgita Leikienė</cp:lastModifiedBy>
  <cp:revision>2</cp:revision>
  <dcterms:created xsi:type="dcterms:W3CDTF">2021-02-23T13:48:00Z</dcterms:created>
  <dcterms:modified xsi:type="dcterms:W3CDTF">2021-02-23T13:48:00Z</dcterms:modified>
</cp:coreProperties>
</file>