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52"/>
      </w:tblGrid>
      <w:tr w:rsidR="002C4157" w:rsidRPr="00447C22" w:rsidTr="002A4BF9">
        <w:tc>
          <w:tcPr>
            <w:tcW w:w="10352" w:type="dxa"/>
          </w:tcPr>
          <w:p w:rsidR="002C4157" w:rsidRPr="00447C22" w:rsidRDefault="002C4157" w:rsidP="00881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Įgaliojimą duodan</w:t>
            </w:r>
            <w:r w:rsidR="00881AE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ČIO asmENS</w:t>
            </w: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(atstovaujam</w:t>
            </w:r>
            <w:r w:rsidR="00881AE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O asmENS</w:t>
            </w: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)</w:t>
            </w:r>
            <w:r w:rsidRPr="00447C22">
              <w:rPr>
                <w:rStyle w:val="Puslapioinaosnuoroda"/>
                <w:rFonts w:ascii="Times New Roman" w:hAnsi="Times New Roman" w:cs="Times New Roman"/>
                <w:b/>
                <w:caps/>
                <w:sz w:val="24"/>
                <w:szCs w:val="24"/>
              </w:rPr>
              <w:footnoteReference w:id="1"/>
            </w:r>
            <w:r w:rsidR="00881AE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DUOMENYS:</w:t>
            </w:r>
          </w:p>
        </w:tc>
      </w:tr>
      <w:tr w:rsidR="002C4157" w:rsidRPr="00447C22" w:rsidTr="002A4BF9">
        <w:tc>
          <w:tcPr>
            <w:tcW w:w="10352" w:type="dxa"/>
          </w:tcPr>
          <w:tbl>
            <w:tblPr>
              <w:tblW w:w="102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43"/>
              <w:gridCol w:w="310"/>
              <w:gridCol w:w="310"/>
              <w:gridCol w:w="313"/>
              <w:gridCol w:w="313"/>
              <w:gridCol w:w="313"/>
              <w:gridCol w:w="314"/>
              <w:gridCol w:w="314"/>
              <w:gridCol w:w="313"/>
              <w:gridCol w:w="313"/>
              <w:gridCol w:w="312"/>
              <w:gridCol w:w="313"/>
              <w:gridCol w:w="312"/>
              <w:gridCol w:w="352"/>
              <w:gridCol w:w="326"/>
              <w:gridCol w:w="301"/>
              <w:gridCol w:w="313"/>
              <w:gridCol w:w="315"/>
              <w:gridCol w:w="318"/>
              <w:gridCol w:w="312"/>
              <w:gridCol w:w="312"/>
              <w:gridCol w:w="313"/>
              <w:gridCol w:w="312"/>
              <w:gridCol w:w="313"/>
              <w:gridCol w:w="312"/>
              <w:gridCol w:w="313"/>
              <w:gridCol w:w="312"/>
              <w:gridCol w:w="249"/>
            </w:tblGrid>
            <w:tr w:rsidR="000842BC" w:rsidRPr="000842BC" w:rsidTr="000D7FF4">
              <w:tc>
                <w:tcPr>
                  <w:tcW w:w="340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Vardas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0D7FF4">
              <w:tc>
                <w:tcPr>
                  <w:tcW w:w="340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8A16B4">
                  <w:pPr>
                    <w:spacing w:after="0" w:line="240" w:lineRule="auto"/>
                    <w:ind w:left="91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Pavardė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8A16B4">
              <w:tc>
                <w:tcPr>
                  <w:tcW w:w="6572" w:type="dxa"/>
                  <w:gridSpan w:val="1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Asmens kodas 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6885" w:type="dxa"/>
                  <w:gridSpan w:val="1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Gimimo data</w:t>
                  </w:r>
                  <w:r w:rsidRPr="008A16B4">
                    <w:rPr>
                      <w:rStyle w:val="Puslapioinaosnuoroda"/>
                    </w:rPr>
                    <w:t>2</w:t>
                  </w: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0D7FF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Socialinio draudimo numeris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0D7FF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ind w:right="-93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Interesų Lietuvoje turinčio užsieniečio kodas (ILTU kodas)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0D7FF4">
              <w:tc>
                <w:tcPr>
                  <w:tcW w:w="5593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Telefono Nr.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842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+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0D7FF4"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El. pašto adresas  </w:t>
                  </w: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0842BC" w:rsidRPr="000842BC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842BC" w:rsidRPr="000842BC" w:rsidTr="008A16B4">
              <w:trPr>
                <w:gridAfter w:val="1"/>
                <w:wAfter w:w="249" w:type="dxa"/>
              </w:trPr>
              <w:tc>
                <w:tcPr>
                  <w:tcW w:w="10017" w:type="dxa"/>
                  <w:gridSpan w:val="2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Gyvenamosios vietos adresas </w:t>
                  </w:r>
                </w:p>
                <w:p w:rsidR="000842BC" w:rsidRPr="008A16B4" w:rsidRDefault="000842BC" w:rsidP="000842BC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:rsidR="002C4157" w:rsidRPr="00447C22" w:rsidRDefault="002C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p w:rsidR="00672792" w:rsidRDefault="00672792" w:rsidP="002C4157">
            <w:pPr>
              <w:pStyle w:val="Antrat1"/>
              <w:outlineLvl w:val="0"/>
              <w:rPr>
                <w:b/>
                <w:bCs/>
                <w:sz w:val="24"/>
              </w:rPr>
            </w:pPr>
          </w:p>
          <w:p w:rsidR="002C4157" w:rsidRPr="00447C22" w:rsidRDefault="002C4157" w:rsidP="002C4157">
            <w:pPr>
              <w:pStyle w:val="Antrat1"/>
              <w:outlineLvl w:val="0"/>
              <w:rPr>
                <w:b/>
                <w:bCs/>
                <w:sz w:val="24"/>
              </w:rPr>
            </w:pPr>
            <w:r w:rsidRPr="00447C22">
              <w:rPr>
                <w:b/>
                <w:bCs/>
                <w:sz w:val="24"/>
              </w:rPr>
              <w:t>FIZINIO ASMENS ĮGALIOJIMAS IG-3 ATSTOVAUTI SANTYKIUOSE SU VALSTYBINIO SOCIALINIO DRAUDIMO FONDO ADMINISTRAVIMO ĮSTAIGOMIS</w:t>
            </w:r>
          </w:p>
          <w:p w:rsidR="002C4157" w:rsidRPr="00447C22" w:rsidRDefault="002C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tbl>
            <w:tblPr>
              <w:tblpPr w:leftFromText="180" w:rightFromText="180" w:vertAnchor="text" w:tblpX="426" w:tblpY="1"/>
              <w:tblOverlap w:val="never"/>
              <w:tblW w:w="54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2302"/>
              <w:gridCol w:w="326"/>
              <w:gridCol w:w="326"/>
              <w:gridCol w:w="268"/>
              <w:gridCol w:w="354"/>
              <w:gridCol w:w="290"/>
              <w:gridCol w:w="354"/>
              <w:gridCol w:w="268"/>
              <w:gridCol w:w="290"/>
              <w:gridCol w:w="354"/>
              <w:gridCol w:w="354"/>
            </w:tblGrid>
            <w:tr w:rsidR="00CF42E4" w:rsidRPr="00447C22" w:rsidTr="00672792">
              <w:tc>
                <w:tcPr>
                  <w:tcW w:w="230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2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0</w:t>
                  </w: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3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F42E4" w:rsidRPr="00447C22" w:rsidRDefault="00CF42E4" w:rsidP="00CF42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CF42E4" w:rsidRPr="00CF42E4" w:rsidRDefault="00CF42E4" w:rsidP="00CF4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2C4157" w:rsidRPr="00447C22">
              <w:rPr>
                <w:rFonts w:ascii="Times New Roman" w:hAnsi="Times New Roman" w:cs="Times New Roman"/>
                <w:sz w:val="24"/>
                <w:szCs w:val="24"/>
              </w:rPr>
              <w:t>r.</w:t>
            </w:r>
            <w:r w:rsidRPr="00CF42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C4157" w:rsidRPr="00447C22" w:rsidTr="002A4BF9">
        <w:tc>
          <w:tcPr>
            <w:tcW w:w="10352" w:type="dxa"/>
          </w:tcPr>
          <w:p w:rsidR="002C4157" w:rsidRPr="00447C22" w:rsidRDefault="00CF42E4" w:rsidP="00CF42E4">
            <w:pPr>
              <w:tabs>
                <w:tab w:val="left" w:pos="4003"/>
                <w:tab w:val="left" w:pos="8114"/>
              </w:tabs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</w:pP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F42E4">
              <w:rPr>
                <w:rFonts w:ascii="Times New Roman" w:hAnsi="Times New Roman" w:cs="Times New Roman"/>
                <w:sz w:val="18"/>
                <w:szCs w:val="18"/>
              </w:rPr>
              <w:t>(data)</w:t>
            </w:r>
            <w:r w:rsidR="002C4157" w:rsidRPr="00447C2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r w:rsidR="002C4157" w:rsidRPr="00447C22">
              <w:rPr>
                <w:rFonts w:ascii="Times New Roman" w:hAnsi="Times New Roman" w:cs="Times New Roman"/>
                <w:noProof/>
                <w:sz w:val="24"/>
                <w:szCs w:val="24"/>
                <w:lang w:eastAsia="lt-LT"/>
              </w:rPr>
              <w:drawing>
                <wp:inline distT="0" distB="0" distL="0" distR="0" wp14:anchorId="633D8641" wp14:editId="4A54649F">
                  <wp:extent cx="161925" cy="142875"/>
                  <wp:effectExtent l="0" t="0" r="9525" b="9525"/>
                  <wp:docPr id="1" name="Paveikslėlis 1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C4157" w:rsidRPr="00447C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4157" w:rsidRPr="00447C2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Žymėjimo pavyzdys</w:t>
            </w:r>
          </w:p>
        </w:tc>
      </w:tr>
      <w:tr w:rsidR="002C4157" w:rsidRPr="00447C22" w:rsidTr="002A4BF9">
        <w:tc>
          <w:tcPr>
            <w:tcW w:w="10352" w:type="dxa"/>
          </w:tcPr>
          <w:p w:rsidR="002C4157" w:rsidRPr="00447C22" w:rsidRDefault="002C41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p w:rsidR="002C4157" w:rsidRPr="00447C22" w:rsidRDefault="002C4157" w:rsidP="00881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C22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Įgalioto asmens (atstovo) duomenys:</w:t>
            </w:r>
          </w:p>
        </w:tc>
      </w:tr>
      <w:tr w:rsidR="002C4157" w:rsidRPr="00447C22" w:rsidTr="002A4BF9">
        <w:tc>
          <w:tcPr>
            <w:tcW w:w="10352" w:type="dxa"/>
          </w:tcPr>
          <w:tbl>
            <w:tblPr>
              <w:tblW w:w="102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02"/>
              <w:gridCol w:w="314"/>
              <w:gridCol w:w="314"/>
              <w:gridCol w:w="313"/>
              <w:gridCol w:w="313"/>
              <w:gridCol w:w="312"/>
              <w:gridCol w:w="313"/>
              <w:gridCol w:w="312"/>
              <w:gridCol w:w="352"/>
              <w:gridCol w:w="313"/>
              <w:gridCol w:w="314"/>
              <w:gridCol w:w="313"/>
              <w:gridCol w:w="315"/>
              <w:gridCol w:w="318"/>
              <w:gridCol w:w="312"/>
              <w:gridCol w:w="312"/>
              <w:gridCol w:w="313"/>
              <w:gridCol w:w="312"/>
              <w:gridCol w:w="313"/>
              <w:gridCol w:w="312"/>
              <w:gridCol w:w="313"/>
              <w:gridCol w:w="312"/>
              <w:gridCol w:w="249"/>
            </w:tblGrid>
            <w:tr w:rsidR="008A16B4" w:rsidRPr="000842BC" w:rsidTr="008A16B4"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Vardas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ind w:left="91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Pavardė </w:t>
                  </w: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6572" w:type="dxa"/>
                  <w:gridSpan w:val="11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 xml:space="preserve">Asmens kodas 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6885" w:type="dxa"/>
                  <w:gridSpan w:val="1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Gimimo data</w:t>
                  </w:r>
                  <w:r w:rsidRPr="008A16B4">
                    <w:rPr>
                      <w:rStyle w:val="Puslapioinaosnuoroda"/>
                    </w:rPr>
                    <w:t>2</w:t>
                  </w: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559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Socialinio draudimo numeris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A16B4" w:rsidRPr="000842BC" w:rsidTr="008A16B4">
              <w:tc>
                <w:tcPr>
                  <w:tcW w:w="5593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8A16B4" w:rsidRDefault="008A16B4" w:rsidP="008A16B4">
                  <w:pPr>
                    <w:spacing w:after="0" w:line="240" w:lineRule="auto"/>
                    <w:ind w:right="-93"/>
                    <w:rPr>
                      <w:rFonts w:ascii="Times New Roman" w:hAnsi="Times New Roman" w:cs="Times New Roman"/>
                    </w:rPr>
                  </w:pPr>
                  <w:r w:rsidRPr="008A16B4">
                    <w:rPr>
                      <w:rFonts w:ascii="Times New Roman" w:hAnsi="Times New Roman" w:cs="Times New Roman"/>
                    </w:rPr>
                    <w:t>Interesų Lietuvoje turinčio užsieniečio kodas (ILTU kodas)</w:t>
                  </w:r>
                  <w:r w:rsidRPr="008A16B4">
                    <w:rPr>
                      <w:rStyle w:val="Puslapioinaosnuoroda"/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3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1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8A16B4" w:rsidRPr="000842BC" w:rsidRDefault="008A16B4" w:rsidP="008A16B4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8A16B4" w:rsidRPr="00447C22" w:rsidRDefault="008A16B4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2C4157" w:rsidRPr="00447C22" w:rsidTr="002A4BF9">
        <w:tc>
          <w:tcPr>
            <w:tcW w:w="10352" w:type="dxa"/>
          </w:tcPr>
          <w:p w:rsidR="002C4157" w:rsidRPr="004609CA" w:rsidRDefault="002C4157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Pr="004609CA" w:rsidRDefault="00335CB4" w:rsidP="00E71381">
            <w:pPr>
              <w:ind w:firstLine="18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9CA">
              <w:rPr>
                <w:rFonts w:ascii="Times New Roman" w:hAnsi="Times New Roman" w:cs="Times New Roman"/>
                <w:b/>
                <w:sz w:val="24"/>
                <w:szCs w:val="24"/>
              </w:rPr>
              <w:t>Įgaliotam asmeniui (atstovui) suteikiamos teisės atlikti šiuos veiksmus mano (atstovaujamo asmens) vardu:</w:t>
            </w:r>
          </w:p>
        </w:tc>
      </w:tr>
      <w:tr w:rsidR="00335CB4" w:rsidRPr="00447C22" w:rsidTr="002A4BF9">
        <w:tc>
          <w:tcPr>
            <w:tcW w:w="10352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596"/>
              <w:gridCol w:w="567"/>
              <w:gridCol w:w="8936"/>
            </w:tblGrid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29845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2" name="Stačiakampis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617142D2" id="Stačiakampis 2" o:spid="_x0000_s1026" style="position:absolute;margin-left:-.35pt;margin-top:2.35pt;width:17.1pt;height:1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35CB4" w:rsidRPr="00CF42E4" w:rsidRDefault="00335CB4" w:rsidP="00335CB4">
                  <w:pPr>
                    <w:ind w:left="34"/>
                    <w:jc w:val="both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Pateikti (pasirašyti) prašymus/skundus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Valstyb</w:t>
                  </w:r>
                  <w:r w:rsidR="00CF42E4"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inio socialinio draudimo fondo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administravimo įstaigoms</w:t>
                  </w:r>
                  <w:r w:rsidRPr="00CF42E4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(apima 3 ir 5 punktuose nurodytas teises, taip pat teisę gauti atsakymus į prašymus/skundus, 2, 4 ir 6 punktuose nurodytus dokumentus, informaciją)</w:t>
                  </w:r>
                </w:p>
                <w:p w:rsidR="00CF42E4" w:rsidRPr="00CF42E4" w:rsidRDefault="00CF42E4" w:rsidP="00335CB4">
                  <w:pPr>
                    <w:ind w:left="34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32385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3" name="Stačiakampis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3779EE9D" id="Stačiakampis 3" o:spid="_x0000_s1026" style="position:absolute;margin-left:-.35pt;margin-top:2.55pt;width:17.1pt;height:16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Gauti (atsiimti) atsakymus į prašymus, skundus, taip pat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Valstybinio socialinio draudimo fondo administravimo įstaigų, jų tarnautojų/darbuotojų iniciatyva priimtus </w:t>
                  </w: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sprendimus, skirtus (</w:t>
                  </w:r>
                  <w:proofErr w:type="spellStart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teiktinus</w:t>
                  </w:r>
                  <w:proofErr w:type="spellEnd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) man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(apima 4 ir 6 punktuose nurodytas teises)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30480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4" name="Stačiakampis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2EA0F89D" id="Stačiakampis 4" o:spid="_x0000_s1026" style="position:absolute;margin-left:-.35pt;margin-top:2.4pt;width:17.1pt;height:16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bCs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Pateikti (pasirašyti) prašymus dėl pažymų išdavimo (mano duomenų teikimo)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Valstybinio socialinio draudimo fondo administravimo įstaigoms</w:t>
                  </w:r>
                  <w:r w:rsidRPr="00CF42E4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r w:rsidRPr="00CF42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apima ir </w:t>
                  </w:r>
                  <w:r w:rsidRPr="00CF42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4 punkte numatytą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teisę gauti (atsiimti) pažymą, </w:t>
                  </w:r>
                  <w:r w:rsidRPr="00CF42E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kitokiu būdu teikiamą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informaciją, skirtą (</w:t>
                  </w:r>
                  <w:proofErr w:type="spellStart"/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teiktiną</w:t>
                  </w:r>
                  <w:proofErr w:type="spellEnd"/>
                  <w:r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) man</w:t>
                  </w:r>
                  <w:r w:rsidR="00CF42E4" w:rsidRPr="00CF42E4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)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27940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5" name="Stačiakampis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09116DE5" id="Stačiakampis 5" o:spid="_x0000_s1026" style="position:absolute;margin-left:-.35pt;margin-top:2.2pt;width:17.1pt;height:1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D0B4D" w:rsidRPr="00CF42E4" w:rsidRDefault="003D0B4D" w:rsidP="003D0B4D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Gauti (atsiimti) </w:t>
                  </w:r>
                  <w:r w:rsidRPr="00CF42E4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Valstybinio socialinio draudimo fondo administravimo įstaigų </w:t>
                  </w: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pažymas, kitokiu būdu teikiamą informaciją, skirtą (</w:t>
                  </w:r>
                  <w:proofErr w:type="spellStart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teiktiną</w:t>
                  </w:r>
                  <w:proofErr w:type="spellEnd"/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) man</w:t>
                  </w:r>
                </w:p>
                <w:p w:rsidR="00292C2D" w:rsidRPr="003D0B4D" w:rsidRDefault="00292C2D" w:rsidP="003D0B4D">
                  <w:pPr>
                    <w:jc w:val="both"/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34925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6" name="Stačiakampis 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575B391E" id="Stačiakampis 6" o:spid="_x0000_s1026" style="position:absolute;margin-left:-.35pt;margin-top:2.75pt;width:17.1pt;height:16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3D0B4D" w:rsidRPr="003D0B4D" w:rsidRDefault="003D0B4D" w:rsidP="003D0B4D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D0B4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Pateikti (pasirašyti) prašymą dėl pensijos gavėjo pažymėjimo gavimo </w:t>
                  </w:r>
                  <w:r w:rsidRPr="003D0B4D">
                    <w:rPr>
                      <w:rFonts w:ascii="Times New Roman" w:hAnsi="Times New Roman" w:cs="Times New Roman"/>
                      <w:sz w:val="20"/>
                      <w:szCs w:val="20"/>
                    </w:rPr>
                    <w:t>(apima ir 6 punkte numatytą teisę atsiimti man pagamintą pensijos gavėjo pažymėjimą)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  <w:tr w:rsidR="00335CB4" w:rsidRPr="00CF42E4" w:rsidTr="000D7FF4">
              <w:tc>
                <w:tcPr>
                  <w:tcW w:w="596" w:type="dxa"/>
                </w:tcPr>
                <w:p w:rsidR="00335CB4" w:rsidRPr="00CF42E4" w:rsidRDefault="00335CB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67" w:type="dxa"/>
                </w:tcPr>
                <w:p w:rsidR="00335CB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4"/>
                      <w:szCs w:val="24"/>
                    </w:rPr>
                  </w:pPr>
                  <w:r w:rsidRPr="00CF42E4">
                    <w:rPr>
                      <w:noProof/>
                      <w:lang w:eastAsia="lt-LT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437F3059" wp14:editId="016EA81E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31115</wp:posOffset>
                            </wp:positionV>
                            <wp:extent cx="217170" cy="204470"/>
                            <wp:effectExtent l="11430" t="11430" r="9525" b="12700"/>
                            <wp:wrapNone/>
                            <wp:docPr id="7" name="Stačiakampis 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cx1="http://schemas.microsoft.com/office/drawing/2015/9/8/chartex" xmlns:cx="http://schemas.microsoft.com/office/drawing/2014/chartex">
                        <w:pict>
                          <v:rect w14:anchorId="38030BB1" id="Stačiakampis 7" o:spid="_x0000_s1026" style="position:absolute;margin-left:-.35pt;margin-top:2.45pt;width:17.1pt;height:16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"/>
                        </w:pict>
                      </mc:Fallback>
                    </mc:AlternateContent>
                  </w:r>
                </w:p>
              </w:tc>
              <w:tc>
                <w:tcPr>
                  <w:tcW w:w="8936" w:type="dxa"/>
                </w:tcPr>
                <w:p w:rsidR="00CF42E4" w:rsidRPr="00CF42E4" w:rsidRDefault="00335CB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F42E4">
                    <w:rPr>
                      <w:rFonts w:ascii="Times New Roman" w:hAnsi="Times New Roman" w:cs="Times New Roman"/>
                      <w:sz w:val="24"/>
                      <w:szCs w:val="24"/>
                    </w:rPr>
                    <w:t>Atsiimti man pagamintą pensijos gavėjo pažymėjimą</w:t>
                  </w:r>
                </w:p>
                <w:p w:rsidR="00CF42E4" w:rsidRPr="00CF42E4" w:rsidRDefault="00CF42E4">
                  <w:pPr>
                    <w:rPr>
                      <w:rFonts w:ascii="Times New Roman" w:hAnsi="Times New Roman" w:cs="Times New Roman"/>
                      <w:caps/>
                      <w:sz w:val="20"/>
                      <w:szCs w:val="20"/>
                    </w:rPr>
                  </w:pPr>
                </w:p>
              </w:tc>
            </w:tr>
          </w:tbl>
          <w:p w:rsidR="00335CB4" w:rsidRPr="00447C22" w:rsidRDefault="00335CB4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E96447" w:rsidRPr="00447C22" w:rsidRDefault="00E96447">
            <w:pP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Default="00335CB4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47C2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Šis įgaliojimas nesuteikia teisės perįgalioti kitą asmenį</w:t>
            </w:r>
            <w:r w:rsidR="00881A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E96447" w:rsidRPr="00447C22" w:rsidRDefault="00E96447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335CB4" w:rsidRPr="00447C22" w:rsidRDefault="00335CB4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62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039"/>
              <w:gridCol w:w="327"/>
              <w:gridCol w:w="326"/>
              <w:gridCol w:w="267"/>
              <w:gridCol w:w="351"/>
              <w:gridCol w:w="290"/>
              <w:gridCol w:w="351"/>
              <w:gridCol w:w="267"/>
              <w:gridCol w:w="290"/>
              <w:gridCol w:w="351"/>
              <w:gridCol w:w="351"/>
            </w:tblGrid>
            <w:tr w:rsidR="00335CB4" w:rsidRPr="00447C22" w:rsidTr="00335CB4"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lastRenderedPageBreak/>
                    <w:t>Įgaliojimas galioja nuo</w:t>
                  </w: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2</w:t>
                  </w: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0</w:t>
                  </w: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7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335CB4" w:rsidRPr="00447C22" w:rsidRDefault="00335CB4" w:rsidP="00881AE9">
            <w:pPr>
              <w:ind w:left="25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47C22">
              <w:rPr>
                <w:rFonts w:ascii="Times New Roman" w:eastAsia="Times New Roman" w:hAnsi="Times New Roman" w:cs="Times New Roman"/>
                <w:sz w:val="18"/>
                <w:szCs w:val="18"/>
              </w:rPr>
              <w:t>(nurodoma ne ankstesnė nei įgaliojimo sudarymo data)</w:t>
            </w:r>
          </w:p>
          <w:p w:rsidR="00335CB4" w:rsidRPr="00447C22" w:rsidRDefault="00335CB4" w:rsidP="00335CB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tbl>
            <w:tblPr>
              <w:tblW w:w="62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071"/>
              <w:gridCol w:w="326"/>
              <w:gridCol w:w="326"/>
              <w:gridCol w:w="349"/>
              <w:gridCol w:w="244"/>
              <w:gridCol w:w="298"/>
              <w:gridCol w:w="352"/>
              <w:gridCol w:w="250"/>
              <w:gridCol w:w="290"/>
              <w:gridCol w:w="352"/>
              <w:gridCol w:w="352"/>
            </w:tblGrid>
            <w:tr w:rsidR="00335CB4" w:rsidRPr="00447C22" w:rsidTr="00335CB4">
              <w:tc>
                <w:tcPr>
                  <w:tcW w:w="3131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Įgaliojimas galioja iki</w:t>
                  </w:r>
                </w:p>
              </w:tc>
              <w:tc>
                <w:tcPr>
                  <w:tcW w:w="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2</w:t>
                  </w:r>
                </w:p>
              </w:tc>
              <w:tc>
                <w:tcPr>
                  <w:tcW w:w="3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  <w:t>0</w:t>
                  </w:r>
                </w:p>
              </w:tc>
              <w:tc>
                <w:tcPr>
                  <w:tcW w:w="3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</w:rPr>
                  </w:pPr>
                </w:p>
              </w:tc>
              <w:tc>
                <w:tcPr>
                  <w:tcW w:w="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2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447C22">
                    <w:rPr>
                      <w:rFonts w:ascii="Times New Roman" w:eastAsia="Times New Roman" w:hAnsi="Times New Roman" w:cs="Times New Roman"/>
                    </w:rPr>
                    <w:t>-</w:t>
                  </w:r>
                </w:p>
              </w:tc>
              <w:tc>
                <w:tcPr>
                  <w:tcW w:w="3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3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5CB4" w:rsidRPr="00447C22" w:rsidRDefault="00335CB4" w:rsidP="00335CB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335CB4" w:rsidRPr="00447C22" w:rsidRDefault="00335CB4" w:rsidP="00881AE9">
            <w:pPr>
              <w:ind w:left="30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47C22">
              <w:rPr>
                <w:rFonts w:ascii="Times New Roman" w:eastAsia="Times New Roman" w:hAnsi="Times New Roman" w:cs="Times New Roman"/>
                <w:sz w:val="18"/>
                <w:szCs w:val="18"/>
              </w:rPr>
              <w:t>(nurodomas ne ilgesnis kaip 3 metų terminas)</w:t>
            </w:r>
          </w:p>
          <w:p w:rsidR="00335CB4" w:rsidRPr="00447C22" w:rsidRDefault="00335CB4" w:rsidP="00335CB4">
            <w:pPr>
              <w:tabs>
                <w:tab w:val="left" w:pos="284"/>
                <w:tab w:val="left" w:pos="851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Default="00292C2D" w:rsidP="00335CB4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  <w:lastRenderedPageBreak/>
              <w:t>Įgaliojimą duodančio</w:t>
            </w:r>
            <w:r w:rsidR="00335CB4" w:rsidRPr="00447C2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  <w:t xml:space="preserve"> asmens (atstovaujamo asmens)</w:t>
            </w:r>
          </w:p>
          <w:p w:rsidR="003B10E4" w:rsidRPr="00447C22" w:rsidRDefault="003B10E4" w:rsidP="00335CB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5CB4" w:rsidRPr="00447C22" w:rsidTr="002A4BF9">
        <w:tc>
          <w:tcPr>
            <w:tcW w:w="10352" w:type="dxa"/>
          </w:tcPr>
          <w:p w:rsidR="00335CB4" w:rsidRPr="00447C22" w:rsidRDefault="00335CB4" w:rsidP="00335CB4">
            <w:pPr>
              <w:tabs>
                <w:tab w:val="right" w:pos="9991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447C2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  <w:t>_____________________</w:t>
            </w: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ab/>
              <w:t>______________________________________________</w:t>
            </w:r>
          </w:p>
        </w:tc>
      </w:tr>
      <w:tr w:rsidR="00335CB4" w:rsidRPr="00447C22" w:rsidTr="002A4BF9">
        <w:tc>
          <w:tcPr>
            <w:tcW w:w="10352" w:type="dxa"/>
          </w:tcPr>
          <w:p w:rsidR="00335CB4" w:rsidRPr="00447C22" w:rsidRDefault="00447C22" w:rsidP="00447C22">
            <w:pPr>
              <w:tabs>
                <w:tab w:val="left" w:pos="885"/>
                <w:tab w:val="left" w:pos="6413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47C2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335CB4" w:rsidRPr="00447C22">
              <w:rPr>
                <w:rFonts w:ascii="Times New Roman" w:hAnsi="Times New Roman" w:cs="Times New Roman"/>
                <w:sz w:val="20"/>
                <w:szCs w:val="20"/>
              </w:rPr>
              <w:t>parašas</w:t>
            </w:r>
            <w:r w:rsidRPr="00447C2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335CB4" w:rsidRPr="00447C2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47C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47C22">
              <w:rPr>
                <w:rFonts w:ascii="Times New Roman" w:hAnsi="Times New Roman" w:cs="Times New Roman"/>
                <w:sz w:val="20"/>
                <w:szCs w:val="20"/>
              </w:rPr>
              <w:t>vardas ir pavardė)</w:t>
            </w:r>
          </w:p>
        </w:tc>
      </w:tr>
    </w:tbl>
    <w:p w:rsidR="00DB5211" w:rsidRPr="00447C22" w:rsidRDefault="00DB5211">
      <w:pPr>
        <w:rPr>
          <w:rFonts w:ascii="Times New Roman" w:hAnsi="Times New Roman" w:cs="Times New Roman"/>
          <w:sz w:val="24"/>
          <w:szCs w:val="24"/>
        </w:rPr>
      </w:pPr>
    </w:p>
    <w:sectPr w:rsidR="00DB5211" w:rsidRPr="00447C22" w:rsidSect="002C4157">
      <w:pgSz w:w="11906" w:h="16838"/>
      <w:pgMar w:top="567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94B" w:rsidRDefault="00F8494B" w:rsidP="002C4157">
      <w:pPr>
        <w:spacing w:after="0" w:line="240" w:lineRule="auto"/>
      </w:pPr>
      <w:r>
        <w:separator/>
      </w:r>
    </w:p>
  </w:endnote>
  <w:endnote w:type="continuationSeparator" w:id="0">
    <w:p w:rsidR="00F8494B" w:rsidRDefault="00F8494B" w:rsidP="002C4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94B" w:rsidRDefault="00F8494B" w:rsidP="002C4157">
      <w:pPr>
        <w:spacing w:after="0" w:line="240" w:lineRule="auto"/>
      </w:pPr>
      <w:r>
        <w:separator/>
      </w:r>
    </w:p>
  </w:footnote>
  <w:footnote w:type="continuationSeparator" w:id="0">
    <w:p w:rsidR="00F8494B" w:rsidRDefault="00F8494B" w:rsidP="002C4157">
      <w:pPr>
        <w:spacing w:after="0" w:line="240" w:lineRule="auto"/>
      </w:pPr>
      <w:r>
        <w:continuationSeparator/>
      </w:r>
    </w:p>
  </w:footnote>
  <w:footnote w:id="1">
    <w:p w:rsidR="008A16B4" w:rsidRDefault="008A16B4" w:rsidP="004609CA">
      <w:pPr>
        <w:pStyle w:val="Puslapioinaostekstas"/>
        <w:ind w:left="-567"/>
        <w:rPr>
          <w:lang w:val="lt-LT"/>
        </w:rPr>
      </w:pPr>
      <w:r>
        <w:rPr>
          <w:rStyle w:val="Puslapioinaosnuoroda"/>
        </w:rPr>
        <w:footnoteRef/>
      </w:r>
      <w:r>
        <w:t xml:space="preserve"> </w:t>
      </w:r>
      <w:r>
        <w:rPr>
          <w:lang w:val="lt-LT"/>
        </w:rPr>
        <w:t>Įgaliojimas skirtas atstovauti fizinį asmenį, išskyrus jo, kaip draudėjo, atstovavimą. Fizinio asmens, kaip draudėjo, atstovavimui skirtas įgaliojimas IG-1.</w:t>
      </w:r>
    </w:p>
    <w:p w:rsidR="008A16B4" w:rsidRPr="004609CA" w:rsidRDefault="008A16B4" w:rsidP="004609CA">
      <w:pPr>
        <w:pStyle w:val="Puslapioinaostekstas"/>
        <w:ind w:left="-567"/>
        <w:rPr>
          <w:lang w:val="lt-LT"/>
        </w:rPr>
      </w:pPr>
      <w:r w:rsidRPr="008A16B4">
        <w:rPr>
          <w:vertAlign w:val="superscript"/>
          <w:lang w:val="lt-LT"/>
        </w:rPr>
        <w:t>2</w:t>
      </w:r>
      <w:r>
        <w:rPr>
          <w:lang w:val="lt-LT"/>
        </w:rPr>
        <w:t xml:space="preserve"> </w:t>
      </w:r>
      <w:r w:rsidRPr="002A4BF9">
        <w:rPr>
          <w:lang w:val="lt-LT"/>
        </w:rPr>
        <w:t xml:space="preserve">Vienas iš šių laukų privalomas, </w:t>
      </w:r>
      <w:r w:rsidRPr="00B864D3">
        <w:rPr>
          <w:lang w:val="lt-LT"/>
        </w:rPr>
        <w:t xml:space="preserve">jei </w:t>
      </w:r>
      <w:r>
        <w:rPr>
          <w:lang w:val="lt-LT"/>
        </w:rPr>
        <w:t xml:space="preserve">asmeniui </w:t>
      </w:r>
      <w:r w:rsidRPr="00B864D3">
        <w:rPr>
          <w:lang w:val="lt-LT"/>
        </w:rPr>
        <w:t>nesuteiktas LR asmens kodas</w:t>
      </w:r>
      <w:r>
        <w:rPr>
          <w:lang w:val="lt-LT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1298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C3D"/>
    <w:rsid w:val="000842BC"/>
    <w:rsid w:val="000D7FF4"/>
    <w:rsid w:val="00292C2D"/>
    <w:rsid w:val="002A4BF9"/>
    <w:rsid w:val="002C4157"/>
    <w:rsid w:val="00335CB4"/>
    <w:rsid w:val="003B10E4"/>
    <w:rsid w:val="003D0B4D"/>
    <w:rsid w:val="003E0391"/>
    <w:rsid w:val="00447C22"/>
    <w:rsid w:val="004609CA"/>
    <w:rsid w:val="00461D0B"/>
    <w:rsid w:val="00672792"/>
    <w:rsid w:val="00876EE8"/>
    <w:rsid w:val="00881AE9"/>
    <w:rsid w:val="008A16B4"/>
    <w:rsid w:val="00B95C3D"/>
    <w:rsid w:val="00CF42E4"/>
    <w:rsid w:val="00DB5211"/>
    <w:rsid w:val="00E71381"/>
    <w:rsid w:val="00E96447"/>
    <w:rsid w:val="00F8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51CD91-AF40-46E5-99B9-5D6731F54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qFormat/>
    <w:rsid w:val="002C415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2C4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uslapioinaosnuoroda">
    <w:name w:val="footnote reference"/>
    <w:rsid w:val="002C4157"/>
    <w:rPr>
      <w:vertAlign w:val="superscript"/>
    </w:rPr>
  </w:style>
  <w:style w:type="paragraph" w:styleId="Puslapioinaostekstas">
    <w:name w:val="footnote text"/>
    <w:basedOn w:val="prastasis"/>
    <w:link w:val="PuslapioinaostekstasDiagrama"/>
    <w:rsid w:val="002C41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2C4157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C4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C4157"/>
    <w:rPr>
      <w:rFonts w:ascii="Segoe UI" w:hAnsi="Segoe UI" w:cs="Segoe UI"/>
      <w:sz w:val="18"/>
      <w:szCs w:val="18"/>
    </w:rPr>
  </w:style>
  <w:style w:type="character" w:customStyle="1" w:styleId="Antrat1Diagrama">
    <w:name w:val="Antraštė 1 Diagrama"/>
    <w:basedOn w:val="Numatytasispastraiposriftas"/>
    <w:link w:val="Antrat1"/>
    <w:rsid w:val="002C4157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4B574DE8</Template>
  <TotalTime>1</TotalTime>
  <Pages>2</Pages>
  <Words>1596</Words>
  <Characters>910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Birutė Bareišaitė</dc:creator>
  <cp:keywords/>
  <dc:description/>
  <cp:lastModifiedBy>Jurgita Leikienė</cp:lastModifiedBy>
  <cp:revision>3</cp:revision>
  <cp:lastPrinted>2022-03-18T06:04:00Z</cp:lastPrinted>
  <dcterms:created xsi:type="dcterms:W3CDTF">2022-04-14T10:24:00Z</dcterms:created>
  <dcterms:modified xsi:type="dcterms:W3CDTF">2022-04-14T10:25:00Z</dcterms:modified>
</cp:coreProperties>
</file>