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3"/>
        <w:gridCol w:w="317"/>
        <w:gridCol w:w="316"/>
        <w:gridCol w:w="318"/>
        <w:gridCol w:w="317"/>
        <w:gridCol w:w="317"/>
        <w:gridCol w:w="318"/>
        <w:gridCol w:w="318"/>
        <w:gridCol w:w="317"/>
        <w:gridCol w:w="317"/>
        <w:gridCol w:w="316"/>
        <w:gridCol w:w="316"/>
        <w:gridCol w:w="315"/>
        <w:gridCol w:w="354"/>
        <w:gridCol w:w="316"/>
        <w:gridCol w:w="317"/>
        <w:gridCol w:w="316"/>
        <w:gridCol w:w="315"/>
        <w:gridCol w:w="316"/>
        <w:gridCol w:w="315"/>
        <w:gridCol w:w="315"/>
        <w:gridCol w:w="316"/>
        <w:gridCol w:w="315"/>
        <w:gridCol w:w="316"/>
        <w:gridCol w:w="315"/>
        <w:gridCol w:w="316"/>
        <w:gridCol w:w="315"/>
        <w:gridCol w:w="247"/>
      </w:tblGrid>
      <w:tr w:rsidR="004D2CAB" w:rsidRPr="00554E59" w14:paraId="63511870" w14:textId="77777777" w:rsidTr="00AE0E0E"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B8D23" w14:textId="77777777" w:rsidR="004D2CAB" w:rsidRPr="00554E59" w:rsidRDefault="004D2CAB" w:rsidP="00AE0E0E">
            <w:pPr>
              <w:rPr>
                <w:sz w:val="22"/>
                <w:szCs w:val="22"/>
                <w:lang w:val="lt-LT"/>
              </w:rPr>
            </w:pPr>
            <w:bookmarkStart w:id="0" w:name="_GoBack"/>
            <w:bookmarkEnd w:id="0"/>
            <w:r w:rsidRPr="00554E59">
              <w:rPr>
                <w:sz w:val="22"/>
                <w:szCs w:val="22"/>
                <w:lang w:val="lt-LT"/>
              </w:rPr>
              <w:t>Vardas</w:t>
            </w:r>
          </w:p>
          <w:p w14:paraId="10825BBF" w14:textId="77777777" w:rsidR="004D2CAB" w:rsidRPr="00554E59" w:rsidRDefault="004D2CAB" w:rsidP="00AE0E0E">
            <w:pPr>
              <w:rPr>
                <w:sz w:val="22"/>
                <w:szCs w:val="22"/>
                <w:lang w:val="lt-LT"/>
              </w:rPr>
            </w:pPr>
            <w:r w:rsidRPr="00554E59">
              <w:rPr>
                <w:sz w:val="22"/>
                <w:szCs w:val="22"/>
                <w:lang w:val="lt-LT"/>
              </w:rPr>
              <w:t>Pavardė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674AB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6AC7F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5F07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4FAE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3B2A2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8C453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064F7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E3625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FD7D2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77DD6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35FF9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9625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DD63E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0E955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42F6E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C68BA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A7246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EC4F1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61F67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F81B1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F43E2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C141D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C5C4D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DBF8D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A6C4D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984E9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BCCEAA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</w:tr>
      <w:tr w:rsidR="004D2CAB" w:rsidRPr="00554E59" w14:paraId="56731827" w14:textId="77777777" w:rsidTr="00AE0E0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361DF" w14:textId="77777777" w:rsidR="004D2CAB" w:rsidRPr="00554E59" w:rsidRDefault="004D2CAB" w:rsidP="00AE0E0E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E720B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9D528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32C1C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FFA13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984D1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91E91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675F3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79383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2F730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1A3D0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61EF4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E5FEB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275CB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DA1CD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4D9A9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F1E54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B7920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276CC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5676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CB5A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71768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9D736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1F1B6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28458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C0AC6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2081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8B9AEC9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</w:tr>
      <w:tr w:rsidR="004D2CAB" w:rsidRPr="00554E59" w14:paraId="0C43C54B" w14:textId="77777777" w:rsidTr="00AE0E0E">
        <w:tc>
          <w:tcPr>
            <w:tcW w:w="658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286C8" w14:textId="77777777" w:rsidR="004D2CAB" w:rsidRPr="00554E59" w:rsidRDefault="004D2CAB" w:rsidP="00F653ED">
            <w:pPr>
              <w:rPr>
                <w:sz w:val="23"/>
                <w:szCs w:val="23"/>
                <w:lang w:val="lt-LT"/>
              </w:rPr>
            </w:pPr>
            <w:r w:rsidRPr="00554E59">
              <w:rPr>
                <w:sz w:val="22"/>
                <w:szCs w:val="22"/>
                <w:lang w:val="lt-LT"/>
              </w:rPr>
              <w:t xml:space="preserve">Asmens kodas (jei nesuteiktas </w:t>
            </w:r>
            <w:r w:rsidR="00E37A7D" w:rsidRPr="00554E59">
              <w:rPr>
                <w:sz w:val="22"/>
                <w:szCs w:val="22"/>
                <w:lang w:val="lt-LT"/>
              </w:rPr>
              <w:t>–</w:t>
            </w:r>
            <w:r w:rsidRPr="00554E59">
              <w:rPr>
                <w:sz w:val="22"/>
                <w:szCs w:val="22"/>
                <w:lang w:val="lt-LT"/>
              </w:rPr>
              <w:t xml:space="preserve"> gimimo data</w:t>
            </w:r>
            <w:r w:rsidR="00F653ED" w:rsidRPr="00554E59">
              <w:rPr>
                <w:sz w:val="22"/>
                <w:szCs w:val="22"/>
                <w:lang w:val="lt-LT"/>
              </w:rPr>
              <w:t>)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96EBC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A1876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92B94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995E6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856D3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78DF5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DC2EA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B5124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4AC84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2702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456AA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A2D708F" w14:textId="77777777" w:rsidR="004D2CAB" w:rsidRPr="00554E59" w:rsidRDefault="004D2CAB" w:rsidP="00AE0E0E">
            <w:pPr>
              <w:rPr>
                <w:sz w:val="23"/>
                <w:szCs w:val="23"/>
                <w:lang w:val="lt-LT"/>
              </w:rPr>
            </w:pPr>
          </w:p>
        </w:tc>
      </w:tr>
      <w:tr w:rsidR="009D74DC" w:rsidRPr="00554E59" w14:paraId="47596B12" w14:textId="77777777" w:rsidTr="00AE0E0E">
        <w:tc>
          <w:tcPr>
            <w:tcW w:w="56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474B9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  <w:r w:rsidRPr="00554E59">
              <w:rPr>
                <w:sz w:val="22"/>
                <w:szCs w:val="22"/>
                <w:lang w:val="lt-LT"/>
              </w:rPr>
              <w:t>Telefono Nr.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EAE52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  <w:r w:rsidRPr="00554E59">
              <w:rPr>
                <w:sz w:val="23"/>
                <w:szCs w:val="23"/>
                <w:lang w:val="lt-LT"/>
              </w:rPr>
              <w:t>+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23819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F109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1AF40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D00F2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9FD75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5E85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01F9C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970ED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DF1FE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95219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F6518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625A8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F72FF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29BA018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</w:tr>
      <w:tr w:rsidR="009D74DC" w:rsidRPr="00554E59" w14:paraId="359A213D" w14:textId="77777777" w:rsidTr="00AE0E0E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D6DC6" w14:textId="77777777" w:rsidR="009D74DC" w:rsidRPr="00554E59" w:rsidRDefault="009D74DC" w:rsidP="009D74DC">
            <w:pPr>
              <w:rPr>
                <w:sz w:val="22"/>
                <w:szCs w:val="22"/>
                <w:lang w:val="lt-LT"/>
              </w:rPr>
            </w:pPr>
            <w:r w:rsidRPr="00554E59">
              <w:rPr>
                <w:sz w:val="22"/>
                <w:szCs w:val="22"/>
                <w:lang w:val="lt-LT"/>
              </w:rPr>
              <w:t xml:space="preserve">El. pašto adresas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935C6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0B588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122FC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7EBB3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9F6D0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E59AA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88E6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ADDF5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20142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70131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581D3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2715E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E469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E7201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84C61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7120A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BB339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73DEA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F1A4A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7276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3C9CC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1620A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AE5B0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A526D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8EFFF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BDFA8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E0FF797" w14:textId="77777777" w:rsidR="009D74DC" w:rsidRPr="00554E59" w:rsidRDefault="009D74DC" w:rsidP="009D74DC">
            <w:pPr>
              <w:rPr>
                <w:sz w:val="23"/>
                <w:szCs w:val="23"/>
                <w:lang w:val="lt-LT"/>
              </w:rPr>
            </w:pPr>
          </w:p>
        </w:tc>
      </w:tr>
      <w:tr w:rsidR="009D74DC" w:rsidRPr="00554E59" w14:paraId="1C8F1749" w14:textId="77777777" w:rsidTr="00AE0E0E">
        <w:trPr>
          <w:gridAfter w:val="1"/>
          <w:wAfter w:w="244" w:type="dxa"/>
        </w:trPr>
        <w:tc>
          <w:tcPr>
            <w:tcW w:w="10022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A02A4" w14:textId="77777777" w:rsidR="009D74DC" w:rsidRPr="00554E59" w:rsidRDefault="009D74DC" w:rsidP="009D74DC">
            <w:pPr>
              <w:rPr>
                <w:sz w:val="22"/>
                <w:szCs w:val="22"/>
                <w:lang w:val="lt-LT"/>
              </w:rPr>
            </w:pPr>
            <w:r w:rsidRPr="00554E59">
              <w:rPr>
                <w:sz w:val="22"/>
                <w:szCs w:val="22"/>
                <w:lang w:val="lt-LT"/>
              </w:rPr>
              <w:t>Gyvenamosios vietos adresas</w:t>
            </w:r>
          </w:p>
          <w:p w14:paraId="3644337B" w14:textId="77777777" w:rsidR="009D74DC" w:rsidRPr="00554E59" w:rsidRDefault="009D74DC" w:rsidP="009D74DC">
            <w:pPr>
              <w:rPr>
                <w:sz w:val="22"/>
                <w:szCs w:val="22"/>
                <w:lang w:val="lt-LT"/>
              </w:rPr>
            </w:pPr>
          </w:p>
          <w:p w14:paraId="7177D0B8" w14:textId="77777777" w:rsidR="009D74DC" w:rsidRPr="00554E59" w:rsidRDefault="009D74DC" w:rsidP="009D74DC">
            <w:pPr>
              <w:rPr>
                <w:szCs w:val="20"/>
                <w:lang w:val="lt-LT"/>
              </w:rPr>
            </w:pPr>
          </w:p>
        </w:tc>
      </w:tr>
    </w:tbl>
    <w:p w14:paraId="387D097C" w14:textId="77777777" w:rsidR="004D2CAB" w:rsidRPr="00554E59" w:rsidRDefault="004D2CAB" w:rsidP="004D2CAB">
      <w:pPr>
        <w:rPr>
          <w:sz w:val="2"/>
          <w:szCs w:val="2"/>
          <w:lang w:val="lt-LT"/>
        </w:rPr>
      </w:pPr>
    </w:p>
    <w:tbl>
      <w:tblPr>
        <w:tblW w:w="10408" w:type="dxa"/>
        <w:tblInd w:w="90" w:type="dxa"/>
        <w:tblLook w:val="0000" w:firstRow="0" w:lastRow="0" w:firstColumn="0" w:lastColumn="0" w:noHBand="0" w:noVBand="0"/>
      </w:tblPr>
      <w:tblGrid>
        <w:gridCol w:w="3216"/>
        <w:gridCol w:w="192"/>
        <w:gridCol w:w="355"/>
        <w:gridCol w:w="357"/>
        <w:gridCol w:w="349"/>
        <w:gridCol w:w="349"/>
        <w:gridCol w:w="350"/>
        <w:gridCol w:w="349"/>
        <w:gridCol w:w="349"/>
        <w:gridCol w:w="350"/>
        <w:gridCol w:w="212"/>
        <w:gridCol w:w="41"/>
        <w:gridCol w:w="96"/>
        <w:gridCol w:w="350"/>
        <w:gridCol w:w="2761"/>
        <w:gridCol w:w="724"/>
        <w:gridCol w:w="8"/>
      </w:tblGrid>
      <w:tr w:rsidR="004D2CAB" w:rsidRPr="00554E59" w14:paraId="704EDD8A" w14:textId="77777777" w:rsidTr="002777D8">
        <w:trPr>
          <w:gridAfter w:val="2"/>
          <w:wAfter w:w="732" w:type="dxa"/>
          <w:cantSplit/>
          <w:trHeight w:val="306"/>
        </w:trPr>
        <w:tc>
          <w:tcPr>
            <w:tcW w:w="6428" w:type="dxa"/>
            <w:gridSpan w:val="11"/>
          </w:tcPr>
          <w:p w14:paraId="2FE1BC34" w14:textId="77777777" w:rsidR="0036365A" w:rsidRPr="00554E59" w:rsidRDefault="0036365A" w:rsidP="007952A8">
            <w:pPr>
              <w:rPr>
                <w:lang w:val="lt-LT"/>
              </w:rPr>
            </w:pPr>
          </w:p>
          <w:p w14:paraId="01FDEEC9" w14:textId="77777777" w:rsidR="004D2CAB" w:rsidRPr="00554E59" w:rsidRDefault="004D2CAB" w:rsidP="007952A8">
            <w:pPr>
              <w:rPr>
                <w:lang w:val="lt-LT"/>
              </w:rPr>
            </w:pPr>
            <w:r w:rsidRPr="00554E59">
              <w:rPr>
                <w:lang w:val="lt-LT"/>
              </w:rPr>
              <w:t>Valstybinio socialinio draudimo fondo valdyb</w:t>
            </w:r>
            <w:r w:rsidR="002C1BD6" w:rsidRPr="00554E59">
              <w:rPr>
                <w:lang w:val="lt-LT"/>
              </w:rPr>
              <w:t>os</w:t>
            </w:r>
          </w:p>
        </w:tc>
        <w:tc>
          <w:tcPr>
            <w:tcW w:w="3248" w:type="dxa"/>
            <w:gridSpan w:val="4"/>
          </w:tcPr>
          <w:p w14:paraId="05BE4AF9" w14:textId="77777777" w:rsidR="004D2CAB" w:rsidRPr="00554E59" w:rsidRDefault="004D2CAB" w:rsidP="00AE0E0E">
            <w:pPr>
              <w:rPr>
                <w:sz w:val="20"/>
                <w:lang w:val="lt-LT"/>
              </w:rPr>
            </w:pPr>
          </w:p>
        </w:tc>
      </w:tr>
      <w:tr w:rsidR="007952A8" w:rsidRPr="00554E59" w14:paraId="229E55AD" w14:textId="77777777" w:rsidTr="002777D8">
        <w:trPr>
          <w:gridAfter w:val="5"/>
          <w:wAfter w:w="3939" w:type="dxa"/>
          <w:trHeight w:val="436"/>
        </w:trPr>
        <w:tc>
          <w:tcPr>
            <w:tcW w:w="3216" w:type="dxa"/>
          </w:tcPr>
          <w:p w14:paraId="1C95F8FA" w14:textId="77777777" w:rsidR="007952A8" w:rsidRPr="00554E59" w:rsidRDefault="002C1BD6" w:rsidP="001250DC">
            <w:pPr>
              <w:rPr>
                <w:lang w:val="lt-LT"/>
              </w:rPr>
            </w:pPr>
            <w:r w:rsidRPr="00554E59">
              <w:rPr>
                <w:lang w:val="lt-LT"/>
              </w:rPr>
              <w:t xml:space="preserve">_________________________ </w:t>
            </w:r>
          </w:p>
        </w:tc>
        <w:tc>
          <w:tcPr>
            <w:tcW w:w="3253" w:type="dxa"/>
            <w:gridSpan w:val="11"/>
          </w:tcPr>
          <w:p w14:paraId="43722E8A" w14:textId="77777777" w:rsidR="007952A8" w:rsidRDefault="002C1BD6" w:rsidP="00AE0E0E">
            <w:pPr>
              <w:rPr>
                <w:lang w:val="lt-LT"/>
              </w:rPr>
            </w:pPr>
            <w:r w:rsidRPr="00554E59">
              <w:rPr>
                <w:lang w:val="lt-LT"/>
              </w:rPr>
              <w:t>skyriui</w:t>
            </w:r>
          </w:p>
          <w:p w14:paraId="0E702EB1" w14:textId="77777777" w:rsidR="00714971" w:rsidRDefault="00714971" w:rsidP="00AE0E0E">
            <w:pPr>
              <w:rPr>
                <w:lang w:val="lt-LT"/>
              </w:rPr>
            </w:pPr>
          </w:p>
          <w:p w14:paraId="407D5122" w14:textId="77777777" w:rsidR="00714971" w:rsidRPr="00554E59" w:rsidRDefault="00714971" w:rsidP="00AE0E0E">
            <w:pPr>
              <w:rPr>
                <w:lang w:val="lt-LT"/>
              </w:rPr>
            </w:pPr>
          </w:p>
        </w:tc>
      </w:tr>
      <w:tr w:rsidR="005344A0" w:rsidRPr="00554E59" w14:paraId="3614EF3C" w14:textId="77777777" w:rsidTr="00575C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3"/>
        </w:trPr>
        <w:tc>
          <w:tcPr>
            <w:tcW w:w="10408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14:paraId="2F499CE6" w14:textId="2BBA8E48" w:rsidR="005344A0" w:rsidRPr="00554E59" w:rsidRDefault="005344A0" w:rsidP="00D13DE6">
            <w:pPr>
              <w:pStyle w:val="Antrat3"/>
              <w:jc w:val="center"/>
              <w:rPr>
                <w:sz w:val="10"/>
                <w:szCs w:val="10"/>
              </w:rPr>
            </w:pPr>
            <w:r>
              <w:rPr>
                <w:sz w:val="27"/>
                <w:szCs w:val="27"/>
              </w:rPr>
              <w:t xml:space="preserve">INFORMACIJA APIE </w:t>
            </w:r>
            <w:r w:rsidR="00D13DE6">
              <w:rPr>
                <w:sz w:val="27"/>
                <w:szCs w:val="27"/>
              </w:rPr>
              <w:t>ŠEIMINĘ</w:t>
            </w:r>
            <w:r>
              <w:rPr>
                <w:sz w:val="27"/>
                <w:szCs w:val="27"/>
              </w:rPr>
              <w:t xml:space="preserve"> PADĖTĮ </w:t>
            </w:r>
          </w:p>
        </w:tc>
      </w:tr>
      <w:tr w:rsidR="004D2CAB" w:rsidRPr="00554E59" w14:paraId="7174E03F" w14:textId="77777777" w:rsidTr="003636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1"/>
        </w:trPr>
        <w:tc>
          <w:tcPr>
            <w:tcW w:w="10408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14:paraId="5C2A95CE" w14:textId="77777777" w:rsidR="004D2CAB" w:rsidRPr="00554E59" w:rsidRDefault="004D2CAB" w:rsidP="004F5363">
            <w:pPr>
              <w:jc w:val="center"/>
              <w:rPr>
                <w:b/>
                <w:sz w:val="27"/>
                <w:szCs w:val="27"/>
                <w:lang w:val="lt-LT"/>
              </w:rPr>
            </w:pPr>
          </w:p>
          <w:p w14:paraId="68C1E4D6" w14:textId="77777777" w:rsidR="004D2CAB" w:rsidRPr="00554E59" w:rsidRDefault="004D2CAB" w:rsidP="00AE0E0E">
            <w:pPr>
              <w:jc w:val="center"/>
              <w:rPr>
                <w:b/>
                <w:sz w:val="4"/>
                <w:szCs w:val="4"/>
                <w:lang w:val="lt-LT"/>
              </w:rPr>
            </w:pPr>
          </w:p>
        </w:tc>
      </w:tr>
      <w:tr w:rsidR="004F5363" w:rsidRPr="00554E59" w14:paraId="20931057" w14:textId="77777777" w:rsidTr="00277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" w:type="dxa"/>
          <w:trHeight w:val="306"/>
        </w:trPr>
        <w:tc>
          <w:tcPr>
            <w:tcW w:w="34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CBD06B" w14:textId="77777777" w:rsidR="004D2CAB" w:rsidRPr="00554E59" w:rsidRDefault="004D2CAB" w:rsidP="00AE0E0E">
            <w:pPr>
              <w:rPr>
                <w:lang w:val="lt-LT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75257" w14:textId="77777777" w:rsidR="004D2CAB" w:rsidRPr="00554E59" w:rsidRDefault="00F96469" w:rsidP="00AE0E0E">
            <w:pPr>
              <w:rPr>
                <w:b/>
                <w:bCs/>
                <w:iCs/>
                <w:lang w:val="lt-LT"/>
              </w:rPr>
            </w:pPr>
            <w:r w:rsidRPr="00554E59">
              <w:rPr>
                <w:b/>
                <w:bCs/>
                <w:iCs/>
                <w:lang w:val="lt-LT"/>
              </w:rPr>
              <w:t>2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EB9A8" w14:textId="77777777" w:rsidR="004D2CAB" w:rsidRPr="00554E59" w:rsidRDefault="004D2CAB" w:rsidP="00AE0E0E">
            <w:pPr>
              <w:rPr>
                <w:b/>
                <w:bCs/>
                <w:iCs/>
                <w:lang w:val="lt-LT"/>
              </w:rPr>
            </w:pPr>
            <w:r w:rsidRPr="00554E59">
              <w:rPr>
                <w:b/>
                <w:bCs/>
                <w:iCs/>
                <w:lang w:val="lt-LT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54B02" w14:textId="77777777" w:rsidR="004D2CAB" w:rsidRPr="00554E59" w:rsidRDefault="004D2CAB" w:rsidP="00AE0E0E">
            <w:pPr>
              <w:rPr>
                <w:b/>
                <w:bCs/>
                <w:iCs/>
                <w:lang w:val="lt-LT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B5190" w14:textId="77777777" w:rsidR="004D2CAB" w:rsidRPr="00554E59" w:rsidRDefault="004D2CAB" w:rsidP="00AE0E0E">
            <w:pPr>
              <w:rPr>
                <w:lang w:val="lt-LT"/>
              </w:rPr>
            </w:pP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E4BFE2" w14:textId="77777777" w:rsidR="004D2CAB" w:rsidRPr="00554E59" w:rsidRDefault="004D2CAB" w:rsidP="00AE0E0E">
            <w:pPr>
              <w:rPr>
                <w:lang w:val="lt-LT"/>
              </w:rPr>
            </w:pPr>
            <w:r w:rsidRPr="00554E59">
              <w:rPr>
                <w:lang w:val="lt-LT"/>
              </w:rPr>
              <w:t>-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1E7EA" w14:textId="77777777" w:rsidR="004D2CAB" w:rsidRPr="00554E59" w:rsidRDefault="004D2CAB" w:rsidP="00AE0E0E">
            <w:pPr>
              <w:rPr>
                <w:lang w:val="lt-LT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AD94B" w14:textId="77777777" w:rsidR="004D2CAB" w:rsidRPr="00554E59" w:rsidRDefault="004D2CAB" w:rsidP="00AE0E0E">
            <w:pPr>
              <w:rPr>
                <w:lang w:val="lt-LT"/>
              </w:rPr>
            </w:pPr>
          </w:p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7EF18F" w14:textId="77777777" w:rsidR="004D2CAB" w:rsidRPr="00554E59" w:rsidRDefault="004D2CAB" w:rsidP="00AE0E0E">
            <w:pPr>
              <w:rPr>
                <w:lang w:val="lt-LT"/>
              </w:rPr>
            </w:pPr>
            <w:r w:rsidRPr="00554E59">
              <w:rPr>
                <w:lang w:val="lt-LT"/>
              </w:rPr>
              <w:t>-</w:t>
            </w:r>
          </w:p>
        </w:tc>
        <w:tc>
          <w:tcPr>
            <w:tcW w:w="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5B038" w14:textId="77777777" w:rsidR="004D2CAB" w:rsidRPr="00554E59" w:rsidRDefault="004D2CAB" w:rsidP="00AE0E0E">
            <w:pPr>
              <w:rPr>
                <w:lang w:val="lt-LT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65A2A" w14:textId="77777777" w:rsidR="004D2CAB" w:rsidRPr="00554E59" w:rsidRDefault="004D2CAB" w:rsidP="00AE0E0E">
            <w:pPr>
              <w:rPr>
                <w:lang w:val="lt-LT"/>
              </w:rPr>
            </w:pPr>
          </w:p>
        </w:tc>
        <w:tc>
          <w:tcPr>
            <w:tcW w:w="348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FDE6FB" w14:textId="77777777" w:rsidR="004D2CAB" w:rsidRPr="00554E59" w:rsidRDefault="004D2CAB" w:rsidP="00AE0E0E">
            <w:pPr>
              <w:rPr>
                <w:lang w:val="lt-LT"/>
              </w:rPr>
            </w:pPr>
          </w:p>
        </w:tc>
      </w:tr>
    </w:tbl>
    <w:p w14:paraId="44E69553" w14:textId="77777777" w:rsidR="00AF48C5" w:rsidRDefault="00AF48C5" w:rsidP="00AF48C5">
      <w:pPr>
        <w:pStyle w:val="Antrat3"/>
        <w:ind w:firstLine="720"/>
        <w:rPr>
          <w:b w:val="0"/>
          <w:sz w:val="24"/>
        </w:rPr>
      </w:pPr>
    </w:p>
    <w:p w14:paraId="5CFB6213" w14:textId="7DF093A5" w:rsidR="005344A0" w:rsidRDefault="005344A0" w:rsidP="005344A0">
      <w:pPr>
        <w:rPr>
          <w:lang w:val="lt-LT"/>
        </w:rPr>
      </w:pPr>
      <w:r>
        <w:rPr>
          <w:lang w:val="lt-LT"/>
        </w:rPr>
        <w:t xml:space="preserve">                  Teikiu informaciją apie</w:t>
      </w:r>
      <w:r w:rsidR="00D13DE6">
        <w:rPr>
          <w:lang w:val="lt-LT"/>
        </w:rPr>
        <w:t xml:space="preserve"> savo</w:t>
      </w:r>
      <w:r w:rsidR="00AF3349">
        <w:rPr>
          <w:lang w:val="lt-LT"/>
        </w:rPr>
        <w:t xml:space="preserve"> </w:t>
      </w:r>
      <w:r w:rsidR="00D13DE6">
        <w:rPr>
          <w:lang w:val="lt-LT"/>
        </w:rPr>
        <w:t>šeiminę</w:t>
      </w:r>
      <w:r>
        <w:rPr>
          <w:lang w:val="lt-LT"/>
        </w:rPr>
        <w:t xml:space="preserve"> </w:t>
      </w:r>
      <w:r w:rsidR="000A11B0">
        <w:rPr>
          <w:lang w:val="lt-LT"/>
        </w:rPr>
        <w:t>padėtį</w:t>
      </w:r>
      <w:r>
        <w:rPr>
          <w:lang w:val="lt-LT"/>
        </w:rPr>
        <w:t>, reikalingą išmokos skyrim</w:t>
      </w:r>
      <w:r w:rsidR="00AF3349">
        <w:rPr>
          <w:lang w:val="lt-LT"/>
        </w:rPr>
        <w:t>ui</w:t>
      </w:r>
      <w:r w:rsidR="00D13DE6">
        <w:rPr>
          <w:lang w:val="lt-LT"/>
        </w:rPr>
        <w:t xml:space="preserve">. </w:t>
      </w:r>
    </w:p>
    <w:p w14:paraId="32EE5356" w14:textId="77777777" w:rsidR="005344A0" w:rsidRPr="005344A0" w:rsidRDefault="005344A0" w:rsidP="005344A0">
      <w:pPr>
        <w:rPr>
          <w:lang w:val="lt-LT"/>
        </w:rPr>
      </w:pPr>
    </w:p>
    <w:tbl>
      <w:tblPr>
        <w:tblW w:w="978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635"/>
        <w:gridCol w:w="6020"/>
        <w:gridCol w:w="287"/>
        <w:gridCol w:w="565"/>
        <w:gridCol w:w="711"/>
        <w:gridCol w:w="569"/>
        <w:gridCol w:w="994"/>
      </w:tblGrid>
      <w:tr w:rsidR="005344A0" w:rsidRPr="00D13DE6" w14:paraId="322F6398" w14:textId="77777777" w:rsidTr="00575CDA">
        <w:trPr>
          <w:trHeight w:val="332"/>
        </w:trPr>
        <w:tc>
          <w:tcPr>
            <w:tcW w:w="6655" w:type="dxa"/>
            <w:gridSpan w:val="2"/>
            <w:shd w:val="clear" w:color="auto" w:fill="D9D9D9"/>
            <w:vAlign w:val="center"/>
          </w:tcPr>
          <w:p w14:paraId="7BFFDB50" w14:textId="77777777" w:rsidR="005344A0" w:rsidRPr="00D13DE6" w:rsidRDefault="005344A0" w:rsidP="005344A0">
            <w:pPr>
              <w:ind w:right="-279"/>
              <w:rPr>
                <w:sz w:val="2"/>
                <w:szCs w:val="2"/>
                <w:lang w:val="lt-LT"/>
              </w:rPr>
            </w:pPr>
            <w:r w:rsidRPr="00D13DE6">
              <w:rPr>
                <w:sz w:val="20"/>
                <w:szCs w:val="20"/>
                <w:lang w:val="lt-LT"/>
              </w:rPr>
              <w:t>ESU:</w:t>
            </w:r>
          </w:p>
        </w:tc>
        <w:tc>
          <w:tcPr>
            <w:tcW w:w="287" w:type="dxa"/>
            <w:vAlign w:val="center"/>
          </w:tcPr>
          <w:p w14:paraId="218D7A6F" w14:textId="77777777" w:rsidR="005344A0" w:rsidRPr="00D13DE6" w:rsidRDefault="005344A0" w:rsidP="00575CDA">
            <w:pPr>
              <w:rPr>
                <w:sz w:val="22"/>
                <w:lang w:val="lt-LT"/>
              </w:rPr>
            </w:pPr>
          </w:p>
        </w:tc>
        <w:tc>
          <w:tcPr>
            <w:tcW w:w="565" w:type="dxa"/>
            <w:vAlign w:val="center"/>
          </w:tcPr>
          <w:p w14:paraId="4B9EBD3B" w14:textId="77777777" w:rsidR="005344A0" w:rsidRPr="00D13DE6" w:rsidRDefault="005344A0" w:rsidP="00575CDA">
            <w:pPr>
              <w:tabs>
                <w:tab w:val="left" w:pos="6804"/>
              </w:tabs>
              <w:rPr>
                <w:sz w:val="22"/>
                <w:lang w:val="lt-LT"/>
              </w:rPr>
            </w:pPr>
          </w:p>
        </w:tc>
        <w:tc>
          <w:tcPr>
            <w:tcW w:w="711" w:type="dxa"/>
            <w:vAlign w:val="center"/>
          </w:tcPr>
          <w:p w14:paraId="23CE5029" w14:textId="77777777" w:rsidR="005344A0" w:rsidRPr="00D13DE6" w:rsidRDefault="005344A0" w:rsidP="00575CDA">
            <w:pPr>
              <w:tabs>
                <w:tab w:val="left" w:pos="6804"/>
              </w:tabs>
              <w:ind w:left="-103"/>
              <w:jc w:val="both"/>
              <w:rPr>
                <w:sz w:val="22"/>
                <w:szCs w:val="22"/>
                <w:lang w:val="lt-LT"/>
              </w:rPr>
            </w:pPr>
          </w:p>
        </w:tc>
        <w:tc>
          <w:tcPr>
            <w:tcW w:w="569" w:type="dxa"/>
            <w:vAlign w:val="center"/>
          </w:tcPr>
          <w:p w14:paraId="3CE5F290" w14:textId="77777777" w:rsidR="005344A0" w:rsidRPr="00D13DE6" w:rsidRDefault="005344A0" w:rsidP="00575CDA">
            <w:pPr>
              <w:tabs>
                <w:tab w:val="left" w:pos="6804"/>
              </w:tabs>
              <w:jc w:val="both"/>
              <w:rPr>
                <w:sz w:val="22"/>
                <w:szCs w:val="22"/>
                <w:lang w:val="lt-LT"/>
              </w:rPr>
            </w:pPr>
          </w:p>
        </w:tc>
        <w:tc>
          <w:tcPr>
            <w:tcW w:w="994" w:type="dxa"/>
            <w:vAlign w:val="center"/>
          </w:tcPr>
          <w:p w14:paraId="5C974498" w14:textId="77777777" w:rsidR="005344A0" w:rsidRPr="00D13DE6" w:rsidRDefault="005344A0" w:rsidP="00575CDA">
            <w:pPr>
              <w:tabs>
                <w:tab w:val="left" w:pos="6804"/>
              </w:tabs>
              <w:ind w:left="-103"/>
              <w:jc w:val="both"/>
              <w:rPr>
                <w:sz w:val="22"/>
                <w:szCs w:val="22"/>
                <w:lang w:val="lt-LT"/>
              </w:rPr>
            </w:pPr>
          </w:p>
        </w:tc>
      </w:tr>
      <w:tr w:rsidR="00164874" w:rsidRPr="00D13DE6" w14:paraId="4A4FF1E4" w14:textId="77777777" w:rsidTr="00B9101D">
        <w:trPr>
          <w:trHeight w:val="456"/>
        </w:trPr>
        <w:tc>
          <w:tcPr>
            <w:tcW w:w="635" w:type="dxa"/>
            <w:shd w:val="clear" w:color="auto" w:fill="auto"/>
            <w:vAlign w:val="center"/>
          </w:tcPr>
          <w:p w14:paraId="5F0C9908" w14:textId="2BF5BF4B" w:rsidR="00164874" w:rsidRPr="00D13DE6" w:rsidRDefault="00164874" w:rsidP="00575CDA">
            <w:pPr>
              <w:jc w:val="both"/>
              <w:rPr>
                <w:sz w:val="20"/>
                <w:szCs w:val="20"/>
                <w:lang w:val="lt-LT"/>
              </w:rPr>
            </w:pPr>
            <w:r>
              <w:rPr>
                <w:noProof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0DB87418" wp14:editId="784A7A02">
                      <wp:extent cx="217170" cy="204470"/>
                      <wp:effectExtent l="5080" t="5715" r="6350" b="8890"/>
                      <wp:docPr id="1" name="Rectangle 9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rect w14:anchorId="2597856A" id="Rectangle 96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CLMf/kgAgAAPQ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146" w:type="dxa"/>
            <w:gridSpan w:val="6"/>
            <w:shd w:val="clear" w:color="auto" w:fill="auto"/>
            <w:vAlign w:val="center"/>
          </w:tcPr>
          <w:p w14:paraId="02A9E201" w14:textId="005D2C98" w:rsidR="00164874" w:rsidRPr="00D13DE6" w:rsidRDefault="00164874" w:rsidP="00575CDA">
            <w:pPr>
              <w:tabs>
                <w:tab w:val="left" w:pos="6804"/>
              </w:tabs>
              <w:ind w:left="-103"/>
              <w:jc w:val="both"/>
              <w:rPr>
                <w:sz w:val="22"/>
                <w:szCs w:val="22"/>
                <w:lang w:val="lt-LT"/>
              </w:rPr>
            </w:pPr>
            <w:r w:rsidRPr="00D13DE6">
              <w:rPr>
                <w:sz w:val="20"/>
                <w:szCs w:val="20"/>
                <w:lang w:val="lt-LT"/>
              </w:rPr>
              <w:t>VIENGUNGIS (-Ė) (</w:t>
            </w:r>
            <w:r>
              <w:rPr>
                <w:sz w:val="20"/>
                <w:szCs w:val="20"/>
                <w:lang w:val="lt-LT"/>
              </w:rPr>
              <w:t xml:space="preserve">NIEKADA </w:t>
            </w:r>
            <w:r w:rsidRPr="00D13DE6">
              <w:rPr>
                <w:sz w:val="20"/>
                <w:szCs w:val="20"/>
                <w:lang w:val="lt-LT"/>
              </w:rPr>
              <w:t>NEBUVAU VEDĘS / IŠTEKĖJUSI)</w:t>
            </w:r>
          </w:p>
        </w:tc>
      </w:tr>
      <w:tr w:rsidR="00191EB2" w:rsidRPr="00D13DE6" w14:paraId="22E31188" w14:textId="77777777" w:rsidTr="00575CDA">
        <w:trPr>
          <w:trHeight w:val="456"/>
        </w:trPr>
        <w:tc>
          <w:tcPr>
            <w:tcW w:w="9781" w:type="dxa"/>
            <w:gridSpan w:val="7"/>
            <w:shd w:val="clear" w:color="auto" w:fill="auto"/>
            <w:vAlign w:val="center"/>
          </w:tcPr>
          <w:p w14:paraId="77FF9424" w14:textId="77777777" w:rsidR="00191EB2" w:rsidRPr="00D13DE6" w:rsidRDefault="00191EB2" w:rsidP="002B6462">
            <w:pPr>
              <w:tabs>
                <w:tab w:val="left" w:pos="6804"/>
              </w:tabs>
              <w:jc w:val="both"/>
              <w:rPr>
                <w:sz w:val="22"/>
                <w:szCs w:val="22"/>
                <w:lang w:val="lt-LT"/>
              </w:rPr>
            </w:pPr>
          </w:p>
        </w:tc>
      </w:tr>
      <w:tr w:rsidR="00164874" w:rsidRPr="004C02BE" w14:paraId="17A7CC75" w14:textId="77777777" w:rsidTr="006C7ABC">
        <w:trPr>
          <w:trHeight w:val="456"/>
        </w:trPr>
        <w:tc>
          <w:tcPr>
            <w:tcW w:w="635" w:type="dxa"/>
            <w:shd w:val="clear" w:color="auto" w:fill="auto"/>
            <w:vAlign w:val="center"/>
          </w:tcPr>
          <w:p w14:paraId="7C2449F9" w14:textId="6B1B3A94" w:rsidR="00164874" w:rsidRPr="00D13DE6" w:rsidRDefault="00164874" w:rsidP="00575CDA">
            <w:pPr>
              <w:jc w:val="both"/>
              <w:rPr>
                <w:sz w:val="20"/>
                <w:szCs w:val="20"/>
                <w:lang w:val="lt-LT"/>
              </w:rPr>
            </w:pPr>
            <w:r>
              <w:rPr>
                <w:noProof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0EA32FA3" wp14:editId="25673B09">
                      <wp:extent cx="217170" cy="204470"/>
                      <wp:effectExtent l="5080" t="9525" r="6350" b="5080"/>
                      <wp:docPr id="2" name="Rectangle 9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rect w14:anchorId="7E44BC26" id="Rectangle 96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BpOgYUgAgAAPQ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146" w:type="dxa"/>
            <w:gridSpan w:val="6"/>
            <w:shd w:val="clear" w:color="auto" w:fill="auto"/>
            <w:vAlign w:val="center"/>
          </w:tcPr>
          <w:p w14:paraId="0D51D6BD" w14:textId="4B29D4F2" w:rsidR="00164874" w:rsidRPr="004C02BE" w:rsidRDefault="00164874" w:rsidP="00575CDA">
            <w:pPr>
              <w:tabs>
                <w:tab w:val="left" w:pos="6804"/>
              </w:tabs>
              <w:ind w:left="-103"/>
              <w:jc w:val="both"/>
              <w:rPr>
                <w:sz w:val="22"/>
                <w:szCs w:val="22"/>
              </w:rPr>
            </w:pPr>
            <w:r w:rsidRPr="00D13DE6">
              <w:rPr>
                <w:sz w:val="20"/>
                <w:szCs w:val="20"/>
                <w:lang w:val="lt-LT"/>
              </w:rPr>
              <w:t>IŠSISKYRĘS (-USI) IR NESU SUDARĘS (-IUSI) KITOS SAN</w:t>
            </w:r>
            <w:r>
              <w:rPr>
                <w:sz w:val="20"/>
                <w:szCs w:val="20"/>
              </w:rPr>
              <w:t>TUOKOS</w:t>
            </w:r>
          </w:p>
        </w:tc>
      </w:tr>
      <w:tr w:rsidR="00191EB2" w:rsidRPr="00191EB2" w14:paraId="2DD2E63B" w14:textId="77777777" w:rsidTr="00164874">
        <w:trPr>
          <w:trHeight w:val="760"/>
        </w:trPr>
        <w:tc>
          <w:tcPr>
            <w:tcW w:w="9781" w:type="dxa"/>
            <w:gridSpan w:val="7"/>
            <w:shd w:val="clear" w:color="auto" w:fill="auto"/>
            <w:vAlign w:val="center"/>
          </w:tcPr>
          <w:p w14:paraId="1B5B5609" w14:textId="77777777" w:rsidR="00191EB2" w:rsidRDefault="00191EB2" w:rsidP="00575CDA">
            <w:pPr>
              <w:rPr>
                <w:i/>
                <w:sz w:val="16"/>
                <w:szCs w:val="16"/>
                <w:lang w:val="lt-LT"/>
              </w:rPr>
            </w:pPr>
          </w:p>
          <w:p w14:paraId="1A004D38" w14:textId="12824EB2" w:rsidR="00191EB2" w:rsidRPr="006601C2" w:rsidRDefault="00191EB2" w:rsidP="00575CDA">
            <w:pPr>
              <w:rPr>
                <w:sz w:val="18"/>
                <w:szCs w:val="18"/>
                <w:lang w:val="lt-LT"/>
              </w:rPr>
            </w:pPr>
            <w:r w:rsidRPr="00D13DE6">
              <w:rPr>
                <w:sz w:val="20"/>
                <w:szCs w:val="20"/>
                <w:lang w:val="lt-LT"/>
              </w:rPr>
              <w:t>JEI TAIP, NURODYKITE</w:t>
            </w:r>
            <w:r w:rsidR="00D13DE6">
              <w:rPr>
                <w:sz w:val="20"/>
                <w:szCs w:val="20"/>
                <w:lang w:val="lt-LT"/>
              </w:rPr>
              <w:t xml:space="preserve"> SANTUOKOS NUTRAUKIMO DATĄ</w:t>
            </w:r>
            <w:r w:rsidRPr="00D13DE6">
              <w:rPr>
                <w:sz w:val="20"/>
                <w:szCs w:val="20"/>
                <w:lang w:val="lt-LT"/>
              </w:rPr>
              <w:t xml:space="preserve"> </w:t>
            </w:r>
            <w:r w:rsidR="009D0602">
              <w:rPr>
                <w:sz w:val="20"/>
                <w:szCs w:val="20"/>
                <w:lang w:val="lt-LT"/>
              </w:rPr>
              <w:t>IR VIETĄ (VALSTYBĘ)</w:t>
            </w:r>
            <w:r w:rsidR="009D0602">
              <w:rPr>
                <w:sz w:val="18"/>
                <w:szCs w:val="18"/>
                <w:lang w:val="lt-LT"/>
              </w:rPr>
              <w:t>______________________</w:t>
            </w:r>
          </w:p>
          <w:p w14:paraId="189F2ECB" w14:textId="77777777" w:rsidR="00191EB2" w:rsidRPr="006601C2" w:rsidRDefault="00191EB2" w:rsidP="00575CDA">
            <w:pPr>
              <w:rPr>
                <w:sz w:val="22"/>
                <w:lang w:val="lt-LT"/>
              </w:rPr>
            </w:pPr>
          </w:p>
        </w:tc>
      </w:tr>
      <w:tr w:rsidR="00164874" w:rsidRPr="004C02BE" w14:paraId="4C5C90BF" w14:textId="77777777" w:rsidTr="00BF1D5E">
        <w:trPr>
          <w:trHeight w:val="456"/>
        </w:trPr>
        <w:tc>
          <w:tcPr>
            <w:tcW w:w="635" w:type="dxa"/>
            <w:shd w:val="clear" w:color="auto" w:fill="auto"/>
            <w:vAlign w:val="center"/>
          </w:tcPr>
          <w:p w14:paraId="0ED74006" w14:textId="2AA51DA4" w:rsidR="00164874" w:rsidRPr="00D13DE6" w:rsidRDefault="00164874" w:rsidP="00575CDA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noProof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1B6EF72B" wp14:editId="0B0CF741">
                      <wp:extent cx="217170" cy="204470"/>
                      <wp:effectExtent l="5080" t="11430" r="6350" b="12700"/>
                      <wp:docPr id="3" name="Rectangle 9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rect w14:anchorId="1D1F67A1" id="Rectangle 96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M3N+xggAgAAPQ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146" w:type="dxa"/>
            <w:gridSpan w:val="6"/>
            <w:shd w:val="clear" w:color="auto" w:fill="auto"/>
            <w:vAlign w:val="center"/>
          </w:tcPr>
          <w:p w14:paraId="7BBAE7D3" w14:textId="5AEED5FE" w:rsidR="00164874" w:rsidRPr="004C02BE" w:rsidRDefault="00164874" w:rsidP="00575CDA">
            <w:pPr>
              <w:tabs>
                <w:tab w:val="left" w:pos="6804"/>
              </w:tabs>
              <w:ind w:left="-103"/>
              <w:jc w:val="both"/>
              <w:rPr>
                <w:sz w:val="22"/>
                <w:szCs w:val="22"/>
              </w:rPr>
            </w:pPr>
            <w:r w:rsidRPr="004C02BE">
              <w:rPr>
                <w:sz w:val="20"/>
                <w:szCs w:val="20"/>
              </w:rPr>
              <w:t>NAŠLYS (-Ė) IR NES</w:t>
            </w:r>
            <w:r>
              <w:rPr>
                <w:sz w:val="20"/>
                <w:szCs w:val="20"/>
              </w:rPr>
              <w:t>U</w:t>
            </w:r>
            <w:r w:rsidRPr="004C02BE">
              <w:rPr>
                <w:sz w:val="20"/>
                <w:szCs w:val="20"/>
              </w:rPr>
              <w:t xml:space="preserve"> SUDARĘS (-IUSI) KITOS SANTUOKOS</w:t>
            </w:r>
          </w:p>
        </w:tc>
      </w:tr>
    </w:tbl>
    <w:p w14:paraId="1629DC69" w14:textId="77777777" w:rsidR="00B34358" w:rsidRPr="00554E59" w:rsidRDefault="00B34358" w:rsidP="00B34358">
      <w:pPr>
        <w:rPr>
          <w:sz w:val="2"/>
          <w:szCs w:val="2"/>
          <w:lang w:val="lt-LT"/>
        </w:rPr>
      </w:pPr>
    </w:p>
    <w:tbl>
      <w:tblPr>
        <w:tblW w:w="978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781"/>
      </w:tblGrid>
      <w:tr w:rsidR="00191EB2" w:rsidRPr="002E6D74" w14:paraId="5D7F4B83" w14:textId="77777777" w:rsidTr="00575CDA">
        <w:trPr>
          <w:trHeight w:val="456"/>
        </w:trPr>
        <w:tc>
          <w:tcPr>
            <w:tcW w:w="9781" w:type="dxa"/>
            <w:shd w:val="clear" w:color="auto" w:fill="auto"/>
            <w:vAlign w:val="center"/>
          </w:tcPr>
          <w:p w14:paraId="5EF966A2" w14:textId="77777777" w:rsidR="00191EB2" w:rsidRDefault="00191EB2" w:rsidP="00575CDA">
            <w:pPr>
              <w:rPr>
                <w:i/>
                <w:sz w:val="16"/>
                <w:szCs w:val="16"/>
                <w:lang w:val="lt-LT"/>
              </w:rPr>
            </w:pPr>
          </w:p>
          <w:p w14:paraId="20E3416D" w14:textId="13CE93C2" w:rsidR="00191EB2" w:rsidRPr="006601C2" w:rsidRDefault="00191EB2" w:rsidP="00D13DE6">
            <w:pPr>
              <w:pStyle w:val="Komentarotekstas"/>
              <w:rPr>
                <w:sz w:val="18"/>
                <w:szCs w:val="18"/>
                <w:lang w:val="lt-LT"/>
              </w:rPr>
            </w:pPr>
            <w:r w:rsidRPr="00905BE8">
              <w:rPr>
                <w:lang w:val="lt-LT"/>
              </w:rPr>
              <w:t>JEI TAIP, NURODYKITE</w:t>
            </w:r>
            <w:r w:rsidR="00D13DE6">
              <w:rPr>
                <w:lang w:val="lt-LT"/>
              </w:rPr>
              <w:t xml:space="preserve"> </w:t>
            </w:r>
            <w:r w:rsidR="00D13DE6">
              <w:t>SUTUOKTINIO (-ĖS) MIRTIES DATĄ IR VIETĄ (VALSTYBĘ)</w:t>
            </w:r>
            <w:r w:rsidR="00D13DE6">
              <w:rPr>
                <w:sz w:val="18"/>
                <w:szCs w:val="18"/>
                <w:lang w:val="lt-LT"/>
              </w:rPr>
              <w:t>_____________________</w:t>
            </w:r>
          </w:p>
          <w:p w14:paraId="4951ADA4" w14:textId="77777777" w:rsidR="00191EB2" w:rsidRPr="006601C2" w:rsidRDefault="00191EB2" w:rsidP="00575CDA">
            <w:pPr>
              <w:rPr>
                <w:sz w:val="22"/>
                <w:lang w:val="lt-LT"/>
              </w:rPr>
            </w:pPr>
          </w:p>
        </w:tc>
      </w:tr>
    </w:tbl>
    <w:p w14:paraId="7780BFBF" w14:textId="77777777" w:rsidR="00340E3E" w:rsidRPr="00D13DE6" w:rsidRDefault="00340E3E" w:rsidP="00B34358">
      <w:pPr>
        <w:widowControl w:val="0"/>
        <w:autoSpaceDE w:val="0"/>
        <w:autoSpaceDN w:val="0"/>
        <w:adjustRightInd w:val="0"/>
        <w:jc w:val="both"/>
        <w:rPr>
          <w:lang w:val="en-US"/>
        </w:rPr>
      </w:pPr>
    </w:p>
    <w:p w14:paraId="07858F51" w14:textId="77777777" w:rsidR="00164874" w:rsidRPr="00833E94" w:rsidRDefault="00164874" w:rsidP="00164874">
      <w:pPr>
        <w:rPr>
          <w:lang w:val="lt-LT"/>
        </w:rPr>
      </w:pPr>
      <w:r w:rsidRPr="00833E94">
        <w:rPr>
          <w:b/>
          <w:bCs/>
          <w:lang w:val="lt-LT"/>
        </w:rPr>
        <w:t xml:space="preserve">TVIRTINU, </w:t>
      </w:r>
      <w:r w:rsidRPr="00833E94">
        <w:rPr>
          <w:lang w:val="lt-LT"/>
        </w:rPr>
        <w:t>kad pateikti duomenys yra teisingi.</w:t>
      </w:r>
    </w:p>
    <w:p w14:paraId="3E0D0CC4" w14:textId="77777777" w:rsidR="007166F1" w:rsidRPr="00554E59" w:rsidRDefault="007166F1" w:rsidP="00655E90">
      <w:pPr>
        <w:tabs>
          <w:tab w:val="left" w:pos="284"/>
          <w:tab w:val="left" w:pos="851"/>
        </w:tabs>
        <w:rPr>
          <w:sz w:val="20"/>
          <w:szCs w:val="20"/>
          <w:lang w:val="lt-LT"/>
        </w:rPr>
      </w:pPr>
    </w:p>
    <w:p w14:paraId="15AF9F9C" w14:textId="77777777" w:rsidR="007166F1" w:rsidRPr="00554E59" w:rsidRDefault="007166F1" w:rsidP="00655E90">
      <w:pPr>
        <w:tabs>
          <w:tab w:val="left" w:pos="284"/>
          <w:tab w:val="left" w:pos="851"/>
        </w:tabs>
        <w:rPr>
          <w:sz w:val="20"/>
          <w:szCs w:val="20"/>
          <w:lang w:val="lt-LT"/>
        </w:rPr>
      </w:pPr>
    </w:p>
    <w:p w14:paraId="0D8AE670" w14:textId="77777777" w:rsidR="007166F1" w:rsidRPr="00554E59" w:rsidRDefault="007166F1" w:rsidP="00655E90">
      <w:pPr>
        <w:tabs>
          <w:tab w:val="left" w:pos="284"/>
          <w:tab w:val="left" w:pos="851"/>
        </w:tabs>
        <w:rPr>
          <w:sz w:val="20"/>
          <w:szCs w:val="20"/>
          <w:lang w:val="lt-LT"/>
        </w:rPr>
      </w:pPr>
    </w:p>
    <w:p w14:paraId="4A6B329D" w14:textId="77777777" w:rsidR="00D13DE6" w:rsidRPr="00435AF5" w:rsidRDefault="00D13DE6" w:rsidP="00D13DE6">
      <w:pPr>
        <w:tabs>
          <w:tab w:val="left" w:pos="284"/>
          <w:tab w:val="left" w:pos="851"/>
        </w:tabs>
        <w:rPr>
          <w:rFonts w:eastAsia="Calibri"/>
          <w:lang w:val="ru-RU" w:eastAsia="lt-LT"/>
        </w:rPr>
      </w:pPr>
      <w:r w:rsidRPr="00435AF5">
        <w:rPr>
          <w:rFonts w:eastAsia="Calibri"/>
          <w:color w:val="000000"/>
          <w:lang w:val="lt-LT" w:eastAsia="lt-LT"/>
        </w:rPr>
        <w:t>Informaciją</w:t>
      </w:r>
      <w:r w:rsidRPr="00435AF5">
        <w:rPr>
          <w:rFonts w:eastAsia="Calibri"/>
          <w:color w:val="000000"/>
          <w:lang w:val="ru-RU" w:eastAsia="lt-LT"/>
        </w:rPr>
        <w:t xml:space="preserve"> </w:t>
      </w:r>
      <w:r w:rsidRPr="00435AF5">
        <w:rPr>
          <w:rFonts w:eastAsia="Calibri"/>
          <w:color w:val="000000"/>
          <w:lang w:eastAsia="lt-LT"/>
        </w:rPr>
        <w:t>pateikusio</w:t>
      </w:r>
      <w:r w:rsidRPr="00435AF5">
        <w:rPr>
          <w:rFonts w:eastAsia="Calibri"/>
          <w:color w:val="000000"/>
          <w:lang w:val="ru-RU" w:eastAsia="lt-LT"/>
        </w:rPr>
        <w:t xml:space="preserve"> </w:t>
      </w:r>
      <w:r w:rsidRPr="00435AF5">
        <w:rPr>
          <w:rFonts w:eastAsia="Calibri"/>
          <w:color w:val="000000"/>
          <w:lang w:eastAsia="lt-LT"/>
        </w:rPr>
        <w:t>asmens</w:t>
      </w:r>
    </w:p>
    <w:tbl>
      <w:tblPr>
        <w:tblW w:w="7802" w:type="dxa"/>
        <w:tblInd w:w="2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1470"/>
        <w:gridCol w:w="1422"/>
        <w:gridCol w:w="4215"/>
        <w:gridCol w:w="459"/>
      </w:tblGrid>
      <w:tr w:rsidR="00D13DE6" w:rsidRPr="00435AF5" w14:paraId="228E358A" w14:textId="77777777" w:rsidTr="00B243FB">
        <w:trPr>
          <w:gridAfter w:val="1"/>
          <w:wAfter w:w="459" w:type="dxa"/>
        </w:trPr>
        <w:tc>
          <w:tcPr>
            <w:tcW w:w="1706" w:type="dxa"/>
            <w:gridSpan w:val="2"/>
          </w:tcPr>
          <w:p w14:paraId="0D81996A" w14:textId="77777777" w:rsidR="00D13DE6" w:rsidRPr="00435AF5" w:rsidRDefault="00D13DE6" w:rsidP="00B243FB">
            <w:pPr>
              <w:ind w:left="142"/>
              <w:rPr>
                <w:lang w:val="ru-RU"/>
              </w:rPr>
            </w:pPr>
          </w:p>
        </w:tc>
        <w:tc>
          <w:tcPr>
            <w:tcW w:w="5637" w:type="dxa"/>
            <w:gridSpan w:val="2"/>
          </w:tcPr>
          <w:p w14:paraId="3FE72BF5" w14:textId="77777777" w:rsidR="00D13DE6" w:rsidRPr="00435AF5" w:rsidRDefault="00D13DE6" w:rsidP="00B243FB">
            <w:pPr>
              <w:ind w:left="142"/>
            </w:pPr>
            <w:r w:rsidRPr="00435AF5">
              <w:rPr>
                <w:caps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35AF5">
              <w:rPr>
                <w:caps/>
              </w:rPr>
              <w:instrText xml:space="preserve"> FORMTEXT </w:instrText>
            </w:r>
            <w:r w:rsidRPr="00435AF5">
              <w:rPr>
                <w:caps/>
              </w:rPr>
            </w:r>
            <w:r w:rsidRPr="00435AF5">
              <w:rPr>
                <w:caps/>
              </w:rPr>
              <w:fldChar w:fldCharType="separate"/>
            </w:r>
            <w:r w:rsidRPr="00435AF5">
              <w:t> </w:t>
            </w:r>
            <w:r w:rsidRPr="00435AF5">
              <w:t> </w:t>
            </w:r>
            <w:r w:rsidRPr="00435AF5">
              <w:t> </w:t>
            </w:r>
            <w:r w:rsidRPr="00435AF5">
              <w:t> </w:t>
            </w:r>
            <w:r w:rsidRPr="00435AF5">
              <w:t> </w:t>
            </w:r>
            <w:r w:rsidRPr="00435AF5">
              <w:rPr>
                <w:caps/>
              </w:rPr>
              <w:fldChar w:fldCharType="end"/>
            </w:r>
          </w:p>
        </w:tc>
      </w:tr>
      <w:tr w:rsidR="00D13DE6" w:rsidRPr="00435AF5" w14:paraId="2A693616" w14:textId="77777777" w:rsidTr="00B243F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dxa"/>
          </w:tcPr>
          <w:p w14:paraId="44A8B950" w14:textId="77777777" w:rsidR="00D13DE6" w:rsidRPr="00435AF5" w:rsidRDefault="00D13DE6" w:rsidP="00B243FB">
            <w:pPr>
              <w:ind w:left="142"/>
            </w:pPr>
          </w:p>
        </w:tc>
        <w:tc>
          <w:tcPr>
            <w:tcW w:w="2892" w:type="dxa"/>
            <w:gridSpan w:val="2"/>
            <w:vAlign w:val="center"/>
          </w:tcPr>
          <w:p w14:paraId="17DA0529" w14:textId="77777777" w:rsidR="00D13DE6" w:rsidRPr="00435AF5" w:rsidRDefault="00D13DE6" w:rsidP="00B243FB">
            <w:pPr>
              <w:rPr>
                <w:sz w:val="22"/>
                <w:szCs w:val="22"/>
              </w:rPr>
            </w:pPr>
            <w:r w:rsidRPr="00435AF5">
              <w:rPr>
                <w:sz w:val="22"/>
                <w:szCs w:val="22"/>
              </w:rPr>
              <w:t>parašas</w:t>
            </w:r>
          </w:p>
        </w:tc>
        <w:tc>
          <w:tcPr>
            <w:tcW w:w="4674" w:type="dxa"/>
            <w:gridSpan w:val="2"/>
            <w:vAlign w:val="center"/>
          </w:tcPr>
          <w:p w14:paraId="2204BA3B" w14:textId="77777777" w:rsidR="00D13DE6" w:rsidRPr="00435AF5" w:rsidRDefault="00D13DE6" w:rsidP="00B243FB">
            <w:pPr>
              <w:ind w:left="142"/>
              <w:rPr>
                <w:sz w:val="22"/>
                <w:szCs w:val="22"/>
              </w:rPr>
            </w:pPr>
            <w:r w:rsidRPr="00435AF5">
              <w:rPr>
                <w:sz w:val="22"/>
                <w:szCs w:val="22"/>
              </w:rPr>
              <w:t xml:space="preserve">         vardas ir pavardė</w:t>
            </w:r>
          </w:p>
        </w:tc>
      </w:tr>
    </w:tbl>
    <w:p w14:paraId="214CBCDD" w14:textId="77777777" w:rsidR="00D13DE6" w:rsidRPr="00435AF5" w:rsidRDefault="00D13DE6" w:rsidP="00D13DE6">
      <w:pPr>
        <w:rPr>
          <w:color w:val="000000"/>
        </w:rPr>
      </w:pPr>
    </w:p>
    <w:p w14:paraId="17F64015" w14:textId="77777777" w:rsidR="00D13DE6" w:rsidRPr="00435AF5" w:rsidRDefault="00D13DE6" w:rsidP="00D13DE6">
      <w:pPr>
        <w:rPr>
          <w:color w:val="000000"/>
        </w:rPr>
      </w:pPr>
      <w:r w:rsidRPr="00435AF5">
        <w:rPr>
          <w:color w:val="000000"/>
        </w:rPr>
        <w:t>Įgalioto asmens</w:t>
      </w:r>
    </w:p>
    <w:tbl>
      <w:tblPr>
        <w:tblW w:w="7343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6"/>
        <w:gridCol w:w="5637"/>
      </w:tblGrid>
      <w:tr w:rsidR="00D13DE6" w:rsidRPr="00435AF5" w14:paraId="277CA547" w14:textId="77777777" w:rsidTr="00B243FB">
        <w:tc>
          <w:tcPr>
            <w:tcW w:w="1706" w:type="dxa"/>
          </w:tcPr>
          <w:p w14:paraId="5D051847" w14:textId="77777777" w:rsidR="00D13DE6" w:rsidRPr="00435AF5" w:rsidRDefault="00D13DE6" w:rsidP="00B243FB">
            <w:pPr>
              <w:ind w:left="142"/>
              <w:rPr>
                <w:color w:val="000000"/>
              </w:rPr>
            </w:pPr>
          </w:p>
        </w:tc>
        <w:tc>
          <w:tcPr>
            <w:tcW w:w="5637" w:type="dxa"/>
          </w:tcPr>
          <w:p w14:paraId="278153E8" w14:textId="77777777" w:rsidR="00D13DE6" w:rsidRPr="00435AF5" w:rsidRDefault="00D13DE6" w:rsidP="00B243FB">
            <w:pPr>
              <w:ind w:left="142"/>
              <w:rPr>
                <w:color w:val="000000"/>
              </w:rPr>
            </w:pPr>
            <w:r w:rsidRPr="00435AF5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35AF5">
              <w:rPr>
                <w:caps/>
                <w:color w:val="000000"/>
              </w:rPr>
              <w:instrText xml:space="preserve"> FORMTEXT </w:instrText>
            </w:r>
            <w:r w:rsidRPr="00435AF5">
              <w:rPr>
                <w:caps/>
                <w:color w:val="000000"/>
              </w:rPr>
            </w:r>
            <w:r w:rsidRPr="00435AF5">
              <w:rPr>
                <w:caps/>
                <w:color w:val="000000"/>
              </w:rPr>
              <w:fldChar w:fldCharType="separate"/>
            </w:r>
            <w:r w:rsidRPr="00435AF5">
              <w:rPr>
                <w:color w:val="000000"/>
              </w:rPr>
              <w:t> </w:t>
            </w:r>
            <w:r w:rsidRPr="00435AF5">
              <w:rPr>
                <w:color w:val="000000"/>
              </w:rPr>
              <w:t> </w:t>
            </w:r>
            <w:r w:rsidRPr="00435AF5">
              <w:rPr>
                <w:color w:val="000000"/>
              </w:rPr>
              <w:t> </w:t>
            </w:r>
            <w:r w:rsidRPr="00435AF5">
              <w:rPr>
                <w:color w:val="000000"/>
              </w:rPr>
              <w:t> </w:t>
            </w:r>
            <w:r w:rsidRPr="00435AF5">
              <w:rPr>
                <w:color w:val="000000"/>
              </w:rPr>
              <w:t> </w:t>
            </w:r>
            <w:r w:rsidRPr="00435AF5">
              <w:rPr>
                <w:caps/>
                <w:color w:val="000000"/>
              </w:rPr>
              <w:fldChar w:fldCharType="end"/>
            </w:r>
          </w:p>
        </w:tc>
      </w:tr>
    </w:tbl>
    <w:p w14:paraId="73DD5EE5" w14:textId="77777777" w:rsidR="00D13DE6" w:rsidRPr="00435AF5" w:rsidRDefault="00D13DE6" w:rsidP="00D13DE6">
      <w:pPr>
        <w:rPr>
          <w:sz w:val="22"/>
          <w:szCs w:val="22"/>
        </w:rPr>
      </w:pPr>
      <w:r w:rsidRPr="00435AF5">
        <w:rPr>
          <w:color w:val="000000"/>
        </w:rPr>
        <w:t xml:space="preserve">                                        </w:t>
      </w:r>
      <w:r w:rsidRPr="00435AF5">
        <w:rPr>
          <w:color w:val="000000"/>
          <w:sz w:val="22"/>
          <w:szCs w:val="22"/>
        </w:rPr>
        <w:t xml:space="preserve">   parašas                                         </w:t>
      </w:r>
      <w:r w:rsidRPr="005077AC">
        <w:rPr>
          <w:color w:val="000000"/>
          <w:sz w:val="22"/>
          <w:szCs w:val="22"/>
          <w:lang w:val="en-US"/>
        </w:rPr>
        <w:t xml:space="preserve">     </w:t>
      </w:r>
      <w:r>
        <w:rPr>
          <w:color w:val="000000"/>
          <w:sz w:val="22"/>
          <w:szCs w:val="22"/>
          <w:lang w:val="lt-LT"/>
        </w:rPr>
        <w:t xml:space="preserve">        </w:t>
      </w:r>
      <w:r w:rsidRPr="00435AF5">
        <w:rPr>
          <w:color w:val="000000"/>
          <w:sz w:val="22"/>
          <w:szCs w:val="22"/>
        </w:rPr>
        <w:t xml:space="preserve">vardas ir pavardė </w:t>
      </w:r>
      <w:r w:rsidRPr="00435AF5">
        <w:rPr>
          <w:sz w:val="22"/>
          <w:szCs w:val="22"/>
        </w:rPr>
        <w:t xml:space="preserve">         </w:t>
      </w:r>
    </w:p>
    <w:p w14:paraId="0E8E69AF" w14:textId="77777777" w:rsidR="00D13DE6" w:rsidRDefault="00D13DE6" w:rsidP="00D13DE6"/>
    <w:p w14:paraId="08792709" w14:textId="77777777" w:rsidR="00D13DE6" w:rsidRPr="00435AF5" w:rsidRDefault="00D13DE6" w:rsidP="00D13DE6">
      <w:pPr>
        <w:tabs>
          <w:tab w:val="left" w:pos="5220"/>
        </w:tabs>
        <w:ind w:left="-180" w:right="-1054" w:hanging="540"/>
        <w:jc w:val="both"/>
        <w:rPr>
          <w:sz w:val="22"/>
          <w:szCs w:val="22"/>
        </w:rPr>
      </w:pPr>
    </w:p>
    <w:p w14:paraId="2ADB2A2F" w14:textId="77777777" w:rsidR="00D13DE6" w:rsidRPr="00435AF5" w:rsidRDefault="00D13DE6" w:rsidP="00D13DE6">
      <w:pPr>
        <w:tabs>
          <w:tab w:val="left" w:pos="284"/>
          <w:tab w:val="left" w:pos="851"/>
        </w:tabs>
        <w:rPr>
          <w:sz w:val="20"/>
          <w:szCs w:val="20"/>
        </w:rPr>
      </w:pPr>
    </w:p>
    <w:p w14:paraId="34EE2378" w14:textId="77777777" w:rsidR="00D13DE6" w:rsidRPr="00425848" w:rsidRDefault="00D13DE6" w:rsidP="00D13DE6">
      <w:pPr>
        <w:rPr>
          <w:b/>
        </w:rPr>
      </w:pPr>
      <w:r w:rsidRPr="00425848">
        <w:rPr>
          <w:b/>
        </w:rPr>
        <w:t xml:space="preserve">Atstovavimą patvirtinančio (-ių) dokumento (-ų) data, numeris (-iai), pavadinimas (-ai) 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13DE6" w14:paraId="1DEB51EA" w14:textId="77777777" w:rsidTr="00B243FB">
        <w:tc>
          <w:tcPr>
            <w:tcW w:w="9628" w:type="dxa"/>
          </w:tcPr>
          <w:p w14:paraId="2ED376A1" w14:textId="77777777" w:rsidR="00D13DE6" w:rsidRDefault="00D13DE6" w:rsidP="00B243FB"/>
          <w:p w14:paraId="017AD5A2" w14:textId="77777777" w:rsidR="00D13DE6" w:rsidRDefault="00D13DE6" w:rsidP="00B243FB"/>
          <w:p w14:paraId="606264D7" w14:textId="77777777" w:rsidR="00D13DE6" w:rsidRDefault="00D13DE6" w:rsidP="00B243FB"/>
          <w:p w14:paraId="39C386C4" w14:textId="77777777" w:rsidR="00D13DE6" w:rsidRDefault="00D13DE6" w:rsidP="00B243FB"/>
          <w:p w14:paraId="09BFCB6A" w14:textId="77777777" w:rsidR="00D13DE6" w:rsidRDefault="00D13DE6" w:rsidP="00B243FB"/>
        </w:tc>
      </w:tr>
    </w:tbl>
    <w:p w14:paraId="24B70419" w14:textId="77777777" w:rsidR="007166F1" w:rsidRDefault="007166F1" w:rsidP="00655E90">
      <w:pPr>
        <w:tabs>
          <w:tab w:val="left" w:pos="284"/>
          <w:tab w:val="left" w:pos="851"/>
        </w:tabs>
        <w:rPr>
          <w:sz w:val="20"/>
          <w:szCs w:val="20"/>
        </w:rPr>
      </w:pPr>
    </w:p>
    <w:p w14:paraId="69DBBF16" w14:textId="77777777" w:rsidR="002B6462" w:rsidRPr="00D13DE6" w:rsidRDefault="002B6462" w:rsidP="00655E90">
      <w:pPr>
        <w:tabs>
          <w:tab w:val="left" w:pos="284"/>
          <w:tab w:val="left" w:pos="851"/>
        </w:tabs>
        <w:rPr>
          <w:sz w:val="20"/>
          <w:szCs w:val="20"/>
        </w:rPr>
      </w:pPr>
    </w:p>
    <w:p w14:paraId="1C24E968" w14:textId="1F748414" w:rsidR="007166F1" w:rsidRPr="00743864" w:rsidRDefault="00714971" w:rsidP="002B6462">
      <w:pPr>
        <w:tabs>
          <w:tab w:val="left" w:pos="284"/>
          <w:tab w:val="left" w:pos="851"/>
        </w:tabs>
        <w:rPr>
          <w:i/>
          <w:sz w:val="22"/>
          <w:szCs w:val="22"/>
          <w:lang w:val="lt-LT"/>
        </w:rPr>
      </w:pPr>
      <w:r>
        <w:rPr>
          <w:noProof/>
          <w:lang w:val="lt-LT" w:eastAsia="lt-LT"/>
        </w:rPr>
        <mc:AlternateContent>
          <mc:Choice Requires="wps">
            <w:drawing>
              <wp:inline distT="0" distB="0" distL="0" distR="0" wp14:anchorId="31E33C8B" wp14:editId="6EFE03BE">
                <wp:extent cx="159026" cy="148811"/>
                <wp:effectExtent l="0" t="0" r="12700" b="22860"/>
                <wp:docPr id="4" name="Rectangle 9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026" cy="14881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98BCB05" id="Rectangle 963" o:spid="_x0000_s1026" style="width:12.5pt;height:1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">
                <w10:anchorlock/>
              </v:rect>
            </w:pict>
          </mc:Fallback>
        </mc:AlternateContent>
      </w:r>
      <w:r>
        <w:rPr>
          <w:sz w:val="22"/>
          <w:szCs w:val="22"/>
        </w:rPr>
        <w:t xml:space="preserve"> </w:t>
      </w:r>
      <w:r w:rsidRPr="00743864">
        <w:rPr>
          <w:i/>
          <w:sz w:val="22"/>
          <w:szCs w:val="22"/>
        </w:rPr>
        <w:t>Duomenys apie santuoką ir (ar) ištuoką, ir (ar) asmens mirtį bus perduoti Lietuvos Respublikos Gyventojų registrui.</w:t>
      </w:r>
    </w:p>
    <w:p w14:paraId="4F1B08B5" w14:textId="77777777" w:rsidR="007166F1" w:rsidRPr="00554E59" w:rsidRDefault="007166F1" w:rsidP="00655E90">
      <w:pPr>
        <w:tabs>
          <w:tab w:val="left" w:pos="284"/>
          <w:tab w:val="left" w:pos="851"/>
        </w:tabs>
        <w:rPr>
          <w:sz w:val="20"/>
          <w:szCs w:val="20"/>
          <w:lang w:val="lt-LT"/>
        </w:rPr>
      </w:pPr>
    </w:p>
    <w:p w14:paraId="5B29DDFF" w14:textId="77777777" w:rsidR="007166F1" w:rsidRPr="00554E59" w:rsidRDefault="007166F1" w:rsidP="00554E59">
      <w:pPr>
        <w:tabs>
          <w:tab w:val="left" w:pos="284"/>
          <w:tab w:val="left" w:pos="851"/>
        </w:tabs>
        <w:rPr>
          <w:sz w:val="20"/>
          <w:szCs w:val="20"/>
          <w:lang w:val="lt-LT"/>
        </w:rPr>
      </w:pPr>
    </w:p>
    <w:sectPr w:rsidR="007166F1" w:rsidRPr="00554E59" w:rsidSect="007166F1">
      <w:endnotePr>
        <w:numFmt w:val="decimal"/>
      </w:endnotePr>
      <w:type w:val="continuous"/>
      <w:pgSz w:w="11906" w:h="16838"/>
      <w:pgMar w:top="284" w:right="707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82F3BA" w14:textId="77777777" w:rsidR="003D7425" w:rsidRDefault="003D7425" w:rsidP="004D2CAB">
      <w:r>
        <w:separator/>
      </w:r>
    </w:p>
  </w:endnote>
  <w:endnote w:type="continuationSeparator" w:id="0">
    <w:p w14:paraId="7D2B899E" w14:textId="77777777" w:rsidR="003D7425" w:rsidRDefault="003D7425" w:rsidP="004D2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00AAA5" w14:textId="77777777" w:rsidR="003D7425" w:rsidRDefault="003D7425" w:rsidP="004D2CAB">
      <w:r>
        <w:separator/>
      </w:r>
    </w:p>
  </w:footnote>
  <w:footnote w:type="continuationSeparator" w:id="0">
    <w:p w14:paraId="1E0E6D54" w14:textId="77777777" w:rsidR="003D7425" w:rsidRDefault="003D7425" w:rsidP="004D2C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E5442"/>
    <w:multiLevelType w:val="hybridMultilevel"/>
    <w:tmpl w:val="D8468762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077F6D"/>
    <w:multiLevelType w:val="hybridMultilevel"/>
    <w:tmpl w:val="6616E0C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B47E2D"/>
    <w:multiLevelType w:val="hybridMultilevel"/>
    <w:tmpl w:val="D4D20024"/>
    <w:lvl w:ilvl="0" w:tplc="C3705478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3" w15:restartNumberingAfterBreak="0">
    <w:nsid w:val="1AA14E56"/>
    <w:multiLevelType w:val="hybridMultilevel"/>
    <w:tmpl w:val="4BDA73DA"/>
    <w:lvl w:ilvl="0" w:tplc="FAAAF30A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7021F"/>
    <w:multiLevelType w:val="hybridMultilevel"/>
    <w:tmpl w:val="3FC6131A"/>
    <w:lvl w:ilvl="0" w:tplc="C3705478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CA6569"/>
    <w:multiLevelType w:val="hybridMultilevel"/>
    <w:tmpl w:val="FDE83A94"/>
    <w:lvl w:ilvl="0" w:tplc="0C4638EE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49F5C49"/>
    <w:multiLevelType w:val="hybridMultilevel"/>
    <w:tmpl w:val="5F7C6C2E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301C05"/>
    <w:multiLevelType w:val="hybridMultilevel"/>
    <w:tmpl w:val="417C8886"/>
    <w:lvl w:ilvl="0" w:tplc="0DD0214C">
      <w:numFmt w:val="bullet"/>
      <w:lvlText w:val=""/>
      <w:lvlJc w:val="left"/>
      <w:pPr>
        <w:tabs>
          <w:tab w:val="num" w:pos="1155"/>
        </w:tabs>
        <w:ind w:left="1155" w:hanging="435"/>
      </w:pPr>
      <w:rPr>
        <w:rFonts w:ascii="Wingdings 2" w:eastAsia="Times New Roman" w:hAnsi="Wingdings 2" w:hint="default"/>
        <w:sz w:val="31"/>
        <w:szCs w:val="31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6"/>
  </w:num>
  <w:num w:numId="5">
    <w:abstractNumId w:val="3"/>
  </w:num>
  <w:num w:numId="6">
    <w:abstractNumId w:val="2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1296"/>
  <w:hyphenationZone w:val="396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CAB"/>
    <w:rsid w:val="00002ACB"/>
    <w:rsid w:val="00016891"/>
    <w:rsid w:val="00020D9C"/>
    <w:rsid w:val="00023FCB"/>
    <w:rsid w:val="00027CB3"/>
    <w:rsid w:val="00030A65"/>
    <w:rsid w:val="000314FF"/>
    <w:rsid w:val="00031AA8"/>
    <w:rsid w:val="00032C94"/>
    <w:rsid w:val="000333E2"/>
    <w:rsid w:val="00042A5A"/>
    <w:rsid w:val="00057FD9"/>
    <w:rsid w:val="0007047B"/>
    <w:rsid w:val="00070923"/>
    <w:rsid w:val="000722AD"/>
    <w:rsid w:val="00073FF6"/>
    <w:rsid w:val="00075B30"/>
    <w:rsid w:val="000760C5"/>
    <w:rsid w:val="000845FA"/>
    <w:rsid w:val="00085756"/>
    <w:rsid w:val="000957CC"/>
    <w:rsid w:val="000A11B0"/>
    <w:rsid w:val="000A6611"/>
    <w:rsid w:val="000A662F"/>
    <w:rsid w:val="000B292D"/>
    <w:rsid w:val="000C0789"/>
    <w:rsid w:val="000C23CA"/>
    <w:rsid w:val="000C432C"/>
    <w:rsid w:val="000D2B3B"/>
    <w:rsid w:val="000D712B"/>
    <w:rsid w:val="000F21D1"/>
    <w:rsid w:val="000F341F"/>
    <w:rsid w:val="00100EFA"/>
    <w:rsid w:val="00104050"/>
    <w:rsid w:val="0011183E"/>
    <w:rsid w:val="0011333E"/>
    <w:rsid w:val="001250DC"/>
    <w:rsid w:val="00125976"/>
    <w:rsid w:val="001317F1"/>
    <w:rsid w:val="00135B46"/>
    <w:rsid w:val="00137904"/>
    <w:rsid w:val="001432F4"/>
    <w:rsid w:val="00155E46"/>
    <w:rsid w:val="00164874"/>
    <w:rsid w:val="0016555D"/>
    <w:rsid w:val="00167D6F"/>
    <w:rsid w:val="00170D6E"/>
    <w:rsid w:val="00181540"/>
    <w:rsid w:val="00186A43"/>
    <w:rsid w:val="001874D9"/>
    <w:rsid w:val="00191EB2"/>
    <w:rsid w:val="00193E1D"/>
    <w:rsid w:val="00195302"/>
    <w:rsid w:val="001972E3"/>
    <w:rsid w:val="0019768E"/>
    <w:rsid w:val="001A489C"/>
    <w:rsid w:val="001A629D"/>
    <w:rsid w:val="001C16E1"/>
    <w:rsid w:val="001C1B2A"/>
    <w:rsid w:val="001C1F16"/>
    <w:rsid w:val="001D5B98"/>
    <w:rsid w:val="001D6AE6"/>
    <w:rsid w:val="001E1BFC"/>
    <w:rsid w:val="001E2071"/>
    <w:rsid w:val="001E4352"/>
    <w:rsid w:val="001E47D3"/>
    <w:rsid w:val="002025EC"/>
    <w:rsid w:val="00214A80"/>
    <w:rsid w:val="00216493"/>
    <w:rsid w:val="0024296B"/>
    <w:rsid w:val="002447A6"/>
    <w:rsid w:val="0026479F"/>
    <w:rsid w:val="00264A96"/>
    <w:rsid w:val="00267B25"/>
    <w:rsid w:val="002745C1"/>
    <w:rsid w:val="0027705C"/>
    <w:rsid w:val="002777D8"/>
    <w:rsid w:val="00282426"/>
    <w:rsid w:val="00284E00"/>
    <w:rsid w:val="00285D70"/>
    <w:rsid w:val="00290D8C"/>
    <w:rsid w:val="00292E31"/>
    <w:rsid w:val="002969F0"/>
    <w:rsid w:val="002A4C2E"/>
    <w:rsid w:val="002B5179"/>
    <w:rsid w:val="002B6462"/>
    <w:rsid w:val="002C1BD6"/>
    <w:rsid w:val="002C1EB8"/>
    <w:rsid w:val="002C3706"/>
    <w:rsid w:val="002E1C52"/>
    <w:rsid w:val="002E4E56"/>
    <w:rsid w:val="002E7A2E"/>
    <w:rsid w:val="002E7E60"/>
    <w:rsid w:val="002F7FCF"/>
    <w:rsid w:val="00304982"/>
    <w:rsid w:val="00307B30"/>
    <w:rsid w:val="003103FB"/>
    <w:rsid w:val="003172E2"/>
    <w:rsid w:val="00334400"/>
    <w:rsid w:val="003345C0"/>
    <w:rsid w:val="00340E3E"/>
    <w:rsid w:val="00342B79"/>
    <w:rsid w:val="00346199"/>
    <w:rsid w:val="003514F2"/>
    <w:rsid w:val="003529F8"/>
    <w:rsid w:val="00357932"/>
    <w:rsid w:val="0036365A"/>
    <w:rsid w:val="00370216"/>
    <w:rsid w:val="00375C2D"/>
    <w:rsid w:val="00381102"/>
    <w:rsid w:val="00381CC7"/>
    <w:rsid w:val="00381D14"/>
    <w:rsid w:val="00382741"/>
    <w:rsid w:val="00391F19"/>
    <w:rsid w:val="003A16E2"/>
    <w:rsid w:val="003A3B4E"/>
    <w:rsid w:val="003B0288"/>
    <w:rsid w:val="003C0EF4"/>
    <w:rsid w:val="003C346A"/>
    <w:rsid w:val="003C557E"/>
    <w:rsid w:val="003C786E"/>
    <w:rsid w:val="003C7ECF"/>
    <w:rsid w:val="003D022F"/>
    <w:rsid w:val="003D28E3"/>
    <w:rsid w:val="003D720A"/>
    <w:rsid w:val="003D7425"/>
    <w:rsid w:val="003F237D"/>
    <w:rsid w:val="003F73CF"/>
    <w:rsid w:val="00400508"/>
    <w:rsid w:val="00400668"/>
    <w:rsid w:val="004148BF"/>
    <w:rsid w:val="00425D11"/>
    <w:rsid w:val="00425DA7"/>
    <w:rsid w:val="00437B6A"/>
    <w:rsid w:val="00443FBE"/>
    <w:rsid w:val="00446FBA"/>
    <w:rsid w:val="004627C6"/>
    <w:rsid w:val="0046497F"/>
    <w:rsid w:val="00480387"/>
    <w:rsid w:val="00487968"/>
    <w:rsid w:val="004A2DBB"/>
    <w:rsid w:val="004A3964"/>
    <w:rsid w:val="004B5B50"/>
    <w:rsid w:val="004C0AC9"/>
    <w:rsid w:val="004D2CAB"/>
    <w:rsid w:val="004F5363"/>
    <w:rsid w:val="0050046B"/>
    <w:rsid w:val="005040B1"/>
    <w:rsid w:val="00506EE7"/>
    <w:rsid w:val="005344A0"/>
    <w:rsid w:val="005515CF"/>
    <w:rsid w:val="00552DEA"/>
    <w:rsid w:val="00554E59"/>
    <w:rsid w:val="0056257D"/>
    <w:rsid w:val="00563FBD"/>
    <w:rsid w:val="00571D96"/>
    <w:rsid w:val="00573ADE"/>
    <w:rsid w:val="00575CDA"/>
    <w:rsid w:val="00583329"/>
    <w:rsid w:val="00591BED"/>
    <w:rsid w:val="0059234A"/>
    <w:rsid w:val="005A63FC"/>
    <w:rsid w:val="005B1573"/>
    <w:rsid w:val="005C783B"/>
    <w:rsid w:val="005D0B07"/>
    <w:rsid w:val="005F0CF4"/>
    <w:rsid w:val="005F4C35"/>
    <w:rsid w:val="00611C44"/>
    <w:rsid w:val="00612F90"/>
    <w:rsid w:val="00613052"/>
    <w:rsid w:val="006143B2"/>
    <w:rsid w:val="006178A0"/>
    <w:rsid w:val="00622085"/>
    <w:rsid w:val="00624105"/>
    <w:rsid w:val="006324FE"/>
    <w:rsid w:val="00642A4A"/>
    <w:rsid w:val="0064577C"/>
    <w:rsid w:val="00646728"/>
    <w:rsid w:val="006556C8"/>
    <w:rsid w:val="00655E90"/>
    <w:rsid w:val="00657958"/>
    <w:rsid w:val="00663AE9"/>
    <w:rsid w:val="0066420C"/>
    <w:rsid w:val="00664FEC"/>
    <w:rsid w:val="00667603"/>
    <w:rsid w:val="00673D1A"/>
    <w:rsid w:val="00697F23"/>
    <w:rsid w:val="006A5B44"/>
    <w:rsid w:val="006B5AB8"/>
    <w:rsid w:val="006B5BC2"/>
    <w:rsid w:val="006C3C5D"/>
    <w:rsid w:val="006D303C"/>
    <w:rsid w:val="006E0165"/>
    <w:rsid w:val="006E0967"/>
    <w:rsid w:val="006E19CF"/>
    <w:rsid w:val="006E57C5"/>
    <w:rsid w:val="006F5D65"/>
    <w:rsid w:val="006F5ED4"/>
    <w:rsid w:val="00700E70"/>
    <w:rsid w:val="007119FC"/>
    <w:rsid w:val="00714971"/>
    <w:rsid w:val="00714F1C"/>
    <w:rsid w:val="007166F1"/>
    <w:rsid w:val="00721198"/>
    <w:rsid w:val="00727503"/>
    <w:rsid w:val="00731239"/>
    <w:rsid w:val="007353CD"/>
    <w:rsid w:val="00741550"/>
    <w:rsid w:val="00742D09"/>
    <w:rsid w:val="00743864"/>
    <w:rsid w:val="00750044"/>
    <w:rsid w:val="0075296F"/>
    <w:rsid w:val="00757F6B"/>
    <w:rsid w:val="007846FF"/>
    <w:rsid w:val="00786225"/>
    <w:rsid w:val="00793844"/>
    <w:rsid w:val="00794FD8"/>
    <w:rsid w:val="007952A8"/>
    <w:rsid w:val="007954E3"/>
    <w:rsid w:val="00797DCD"/>
    <w:rsid w:val="007A39BE"/>
    <w:rsid w:val="007B2BCD"/>
    <w:rsid w:val="007B5A06"/>
    <w:rsid w:val="007D52E8"/>
    <w:rsid w:val="007E168B"/>
    <w:rsid w:val="007E26C5"/>
    <w:rsid w:val="007E2FD2"/>
    <w:rsid w:val="007E7906"/>
    <w:rsid w:val="0080014D"/>
    <w:rsid w:val="00812597"/>
    <w:rsid w:val="00821B1F"/>
    <w:rsid w:val="008222F5"/>
    <w:rsid w:val="0082265C"/>
    <w:rsid w:val="00823233"/>
    <w:rsid w:val="00833F15"/>
    <w:rsid w:val="00834440"/>
    <w:rsid w:val="00836E0D"/>
    <w:rsid w:val="00836EA2"/>
    <w:rsid w:val="008413BE"/>
    <w:rsid w:val="00845BC1"/>
    <w:rsid w:val="00864093"/>
    <w:rsid w:val="0086446C"/>
    <w:rsid w:val="00864D2E"/>
    <w:rsid w:val="00865E32"/>
    <w:rsid w:val="00867A59"/>
    <w:rsid w:val="00883362"/>
    <w:rsid w:val="00883A83"/>
    <w:rsid w:val="00891B04"/>
    <w:rsid w:val="0089534F"/>
    <w:rsid w:val="00895D2C"/>
    <w:rsid w:val="008A75BD"/>
    <w:rsid w:val="008B6B54"/>
    <w:rsid w:val="008C42E2"/>
    <w:rsid w:val="008D080B"/>
    <w:rsid w:val="008D7E50"/>
    <w:rsid w:val="008F32DF"/>
    <w:rsid w:val="008F50BC"/>
    <w:rsid w:val="00904BEF"/>
    <w:rsid w:val="00905BE8"/>
    <w:rsid w:val="0091326A"/>
    <w:rsid w:val="00932337"/>
    <w:rsid w:val="009344FE"/>
    <w:rsid w:val="00940967"/>
    <w:rsid w:val="009471C1"/>
    <w:rsid w:val="009603F9"/>
    <w:rsid w:val="0096125A"/>
    <w:rsid w:val="0096467E"/>
    <w:rsid w:val="00965059"/>
    <w:rsid w:val="009708E5"/>
    <w:rsid w:val="00975B02"/>
    <w:rsid w:val="00984B60"/>
    <w:rsid w:val="009B2680"/>
    <w:rsid w:val="009B4CA7"/>
    <w:rsid w:val="009C3AC4"/>
    <w:rsid w:val="009D0602"/>
    <w:rsid w:val="009D0E74"/>
    <w:rsid w:val="009D4AB4"/>
    <w:rsid w:val="009D74DC"/>
    <w:rsid w:val="009E0E30"/>
    <w:rsid w:val="009E28B6"/>
    <w:rsid w:val="00A1062C"/>
    <w:rsid w:val="00A1790F"/>
    <w:rsid w:val="00A2033D"/>
    <w:rsid w:val="00A23069"/>
    <w:rsid w:val="00A40982"/>
    <w:rsid w:val="00A60F43"/>
    <w:rsid w:val="00A664FD"/>
    <w:rsid w:val="00A714C3"/>
    <w:rsid w:val="00A813FE"/>
    <w:rsid w:val="00A864B5"/>
    <w:rsid w:val="00A9567C"/>
    <w:rsid w:val="00AA619D"/>
    <w:rsid w:val="00AB01CB"/>
    <w:rsid w:val="00AB2948"/>
    <w:rsid w:val="00AB3356"/>
    <w:rsid w:val="00AC0696"/>
    <w:rsid w:val="00AC29F6"/>
    <w:rsid w:val="00AC38D6"/>
    <w:rsid w:val="00AD1752"/>
    <w:rsid w:val="00AE0E0E"/>
    <w:rsid w:val="00AE41E1"/>
    <w:rsid w:val="00AF3349"/>
    <w:rsid w:val="00AF48C5"/>
    <w:rsid w:val="00B044A9"/>
    <w:rsid w:val="00B07A96"/>
    <w:rsid w:val="00B14087"/>
    <w:rsid w:val="00B248C8"/>
    <w:rsid w:val="00B34358"/>
    <w:rsid w:val="00B42AEA"/>
    <w:rsid w:val="00B6298B"/>
    <w:rsid w:val="00B76307"/>
    <w:rsid w:val="00B91D33"/>
    <w:rsid w:val="00B9648C"/>
    <w:rsid w:val="00BA5562"/>
    <w:rsid w:val="00BA7BD3"/>
    <w:rsid w:val="00BB5837"/>
    <w:rsid w:val="00BB6A34"/>
    <w:rsid w:val="00BB7095"/>
    <w:rsid w:val="00BC016B"/>
    <w:rsid w:val="00BC1940"/>
    <w:rsid w:val="00BC274A"/>
    <w:rsid w:val="00BC7B82"/>
    <w:rsid w:val="00BD1108"/>
    <w:rsid w:val="00BE06AA"/>
    <w:rsid w:val="00BE2BB0"/>
    <w:rsid w:val="00BE5867"/>
    <w:rsid w:val="00BF02D2"/>
    <w:rsid w:val="00BF5F04"/>
    <w:rsid w:val="00C037BA"/>
    <w:rsid w:val="00C060F9"/>
    <w:rsid w:val="00C1262A"/>
    <w:rsid w:val="00C167C3"/>
    <w:rsid w:val="00C21F90"/>
    <w:rsid w:val="00C3236A"/>
    <w:rsid w:val="00C32A74"/>
    <w:rsid w:val="00C32E6D"/>
    <w:rsid w:val="00C33218"/>
    <w:rsid w:val="00C3401A"/>
    <w:rsid w:val="00C4205F"/>
    <w:rsid w:val="00C441B5"/>
    <w:rsid w:val="00C44255"/>
    <w:rsid w:val="00C50FED"/>
    <w:rsid w:val="00C60525"/>
    <w:rsid w:val="00C62E82"/>
    <w:rsid w:val="00C72987"/>
    <w:rsid w:val="00C83361"/>
    <w:rsid w:val="00C856C1"/>
    <w:rsid w:val="00C91373"/>
    <w:rsid w:val="00C92368"/>
    <w:rsid w:val="00C9775D"/>
    <w:rsid w:val="00CA3AC8"/>
    <w:rsid w:val="00CA5B43"/>
    <w:rsid w:val="00CC3509"/>
    <w:rsid w:val="00CC5512"/>
    <w:rsid w:val="00CD12EE"/>
    <w:rsid w:val="00CD25CD"/>
    <w:rsid w:val="00CE0FE6"/>
    <w:rsid w:val="00CE513A"/>
    <w:rsid w:val="00CF39FB"/>
    <w:rsid w:val="00CF5413"/>
    <w:rsid w:val="00CF718D"/>
    <w:rsid w:val="00D0559F"/>
    <w:rsid w:val="00D10B90"/>
    <w:rsid w:val="00D10C47"/>
    <w:rsid w:val="00D10F4E"/>
    <w:rsid w:val="00D11071"/>
    <w:rsid w:val="00D119D5"/>
    <w:rsid w:val="00D13DE6"/>
    <w:rsid w:val="00D21C18"/>
    <w:rsid w:val="00D22A31"/>
    <w:rsid w:val="00D2662B"/>
    <w:rsid w:val="00D27E7C"/>
    <w:rsid w:val="00D31835"/>
    <w:rsid w:val="00D40BCE"/>
    <w:rsid w:val="00D421FB"/>
    <w:rsid w:val="00D47187"/>
    <w:rsid w:val="00D47E19"/>
    <w:rsid w:val="00D63354"/>
    <w:rsid w:val="00D66A49"/>
    <w:rsid w:val="00D71916"/>
    <w:rsid w:val="00D875E4"/>
    <w:rsid w:val="00DB0E9F"/>
    <w:rsid w:val="00DD1037"/>
    <w:rsid w:val="00DD2AB3"/>
    <w:rsid w:val="00DE30F1"/>
    <w:rsid w:val="00DE4FC4"/>
    <w:rsid w:val="00DF145F"/>
    <w:rsid w:val="00E01217"/>
    <w:rsid w:val="00E028F4"/>
    <w:rsid w:val="00E143DE"/>
    <w:rsid w:val="00E337A9"/>
    <w:rsid w:val="00E37A7D"/>
    <w:rsid w:val="00E64F7C"/>
    <w:rsid w:val="00E6558F"/>
    <w:rsid w:val="00E73B4B"/>
    <w:rsid w:val="00E73BB5"/>
    <w:rsid w:val="00E875E5"/>
    <w:rsid w:val="00EA10BF"/>
    <w:rsid w:val="00EA276F"/>
    <w:rsid w:val="00EA6EF4"/>
    <w:rsid w:val="00EB3DB1"/>
    <w:rsid w:val="00EC6F03"/>
    <w:rsid w:val="00ED0A56"/>
    <w:rsid w:val="00EE4959"/>
    <w:rsid w:val="00EE54D5"/>
    <w:rsid w:val="00EF0861"/>
    <w:rsid w:val="00EF6955"/>
    <w:rsid w:val="00F045AA"/>
    <w:rsid w:val="00F07A76"/>
    <w:rsid w:val="00F10908"/>
    <w:rsid w:val="00F12E33"/>
    <w:rsid w:val="00F15940"/>
    <w:rsid w:val="00F51EB7"/>
    <w:rsid w:val="00F61971"/>
    <w:rsid w:val="00F6517B"/>
    <w:rsid w:val="00F653ED"/>
    <w:rsid w:val="00F66BB5"/>
    <w:rsid w:val="00F72A46"/>
    <w:rsid w:val="00F77C35"/>
    <w:rsid w:val="00F8184D"/>
    <w:rsid w:val="00F84975"/>
    <w:rsid w:val="00F93C00"/>
    <w:rsid w:val="00F96469"/>
    <w:rsid w:val="00FA1065"/>
    <w:rsid w:val="00FB0702"/>
    <w:rsid w:val="00FB281B"/>
    <w:rsid w:val="00FC604E"/>
    <w:rsid w:val="00FE046E"/>
    <w:rsid w:val="00FE762B"/>
    <w:rsid w:val="00FF48BF"/>
    <w:rsid w:val="00FF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6099F"/>
  <w15:chartTrackingRefBased/>
  <w15:docId w15:val="{0158428B-3776-453E-9AEF-649E61428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D2C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4D2CAB"/>
    <w:pPr>
      <w:keepNext/>
      <w:jc w:val="center"/>
      <w:outlineLvl w:val="0"/>
    </w:pPr>
    <w:rPr>
      <w:sz w:val="28"/>
      <w:lang w:val="lt-LT"/>
    </w:rPr>
  </w:style>
  <w:style w:type="paragraph" w:styleId="Antrat3">
    <w:name w:val="heading 3"/>
    <w:basedOn w:val="prastasis"/>
    <w:next w:val="prastasis"/>
    <w:link w:val="Antrat3Diagrama"/>
    <w:qFormat/>
    <w:rsid w:val="004D2CAB"/>
    <w:pPr>
      <w:keepNext/>
      <w:outlineLvl w:val="2"/>
    </w:pPr>
    <w:rPr>
      <w:b/>
      <w:bCs/>
      <w:sz w:val="36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4D2CAB"/>
    <w:rPr>
      <w:rFonts w:ascii="Times New Roman" w:eastAsia="Times New Roman" w:hAnsi="Times New Roman" w:cs="Times New Roman"/>
      <w:sz w:val="28"/>
      <w:szCs w:val="24"/>
    </w:rPr>
  </w:style>
  <w:style w:type="character" w:customStyle="1" w:styleId="Antrat3Diagrama">
    <w:name w:val="Antraštė 3 Diagrama"/>
    <w:basedOn w:val="Numatytasispastraiposriftas"/>
    <w:link w:val="Antrat3"/>
    <w:rsid w:val="004D2CAB"/>
    <w:rPr>
      <w:rFonts w:ascii="Times New Roman" w:eastAsia="Times New Roman" w:hAnsi="Times New Roman" w:cs="Times New Roman"/>
      <w:b/>
      <w:bCs/>
      <w:sz w:val="36"/>
      <w:szCs w:val="24"/>
    </w:rPr>
  </w:style>
  <w:style w:type="paragraph" w:styleId="Pagrindinistekstas">
    <w:name w:val="Body Text"/>
    <w:basedOn w:val="prastasis"/>
    <w:link w:val="PagrindinistekstasDiagrama"/>
    <w:rsid w:val="004D2CAB"/>
    <w:rPr>
      <w:sz w:val="16"/>
      <w:lang w:val="lt-LT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4D2CAB"/>
    <w:rPr>
      <w:rFonts w:ascii="Times New Roman" w:eastAsia="Times New Roman" w:hAnsi="Times New Roman" w:cs="Times New Roman"/>
      <w:sz w:val="16"/>
      <w:szCs w:val="24"/>
    </w:rPr>
  </w:style>
  <w:style w:type="paragraph" w:styleId="Puslapioinaostekstas">
    <w:name w:val="footnote text"/>
    <w:basedOn w:val="prastasis"/>
    <w:link w:val="PuslapioinaostekstasDiagrama"/>
    <w:rsid w:val="004D2CAB"/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4D2CAB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uslapioinaosnuoroda">
    <w:name w:val="footnote reference"/>
    <w:semiHidden/>
    <w:rsid w:val="004D2CAB"/>
    <w:rPr>
      <w:vertAlign w:val="superscript"/>
    </w:rPr>
  </w:style>
  <w:style w:type="paragraph" w:styleId="Sraopastraipa">
    <w:name w:val="List Paragraph"/>
    <w:basedOn w:val="prastasis"/>
    <w:uiPriority w:val="34"/>
    <w:qFormat/>
    <w:rsid w:val="00663AE9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B7095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B7095"/>
    <w:rPr>
      <w:rFonts w:ascii="Segoe UI" w:eastAsia="Times New Roman" w:hAnsi="Segoe UI" w:cs="Segoe UI"/>
      <w:sz w:val="18"/>
      <w:szCs w:val="18"/>
      <w:lang w:val="en-GB"/>
    </w:rPr>
  </w:style>
  <w:style w:type="character" w:styleId="Hipersaitas">
    <w:name w:val="Hyperlink"/>
    <w:basedOn w:val="Numatytasispastraiposriftas"/>
    <w:uiPriority w:val="99"/>
    <w:unhideWhenUsed/>
    <w:rsid w:val="00845BC1"/>
    <w:rPr>
      <w:color w:val="0563C1" w:themeColor="hyperlink"/>
      <w:u w:val="single"/>
    </w:rPr>
  </w:style>
  <w:style w:type="paragraph" w:styleId="Dokumentoinaostekstas">
    <w:name w:val="endnote text"/>
    <w:basedOn w:val="prastasis"/>
    <w:link w:val="DokumentoinaostekstasDiagrama"/>
    <w:uiPriority w:val="99"/>
    <w:unhideWhenUsed/>
    <w:rsid w:val="007166F1"/>
    <w:rPr>
      <w:sz w:val="20"/>
      <w:szCs w:val="20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rsid w:val="007166F1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Dokumentoinaosnumeris">
    <w:name w:val="endnote reference"/>
    <w:basedOn w:val="Numatytasispastraiposriftas"/>
    <w:uiPriority w:val="99"/>
    <w:semiHidden/>
    <w:unhideWhenUsed/>
    <w:rsid w:val="007166F1"/>
    <w:rPr>
      <w:vertAlign w:val="superscript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0F341F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0F341F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0F341F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0F341F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0F341F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Pataisymai">
    <w:name w:val="Revision"/>
    <w:hidden/>
    <w:uiPriority w:val="99"/>
    <w:semiHidden/>
    <w:rsid w:val="00381C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Lentelstinklelis">
    <w:name w:val="Table Grid"/>
    <w:basedOn w:val="prastojilentel"/>
    <w:uiPriority w:val="39"/>
    <w:rsid w:val="00D13DE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prastasis"/>
    <w:rsid w:val="00714971"/>
    <w:rPr>
      <w:rFonts w:ascii="Calibri" w:eastAsiaTheme="minorHAnsi" w:hAnsi="Calibri"/>
      <w:sz w:val="22"/>
      <w:szCs w:val="22"/>
      <w:lang w:val="lt-LT"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793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B73714-0C17-454C-AFF3-40724F0EA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958AE81B</Template>
  <TotalTime>0</TotalTime>
  <Pages>1</Pages>
  <Words>879</Words>
  <Characters>502</Characters>
  <Application>Microsoft Office Word</Application>
  <DocSecurity>4</DocSecurity>
  <Lines>4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SoDra</Company>
  <LinksUpToDate>false</LinksUpToDate>
  <CharactersWithSpaces>1379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Jurgita Baublienė</dc:creator>
  <cp:keywords/>
  <dc:description/>
  <cp:lastModifiedBy>Jurgita Leikienė</cp:lastModifiedBy>
  <cp:revision>2</cp:revision>
  <cp:lastPrinted>2020-01-22T13:39:00Z</cp:lastPrinted>
  <dcterms:created xsi:type="dcterms:W3CDTF">2022-09-05T08:35:00Z</dcterms:created>
  <dcterms:modified xsi:type="dcterms:W3CDTF">2022-09-05T08:35:00Z</dcterms:modified>
</cp:coreProperties>
</file>