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251B" w:rsidRDefault="00F6251B">
      <w:pPr>
        <w:widowControl w:val="0"/>
        <w:autoSpaceDE w:val="0"/>
        <w:autoSpaceDN w:val="0"/>
        <w:adjustRightInd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Vardas _______________________</w:t>
      </w:r>
    </w:p>
    <w:p w:rsidR="00F6251B" w:rsidRDefault="00F6251B">
      <w:pPr>
        <w:widowControl w:val="0"/>
        <w:autoSpaceDE w:val="0"/>
        <w:autoSpaceDN w:val="0"/>
        <w:adjustRightInd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Pavardė ______________________</w:t>
      </w:r>
    </w:p>
    <w:p w:rsidR="00F6251B" w:rsidRDefault="00F6251B">
      <w:pPr>
        <w:widowControl w:val="0"/>
        <w:autoSpaceDE w:val="0"/>
        <w:autoSpaceDN w:val="0"/>
        <w:adjustRightInd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Asmens kodas _________________</w:t>
      </w:r>
    </w:p>
    <w:p w:rsidR="00F6251B" w:rsidRDefault="00F6251B">
      <w:pPr>
        <w:widowControl w:val="0"/>
        <w:autoSpaceDE w:val="0"/>
        <w:autoSpaceDN w:val="0"/>
        <w:adjustRightInd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Gyvenamoji vieta _______________</w:t>
      </w:r>
    </w:p>
    <w:p w:rsidR="00F6251B" w:rsidRDefault="00F6251B">
      <w:pPr>
        <w:widowControl w:val="0"/>
        <w:autoSpaceDE w:val="0"/>
        <w:autoSpaceDN w:val="0"/>
        <w:adjustRightInd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Telefono Nr.: __________________</w:t>
      </w:r>
    </w:p>
    <w:p w:rsidR="00F6251B" w:rsidRDefault="00F6251B">
      <w:pPr>
        <w:widowControl w:val="0"/>
        <w:autoSpaceDE w:val="0"/>
        <w:autoSpaceDN w:val="0"/>
        <w:adjustRightInd w:val="0"/>
        <w:spacing w:after="0" w:line="264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El. paštas: _____________________</w:t>
      </w:r>
    </w:p>
    <w:p w:rsidR="00523670" w:rsidRDefault="00523670" w:rsidP="00BC5939">
      <w:pPr>
        <w:widowControl w:val="0"/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</w:p>
    <w:p w:rsidR="00F6251B" w:rsidRDefault="00F6251B" w:rsidP="00BC5939">
      <w:pPr>
        <w:widowControl w:val="0"/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</w:p>
    <w:p w:rsidR="00F6251B" w:rsidRDefault="00F6251B" w:rsidP="00BC5939">
      <w:pPr>
        <w:widowControl w:val="0"/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</w:p>
    <w:p w:rsidR="00F6251B" w:rsidRDefault="00F6251B" w:rsidP="00BC5939">
      <w:pPr>
        <w:widowControl w:val="0"/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</w:p>
    <w:p w:rsidR="00703015" w:rsidRDefault="00ED219E" w:rsidP="00BC5939">
      <w:pPr>
        <w:widowControl w:val="0"/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Valstybinio socialinio draudimo fondo valdyb</w:t>
      </w:r>
      <w:r w:rsidR="00BC5939">
        <w:rPr>
          <w:rFonts w:ascii="Times" w:hAnsi="Times" w:cs="Times"/>
          <w:sz w:val="24"/>
          <w:szCs w:val="24"/>
        </w:rPr>
        <w:t>ai</w:t>
      </w:r>
    </w:p>
    <w:p w:rsidR="00F6251B" w:rsidRDefault="00F6251B" w:rsidP="00BC5939">
      <w:pPr>
        <w:widowControl w:val="0"/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Prie Socialinės apsaugos ir darbo ministerijos</w:t>
      </w:r>
    </w:p>
    <w:p w:rsidR="00F6251B" w:rsidRDefault="00F6251B" w:rsidP="00BC5939">
      <w:pPr>
        <w:widowControl w:val="0"/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Konstitucijos pr. 12,</w:t>
      </w:r>
    </w:p>
    <w:p w:rsidR="00703015" w:rsidRDefault="00523670" w:rsidP="00BF4681">
      <w:pPr>
        <w:widowControl w:val="0"/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Vilnius</w:t>
      </w:r>
    </w:p>
    <w:p w:rsidR="00BF4681" w:rsidRDefault="00BF4681" w:rsidP="00BF4681">
      <w:pPr>
        <w:widowControl w:val="0"/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</w:p>
    <w:p w:rsidR="00BF4681" w:rsidRPr="00BF4681" w:rsidRDefault="00BF4681" w:rsidP="00BF4681">
      <w:pPr>
        <w:pStyle w:val="Antrat2"/>
        <w:rPr>
          <w:sz w:val="32"/>
          <w:szCs w:val="32"/>
        </w:rPr>
      </w:pPr>
      <w:r w:rsidRPr="00BF4681">
        <w:rPr>
          <w:sz w:val="32"/>
          <w:szCs w:val="32"/>
        </w:rPr>
        <w:t>PRAŠYMAS</w:t>
      </w:r>
    </w:p>
    <w:p w:rsidR="00703015" w:rsidRPr="009A6107" w:rsidRDefault="00703015">
      <w:pPr>
        <w:widowControl w:val="0"/>
        <w:autoSpaceDE w:val="0"/>
        <w:autoSpaceDN w:val="0"/>
        <w:adjustRightInd w:val="0"/>
        <w:spacing w:after="0" w:line="14" w:lineRule="exact"/>
        <w:rPr>
          <w:rFonts w:ascii="Times New Roman" w:hAnsi="Times New Roman" w:cs="Times New Roman"/>
          <w:b/>
          <w:sz w:val="24"/>
          <w:szCs w:val="24"/>
        </w:rPr>
      </w:pPr>
    </w:p>
    <w:p w:rsidR="00F6251B" w:rsidRDefault="00523670" w:rsidP="00F625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" w:hAnsi="Times" w:cs="Times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D</w:t>
      </w:r>
      <w:r w:rsidR="009A6107" w:rsidRPr="009A6107">
        <w:rPr>
          <w:rFonts w:ascii="Times New Roman" w:hAnsi="Times New Roman" w:cs="Times New Roman"/>
          <w:b/>
          <w:sz w:val="32"/>
          <w:szCs w:val="32"/>
        </w:rPr>
        <w:t>Ė</w:t>
      </w:r>
      <w:r>
        <w:rPr>
          <w:rFonts w:ascii="Times" w:hAnsi="Times" w:cs="Times"/>
          <w:b/>
          <w:bCs/>
          <w:sz w:val="32"/>
          <w:szCs w:val="32"/>
        </w:rPr>
        <w:t xml:space="preserve">L </w:t>
      </w:r>
      <w:r w:rsidR="00473F10">
        <w:rPr>
          <w:rFonts w:ascii="Times" w:hAnsi="Times" w:cs="Times"/>
          <w:b/>
          <w:bCs/>
          <w:sz w:val="32"/>
          <w:szCs w:val="32"/>
        </w:rPr>
        <w:t>PENSINIŲ</w:t>
      </w:r>
      <w:r>
        <w:rPr>
          <w:rFonts w:ascii="Times" w:hAnsi="Times" w:cs="Times"/>
          <w:b/>
          <w:bCs/>
          <w:sz w:val="32"/>
          <w:szCs w:val="32"/>
        </w:rPr>
        <w:t xml:space="preserve"> TEISIŲ</w:t>
      </w:r>
      <w:r w:rsidR="00ED219E">
        <w:rPr>
          <w:rFonts w:ascii="Times" w:hAnsi="Times" w:cs="Times"/>
          <w:b/>
          <w:bCs/>
          <w:sz w:val="32"/>
          <w:szCs w:val="32"/>
        </w:rPr>
        <w:t xml:space="preserve"> </w:t>
      </w:r>
      <w:r w:rsidR="00BC5939">
        <w:rPr>
          <w:rFonts w:ascii="Times" w:hAnsi="Times" w:cs="Times"/>
          <w:b/>
          <w:bCs/>
          <w:sz w:val="32"/>
          <w:szCs w:val="32"/>
        </w:rPr>
        <w:t>PERKĖLIMO IŠ ES INSTITUCIJŲ</w:t>
      </w:r>
      <w:r w:rsidR="00F6251B">
        <w:rPr>
          <w:rFonts w:ascii="Times" w:hAnsi="Times" w:cs="Times"/>
          <w:b/>
          <w:bCs/>
          <w:sz w:val="32"/>
          <w:szCs w:val="32"/>
        </w:rPr>
        <w:t xml:space="preserve"> PENSIJŲ SISTEMOS</w:t>
      </w:r>
    </w:p>
    <w:p w:rsidR="00F6251B" w:rsidRDefault="00F6251B" w:rsidP="00F625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" w:hAnsi="Times" w:cs="Times"/>
          <w:b/>
          <w:bCs/>
          <w:sz w:val="32"/>
          <w:szCs w:val="32"/>
        </w:rPr>
      </w:pPr>
      <w:r>
        <w:rPr>
          <w:rFonts w:ascii="Times" w:hAnsi="Times" w:cs="Times"/>
          <w:b/>
          <w:bCs/>
          <w:sz w:val="32"/>
          <w:szCs w:val="32"/>
        </w:rPr>
        <w:t>__________</w:t>
      </w:r>
    </w:p>
    <w:p w:rsidR="00703015" w:rsidRDefault="00ED219E" w:rsidP="00F625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" w:hAnsi="Times" w:cs="Times"/>
          <w:sz w:val="20"/>
          <w:szCs w:val="20"/>
        </w:rPr>
        <w:t>(Data)</w:t>
      </w:r>
    </w:p>
    <w:p w:rsidR="00703015" w:rsidRDefault="00703015">
      <w:pPr>
        <w:widowControl w:val="0"/>
        <w:autoSpaceDE w:val="0"/>
        <w:autoSpaceDN w:val="0"/>
        <w:adjustRightInd w:val="0"/>
        <w:spacing w:after="0" w:line="37" w:lineRule="exact"/>
        <w:rPr>
          <w:rFonts w:ascii="Times New Roman" w:hAnsi="Times New Roman" w:cs="Times New Roman"/>
          <w:sz w:val="24"/>
          <w:szCs w:val="24"/>
        </w:rPr>
      </w:pPr>
    </w:p>
    <w:p w:rsidR="00703015" w:rsidRDefault="00703015">
      <w:pPr>
        <w:widowControl w:val="0"/>
        <w:autoSpaceDE w:val="0"/>
        <w:autoSpaceDN w:val="0"/>
        <w:adjustRightInd w:val="0"/>
        <w:spacing w:after="0" w:line="154" w:lineRule="exact"/>
        <w:rPr>
          <w:rFonts w:ascii="Times New Roman" w:hAnsi="Times New Roman" w:cs="Times New Roman"/>
          <w:sz w:val="24"/>
          <w:szCs w:val="24"/>
        </w:rPr>
      </w:pPr>
    </w:p>
    <w:p w:rsidR="00BC5939" w:rsidRDefault="00BC5939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" w:hAnsi="Times" w:cs="Times"/>
          <w:sz w:val="28"/>
          <w:szCs w:val="28"/>
        </w:rPr>
      </w:pPr>
    </w:p>
    <w:p w:rsidR="00BC5939" w:rsidRDefault="00BC5939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" w:hAnsi="Times" w:cs="Times"/>
          <w:sz w:val="28"/>
          <w:szCs w:val="28"/>
        </w:rPr>
      </w:pPr>
    </w:p>
    <w:p w:rsidR="00F6251B" w:rsidRDefault="00BC5939" w:rsidP="00F6251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32C4C">
        <w:rPr>
          <w:rFonts w:ascii="Times New Roman" w:hAnsi="Times New Roman" w:cs="Times New Roman"/>
          <w:color w:val="000000" w:themeColor="text1"/>
          <w:sz w:val="24"/>
          <w:szCs w:val="24"/>
        </w:rPr>
        <w:t>Remdamasis Lietuvos Respublikos Europos Sąjungos institucijų darbuotojų ir Europos parlamento narių pensinių teisių išsaugojimo ir perkėlimo įstatym</w:t>
      </w:r>
      <w:r w:rsidR="00932C4C" w:rsidRPr="00932C4C">
        <w:rPr>
          <w:rFonts w:ascii="Times New Roman" w:hAnsi="Times New Roman" w:cs="Times New Roman"/>
          <w:color w:val="000000" w:themeColor="text1"/>
          <w:sz w:val="24"/>
          <w:szCs w:val="24"/>
        </w:rPr>
        <w:t>o 7 str. 1 dal</w:t>
      </w:r>
      <w:r w:rsidR="00523670">
        <w:rPr>
          <w:rFonts w:ascii="Times New Roman" w:hAnsi="Times New Roman" w:cs="Times New Roman"/>
          <w:color w:val="000000" w:themeColor="text1"/>
          <w:sz w:val="24"/>
          <w:szCs w:val="24"/>
        </w:rPr>
        <w:t>imi</w:t>
      </w:r>
      <w:r w:rsidR="00932C4C" w:rsidRPr="00932C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prašau </w:t>
      </w:r>
      <w:r w:rsidR="00932C4C" w:rsidRPr="00932C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perkelti </w:t>
      </w:r>
      <w:r w:rsidR="00932C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mano </w:t>
      </w:r>
      <w:r w:rsidR="00932C4C" w:rsidRPr="00932C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ES institucijų pensijų sistemoje įgytas pensines teises į</w:t>
      </w:r>
      <w:r w:rsidR="0028582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F6251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Valsty</w:t>
      </w:r>
      <w:r w:rsidR="0028582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binio socialinio draudimo fondą.</w:t>
      </w:r>
      <w:bookmarkStart w:id="0" w:name="_GoBack"/>
      <w:bookmarkEnd w:id="0"/>
    </w:p>
    <w:p w:rsidR="00285821" w:rsidRDefault="00285821" w:rsidP="00F6251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F6251B" w:rsidRDefault="00F6251B" w:rsidP="00F6251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523670" w:rsidRDefault="00523670" w:rsidP="00932C4C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932C4C" w:rsidRDefault="00932C4C" w:rsidP="00932C4C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ES institucija, kurioje dirbau</w:t>
      </w:r>
      <w:r w:rsidR="0028582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285821" w:rsidRPr="00285821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(nurodoma ES institucija (-jos)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:</w:t>
      </w:r>
      <w:r w:rsidR="00F6251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___________________</w:t>
      </w:r>
    </w:p>
    <w:p w:rsidR="00932C4C" w:rsidRDefault="00932C4C" w:rsidP="00932C4C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Darbo laikotarpis</w:t>
      </w:r>
      <w:r w:rsidR="00F6251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F6251B" w:rsidRPr="001565A1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(pildyti nebūtina)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:</w:t>
      </w:r>
      <w:r w:rsidR="00F6251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______________</w:t>
      </w:r>
    </w:p>
    <w:p w:rsidR="00932C4C" w:rsidRPr="00932C4C" w:rsidRDefault="00523670" w:rsidP="00932C4C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ES </w:t>
      </w:r>
      <w:r w:rsidR="00F6251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darbuotojo Nr.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:</w:t>
      </w:r>
      <w:r w:rsidR="00F6251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________________</w:t>
      </w:r>
    </w:p>
    <w:p w:rsidR="00932C4C" w:rsidRDefault="00932C4C">
      <w:pPr>
        <w:widowControl w:val="0"/>
        <w:autoSpaceDE w:val="0"/>
        <w:autoSpaceDN w:val="0"/>
        <w:adjustRightInd w:val="0"/>
        <w:spacing w:after="0" w:line="240" w:lineRule="auto"/>
        <w:ind w:left="620"/>
      </w:pPr>
    </w:p>
    <w:p w:rsidR="008F4C51" w:rsidRDefault="008F4C51">
      <w:pPr>
        <w:widowControl w:val="0"/>
        <w:autoSpaceDE w:val="0"/>
        <w:autoSpaceDN w:val="0"/>
        <w:adjustRightInd w:val="0"/>
        <w:spacing w:after="0" w:line="240" w:lineRule="auto"/>
        <w:ind w:left="620"/>
      </w:pPr>
    </w:p>
    <w:p w:rsidR="008F4C51" w:rsidRDefault="008F4C51">
      <w:pPr>
        <w:widowControl w:val="0"/>
        <w:autoSpaceDE w:val="0"/>
        <w:autoSpaceDN w:val="0"/>
        <w:adjustRightInd w:val="0"/>
        <w:spacing w:after="0" w:line="240" w:lineRule="auto"/>
        <w:ind w:left="620"/>
      </w:pPr>
    </w:p>
    <w:p w:rsidR="00932C4C" w:rsidRPr="00AF53AE" w:rsidRDefault="00E81D82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 New Roman" w:hAnsi="Times New Roman" w:cs="Times New Roman"/>
          <w:sz w:val="24"/>
          <w:szCs w:val="24"/>
        </w:rPr>
      </w:pPr>
      <w:r w:rsidRPr="00AF53AE">
        <w:rPr>
          <w:rFonts w:ascii="Times New Roman" w:hAnsi="Times New Roman" w:cs="Times New Roman"/>
          <w:sz w:val="24"/>
          <w:szCs w:val="24"/>
        </w:rPr>
        <w:t xml:space="preserve">Pridedama: </w:t>
      </w:r>
      <w:r w:rsidR="00F6251B" w:rsidRPr="00AF53AE">
        <w:rPr>
          <w:rFonts w:ascii="Times New Roman" w:hAnsi="Times New Roman" w:cs="Times New Roman"/>
          <w:sz w:val="24"/>
          <w:szCs w:val="24"/>
        </w:rPr>
        <w:t xml:space="preserve"> 1. </w:t>
      </w:r>
      <w:r w:rsidR="008F4C51" w:rsidRPr="00AF53AE">
        <w:rPr>
          <w:rFonts w:ascii="Times New Roman" w:hAnsi="Times New Roman" w:cs="Times New Roman"/>
          <w:sz w:val="24"/>
          <w:szCs w:val="24"/>
        </w:rPr>
        <w:t>Užpildyt</w:t>
      </w:r>
      <w:r w:rsidRPr="00AF53AE">
        <w:rPr>
          <w:rFonts w:ascii="Times New Roman" w:hAnsi="Times New Roman" w:cs="Times New Roman"/>
          <w:sz w:val="24"/>
          <w:szCs w:val="24"/>
        </w:rPr>
        <w:t xml:space="preserve">a </w:t>
      </w:r>
      <w:r w:rsidR="008F4C51" w:rsidRPr="00AF53AE">
        <w:rPr>
          <w:rFonts w:ascii="Times New Roman" w:hAnsi="Times New Roman" w:cs="Times New Roman"/>
          <w:sz w:val="24"/>
          <w:szCs w:val="24"/>
        </w:rPr>
        <w:t>ES institucijų patvirtint</w:t>
      </w:r>
      <w:r w:rsidRPr="00AF53AE">
        <w:rPr>
          <w:rFonts w:ascii="Times New Roman" w:hAnsi="Times New Roman" w:cs="Times New Roman"/>
          <w:sz w:val="24"/>
          <w:szCs w:val="24"/>
        </w:rPr>
        <w:t>a</w:t>
      </w:r>
      <w:r w:rsidR="008F4C51" w:rsidRPr="00AF53AE">
        <w:rPr>
          <w:rFonts w:ascii="Times New Roman" w:hAnsi="Times New Roman" w:cs="Times New Roman"/>
          <w:sz w:val="24"/>
          <w:szCs w:val="24"/>
        </w:rPr>
        <w:t xml:space="preserve"> form</w:t>
      </w:r>
      <w:r w:rsidRPr="00AF53AE">
        <w:rPr>
          <w:rFonts w:ascii="Times New Roman" w:hAnsi="Times New Roman" w:cs="Times New Roman"/>
          <w:sz w:val="24"/>
          <w:szCs w:val="24"/>
        </w:rPr>
        <w:t>a</w:t>
      </w:r>
      <w:r w:rsidR="008F4C51" w:rsidRPr="00AF53AE">
        <w:rPr>
          <w:rFonts w:ascii="Times New Roman" w:hAnsi="Times New Roman" w:cs="Times New Roman"/>
          <w:sz w:val="24"/>
          <w:szCs w:val="24"/>
        </w:rPr>
        <w:t>, 1 lapas;</w:t>
      </w:r>
    </w:p>
    <w:p w:rsidR="008F4C51" w:rsidRDefault="008F4C51">
      <w:pPr>
        <w:widowControl w:val="0"/>
        <w:autoSpaceDE w:val="0"/>
        <w:autoSpaceDN w:val="0"/>
        <w:adjustRightInd w:val="0"/>
        <w:spacing w:after="0" w:line="240" w:lineRule="auto"/>
        <w:ind w:left="620"/>
      </w:pPr>
      <w:r w:rsidRPr="00AF53AE">
        <w:rPr>
          <w:rFonts w:ascii="Times New Roman" w:hAnsi="Times New Roman" w:cs="Times New Roman"/>
          <w:sz w:val="24"/>
          <w:szCs w:val="24"/>
        </w:rPr>
        <w:t xml:space="preserve">2. </w:t>
      </w:r>
      <w:r w:rsidRPr="00AF53AE">
        <w:rPr>
          <w:rFonts w:ascii="Times New Roman" w:hAnsi="Times New Roman" w:cs="Times New Roman"/>
          <w:sz w:val="18"/>
          <w:szCs w:val="18"/>
        </w:rPr>
        <w:t>(kiti dokumentai)</w:t>
      </w:r>
      <w:r>
        <w:t xml:space="preserve"> _________________________________</w:t>
      </w:r>
    </w:p>
    <w:p w:rsidR="00703015" w:rsidRDefault="008F4C51" w:rsidP="00932C4C">
      <w:pPr>
        <w:widowControl w:val="0"/>
        <w:autoSpaceDE w:val="0"/>
        <w:autoSpaceDN w:val="0"/>
        <w:adjustRightInd w:val="0"/>
        <w:spacing w:after="0" w:line="240" w:lineRule="auto"/>
        <w:ind w:left="620"/>
      </w:pPr>
      <w:r>
        <w:t>_________</w:t>
      </w:r>
      <w:r w:rsidR="00AF53AE">
        <w:t>______________</w:t>
      </w:r>
      <w:r>
        <w:t>________________________</w:t>
      </w:r>
    </w:p>
    <w:p w:rsidR="008F4C51" w:rsidRDefault="008F4C51" w:rsidP="00932C4C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 New Roman" w:hAnsi="Times New Roman" w:cs="Times New Roman"/>
          <w:sz w:val="24"/>
          <w:szCs w:val="24"/>
        </w:rPr>
      </w:pPr>
      <w:r>
        <w:t>__________________________________</w:t>
      </w:r>
      <w:r w:rsidR="00AF53AE">
        <w:t>_____________</w:t>
      </w:r>
    </w:p>
    <w:p w:rsidR="00703015" w:rsidRDefault="00703015">
      <w:pPr>
        <w:widowControl w:val="0"/>
        <w:autoSpaceDE w:val="0"/>
        <w:autoSpaceDN w:val="0"/>
        <w:adjustRightInd w:val="0"/>
        <w:spacing w:after="0" w:line="372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80"/>
        <w:gridCol w:w="2160"/>
        <w:gridCol w:w="3940"/>
      </w:tblGrid>
      <w:tr w:rsidR="00703015">
        <w:trPr>
          <w:trHeight w:val="276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Default="007030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Default="00ED219E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30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" w:hAnsi="Times" w:cs="Times"/>
              </w:rPr>
              <w:t>_______________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Default="00ED219E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" w:hAnsi="Times" w:cs="Times"/>
              </w:rPr>
              <w:t>________________________________</w:t>
            </w:r>
          </w:p>
        </w:tc>
      </w:tr>
      <w:tr w:rsidR="00703015">
        <w:trPr>
          <w:trHeight w:val="177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Default="007030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Default="00ED2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2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" w:hAnsi="Times" w:cs="Times"/>
                <w:sz w:val="14"/>
                <w:szCs w:val="14"/>
              </w:rPr>
              <w:t>(parašas)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Default="00ED219E">
            <w:pPr>
              <w:widowControl w:val="0"/>
              <w:autoSpaceDE w:val="0"/>
              <w:autoSpaceDN w:val="0"/>
              <w:adjustRightInd w:val="0"/>
              <w:spacing w:after="0" w:line="153" w:lineRule="exact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" w:hAnsi="Times" w:cs="Times"/>
                <w:sz w:val="14"/>
                <w:szCs w:val="14"/>
              </w:rPr>
              <w:t>(vardas ir pavard</w:t>
            </w:r>
            <w:r w:rsidR="009A6107">
              <w:rPr>
                <w:rFonts w:ascii="Times New Roman" w:hAnsi="Times New Roman" w:cs="Times New Roman"/>
                <w:sz w:val="14"/>
                <w:szCs w:val="14"/>
              </w:rPr>
              <w:t>ė</w:t>
            </w:r>
            <w:r>
              <w:rPr>
                <w:rFonts w:ascii="Times" w:hAnsi="Times" w:cs="Times"/>
                <w:sz w:val="14"/>
                <w:szCs w:val="14"/>
              </w:rPr>
              <w:t>)</w:t>
            </w:r>
          </w:p>
        </w:tc>
      </w:tr>
    </w:tbl>
    <w:p w:rsidR="00703015" w:rsidRDefault="0070301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03015" w:rsidSect="00237FC3">
      <w:pgSz w:w="11900" w:h="16840"/>
      <w:pgMar w:top="1259" w:right="840" w:bottom="249" w:left="1420" w:header="720" w:footer="720" w:gutter="0"/>
      <w:cols w:space="720" w:equalWidth="0">
        <w:col w:w="964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6784"/>
    <w:multiLevelType w:val="hybridMultilevel"/>
    <w:tmpl w:val="00004AE1"/>
    <w:lvl w:ilvl="0" w:tplc="00003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hyphenationZone w:val="396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19E"/>
    <w:rsid w:val="001565A1"/>
    <w:rsid w:val="00237FC3"/>
    <w:rsid w:val="00285821"/>
    <w:rsid w:val="00473F10"/>
    <w:rsid w:val="00523670"/>
    <w:rsid w:val="005D2425"/>
    <w:rsid w:val="005F05F2"/>
    <w:rsid w:val="00703015"/>
    <w:rsid w:val="008F4C51"/>
    <w:rsid w:val="00932C4C"/>
    <w:rsid w:val="009A6107"/>
    <w:rsid w:val="00AF53AE"/>
    <w:rsid w:val="00BC5939"/>
    <w:rsid w:val="00BF4681"/>
    <w:rsid w:val="00DB5CF3"/>
    <w:rsid w:val="00E03C8F"/>
    <w:rsid w:val="00E81D82"/>
    <w:rsid w:val="00ED219E"/>
    <w:rsid w:val="00F62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6A19839-7A0D-478A-B848-78D300165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F6251B"/>
    <w:pPr>
      <w:keepNext/>
      <w:widowControl w:val="0"/>
      <w:autoSpaceDE w:val="0"/>
      <w:autoSpaceDN w:val="0"/>
      <w:adjustRightInd w:val="0"/>
      <w:spacing w:after="0" w:line="421" w:lineRule="exact"/>
      <w:jc w:val="center"/>
      <w:outlineLvl w:val="0"/>
    </w:pPr>
    <w:rPr>
      <w:rFonts w:ascii="Times" w:hAnsi="Times" w:cs="Times"/>
      <w:b/>
      <w:bCs/>
      <w:sz w:val="31"/>
      <w:szCs w:val="31"/>
    </w:rPr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BF4681"/>
    <w:pPr>
      <w:keepNext/>
      <w:widowControl w:val="0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hAnsi="Times New Roman" w:cs="Times New Roman"/>
      <w:b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F6251B"/>
    <w:rPr>
      <w:rFonts w:ascii="Times" w:hAnsi="Times" w:cs="Times"/>
      <w:b/>
      <w:bCs/>
      <w:sz w:val="31"/>
      <w:szCs w:val="31"/>
    </w:rPr>
  </w:style>
  <w:style w:type="table" w:styleId="Lentelstinklelis">
    <w:name w:val="Table Grid"/>
    <w:basedOn w:val="prastojilentel"/>
    <w:uiPriority w:val="59"/>
    <w:rsid w:val="00F625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8F4C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8F4C51"/>
    <w:rPr>
      <w:rFonts w:ascii="Tahoma" w:hAnsi="Tahoma" w:cs="Tahoma"/>
      <w:sz w:val="16"/>
      <w:szCs w:val="16"/>
    </w:rPr>
  </w:style>
  <w:style w:type="character" w:customStyle="1" w:styleId="Antrat2Diagrama">
    <w:name w:val="Antraštė 2 Diagrama"/>
    <w:basedOn w:val="Numatytasispastraiposriftas"/>
    <w:link w:val="Antrat2"/>
    <w:uiPriority w:val="9"/>
    <w:rsid w:val="00BF4681"/>
    <w:rPr>
      <w:rFonts w:ascii="Times New Roman" w:hAnsi="Times New Roman" w:cs="Times New Roman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41E2CBA0.dotm</Template>
  <TotalTime>8</TotalTime>
  <Pages>1</Pages>
  <Words>756</Words>
  <Characters>431</Characters>
  <Application>Microsoft Office Word</Application>
  <DocSecurity>0</DocSecurity>
  <Lines>3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SODRA</Company>
  <LinksUpToDate>false</LinksUpToDate>
  <CharactersWithSpaces>1185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Aurimas Bačiulis</dc:creator>
  <cp:lastModifiedBy>Donatas</cp:lastModifiedBy>
  <cp:revision>10</cp:revision>
  <cp:lastPrinted>2014-07-23T13:20:00Z</cp:lastPrinted>
  <dcterms:created xsi:type="dcterms:W3CDTF">2014-07-23T10:38:00Z</dcterms:created>
  <dcterms:modified xsi:type="dcterms:W3CDTF">2020-05-06T11:41:00Z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3" name="_NewReviewCycle">
    <vt:lpwstr/>
  </property>
</Properties>
</file>