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2D8" w:rsidRPr="009F2C6A" w:rsidRDefault="001772D8" w:rsidP="001772D8">
      <w:pPr>
        <w:spacing w:line="259" w:lineRule="auto"/>
        <w:rPr>
          <w:rFonts w:asciiTheme="majorHAnsi" w:hAnsiTheme="majorHAnsi"/>
        </w:rPr>
      </w:pPr>
    </w:p>
    <w:tbl>
      <w:tblPr>
        <w:tblW w:w="10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2"/>
        <w:gridCol w:w="325"/>
        <w:gridCol w:w="324"/>
        <w:gridCol w:w="325"/>
        <w:gridCol w:w="324"/>
        <w:gridCol w:w="324"/>
        <w:gridCol w:w="325"/>
        <w:gridCol w:w="325"/>
        <w:gridCol w:w="324"/>
        <w:gridCol w:w="325"/>
        <w:gridCol w:w="324"/>
        <w:gridCol w:w="325"/>
        <w:gridCol w:w="324"/>
        <w:gridCol w:w="324"/>
        <w:gridCol w:w="325"/>
        <w:gridCol w:w="324"/>
        <w:gridCol w:w="325"/>
        <w:gridCol w:w="324"/>
        <w:gridCol w:w="325"/>
        <w:gridCol w:w="324"/>
        <w:gridCol w:w="324"/>
        <w:gridCol w:w="325"/>
        <w:gridCol w:w="324"/>
        <w:gridCol w:w="325"/>
        <w:gridCol w:w="324"/>
        <w:gridCol w:w="325"/>
        <w:gridCol w:w="324"/>
        <w:gridCol w:w="250"/>
      </w:tblGrid>
      <w:tr w:rsidR="001772D8" w:rsidRPr="009F2C6A" w:rsidTr="000738E3">
        <w:trPr>
          <w:trHeight w:val="254"/>
        </w:trPr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>Vardas</w:t>
            </w: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1772D8" w:rsidRPr="009F2C6A" w:rsidTr="000738E3">
        <w:trPr>
          <w:trHeight w:val="254"/>
        </w:trPr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>Pavardė</w:t>
            </w: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</w:tbl>
    <w:p w:rsidR="001772D8" w:rsidRPr="009F2C6A" w:rsidRDefault="001772D8" w:rsidP="001772D8">
      <w:pPr>
        <w:spacing w:after="0" w:line="240" w:lineRule="auto"/>
        <w:rPr>
          <w:rFonts w:ascii="Times New Roman" w:eastAsia="Times New Roman" w:hAnsi="Times New Roman" w:cs="Times New Roman"/>
          <w:sz w:val="3"/>
          <w:szCs w:val="3"/>
        </w:rPr>
      </w:pPr>
    </w:p>
    <w:p w:rsidR="001772D8" w:rsidRPr="009F2C6A" w:rsidRDefault="001772D8" w:rsidP="001772D8">
      <w:pPr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10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9"/>
        <w:gridCol w:w="325"/>
        <w:gridCol w:w="324"/>
        <w:gridCol w:w="325"/>
        <w:gridCol w:w="324"/>
        <w:gridCol w:w="324"/>
        <w:gridCol w:w="325"/>
        <w:gridCol w:w="324"/>
        <w:gridCol w:w="325"/>
        <w:gridCol w:w="324"/>
        <w:gridCol w:w="326"/>
        <w:gridCol w:w="325"/>
        <w:gridCol w:w="325"/>
        <w:gridCol w:w="326"/>
        <w:gridCol w:w="325"/>
        <w:gridCol w:w="326"/>
        <w:gridCol w:w="325"/>
        <w:gridCol w:w="326"/>
        <w:gridCol w:w="329"/>
        <w:gridCol w:w="325"/>
        <w:gridCol w:w="326"/>
        <w:gridCol w:w="325"/>
        <w:gridCol w:w="326"/>
        <w:gridCol w:w="325"/>
        <w:gridCol w:w="326"/>
        <w:gridCol w:w="25"/>
        <w:gridCol w:w="300"/>
        <w:gridCol w:w="366"/>
        <w:gridCol w:w="251"/>
      </w:tblGrid>
      <w:tr w:rsidR="001772D8" w:rsidRPr="009F2C6A" w:rsidTr="000738E3">
        <w:trPr>
          <w:gridAfter w:val="1"/>
          <w:wAfter w:w="251" w:type="dxa"/>
          <w:trHeight w:val="264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>Asmens kodas</w:t>
            </w: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492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1772D8" w:rsidRPr="009F2C6A" w:rsidTr="000738E3">
        <w:trPr>
          <w:trHeight w:val="279"/>
        </w:trPr>
        <w:tc>
          <w:tcPr>
            <w:tcW w:w="768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>Asmens socialinio draudimo numeris (pildoma neturint asmens kodo)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1772D8" w:rsidRPr="009F2C6A" w:rsidTr="000738E3">
        <w:trPr>
          <w:trHeight w:val="264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 xml:space="preserve">Telefono Nr. </w:t>
            </w: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1772D8" w:rsidRPr="009F2C6A" w:rsidTr="000738E3">
        <w:trPr>
          <w:trHeight w:val="264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 xml:space="preserve">El. pašto adresas  </w:t>
            </w: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1772D8" w:rsidRPr="009F2C6A" w:rsidTr="000738E3">
        <w:tblPrEx>
          <w:tblLook w:val="0000" w:firstRow="0" w:lastRow="0" w:firstColumn="0" w:lastColumn="0" w:noHBand="0" w:noVBand="0"/>
        </w:tblPrEx>
        <w:trPr>
          <w:trHeight w:val="288"/>
        </w:trPr>
        <w:tc>
          <w:tcPr>
            <w:tcW w:w="9661" w:type="dxa"/>
            <w:gridSpan w:val="26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 xml:space="preserve">Gyvenamosios vietos savivaldybė, jos kodas (praėjusių metų gruodžio 31 d.)  </w:t>
            </w:r>
          </w:p>
        </w:tc>
        <w:tc>
          <w:tcPr>
            <w:tcW w:w="91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9F2C6A">
              <w:rPr>
                <w:rFonts w:ascii="Times New Roman" w:eastAsia="Times New Roman" w:hAnsi="Times New Roman" w:cs="Times New Roman"/>
                <w:sz w:val="24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0"/>
              </w:rPr>
              <w:instrText xml:space="preserve"> FORMTEXT </w:instrText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0"/>
              </w:rPr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0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0"/>
              </w:rPr>
              <w:t> </w:t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0"/>
              </w:rPr>
              <w:t> </w:t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0"/>
              </w:rPr>
              <w:fldChar w:fldCharType="end"/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</w:p>
        </w:tc>
      </w:tr>
      <w:tr w:rsidR="001772D8" w:rsidRPr="009F2C6A" w:rsidTr="000738E3">
        <w:tblPrEx>
          <w:tblLook w:val="0000" w:firstRow="0" w:lastRow="0" w:firstColumn="0" w:lastColumn="0" w:noHBand="0" w:noVBand="0"/>
        </w:tblPrEx>
        <w:trPr>
          <w:trHeight w:val="288"/>
        </w:trPr>
        <w:tc>
          <w:tcPr>
            <w:tcW w:w="10577" w:type="dxa"/>
            <w:gridSpan w:val="29"/>
            <w:tcBorders>
              <w:top w:val="nil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  <w:color w:val="000000"/>
              </w:rPr>
              <w:t xml:space="preserve">Gyvenamosios vietos adresas </w:t>
            </w:r>
          </w:p>
        </w:tc>
      </w:tr>
    </w:tbl>
    <w:p w:rsidR="001772D8" w:rsidRPr="009F2C6A" w:rsidRDefault="001772D8" w:rsidP="001772D8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</w:rPr>
      </w:pPr>
    </w:p>
    <w:p w:rsidR="001772D8" w:rsidRPr="009F2C6A" w:rsidRDefault="001772D8" w:rsidP="001772D8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</w:rPr>
      </w:pP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</w:rPr>
      </w:pPr>
      <w:r w:rsidRPr="009F2C6A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9F2C6A">
        <w:rPr>
          <w:rFonts w:ascii="Times New Roman" w:eastAsia="Times New Roman" w:hAnsi="Times New Roman" w:cs="Times New Roman"/>
        </w:rPr>
        <w:t xml:space="preserve">Valstybinio socialinio draudimo fondo valdybos </w:t>
      </w: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  <w:r w:rsidRPr="009F2C6A">
        <w:rPr>
          <w:rFonts w:ascii="Times New Roman" w:eastAsia="Times New Roman" w:hAnsi="Times New Roman" w:cs="Times New Roman"/>
        </w:rPr>
        <w:t xml:space="preserve">       _______________________________  skyriui</w:t>
      </w: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spacing w:after="0" w:line="240" w:lineRule="auto"/>
        <w:ind w:hanging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C6A">
        <w:rPr>
          <w:rFonts w:ascii="Times New Roman" w:eastAsia="Times New Roman" w:hAnsi="Times New Roman" w:cs="Times New Roman"/>
          <w:b/>
          <w:sz w:val="24"/>
          <w:szCs w:val="24"/>
        </w:rPr>
        <w:t>PRAŠYMAS NUTRAUKTI (ATNAUJINTI) VAIKO PRIEŽIŪROS IŠMOKOS MOKĖJIMĄ IR (AR) VAIKO PRIEŽIŪROS LAIKOTARPĮ</w:t>
      </w:r>
    </w:p>
    <w:p w:rsidR="001772D8" w:rsidRPr="009F2C6A" w:rsidRDefault="001772D8" w:rsidP="001772D8">
      <w:pPr>
        <w:spacing w:after="0" w:line="240" w:lineRule="auto"/>
        <w:ind w:hanging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9"/>
        <w:gridCol w:w="336"/>
        <w:gridCol w:w="336"/>
        <w:gridCol w:w="336"/>
        <w:gridCol w:w="336"/>
        <w:gridCol w:w="328"/>
        <w:gridCol w:w="336"/>
        <w:gridCol w:w="336"/>
        <w:gridCol w:w="329"/>
        <w:gridCol w:w="336"/>
        <w:gridCol w:w="336"/>
        <w:gridCol w:w="1007"/>
      </w:tblGrid>
      <w:tr w:rsidR="001772D8" w:rsidRPr="009F2C6A" w:rsidTr="000738E3">
        <w:trPr>
          <w:trHeight w:val="117"/>
        </w:trPr>
        <w:tc>
          <w:tcPr>
            <w:tcW w:w="32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2C6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2C6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 w:rsidR="009535A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 w:rsidR="009535A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 w:rsidR="009535A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 w:rsidR="009535A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 w:rsidR="009535A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  <w:sz w:val="24"/>
                <w:szCs w:val="24"/>
              </w:rPr>
            </w:r>
            <w:r w:rsidR="009535A3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00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</w:p>
        </w:tc>
      </w:tr>
    </w:tbl>
    <w:p w:rsidR="001772D8" w:rsidRPr="009F2C6A" w:rsidRDefault="001772D8" w:rsidP="001772D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Del="008438EA" w:rsidRDefault="001772D8" w:rsidP="001772D8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C6A">
        <w:rPr>
          <w:rFonts w:ascii="Times New Roman" w:eastAsia="Times New Roman" w:hAnsi="Times New Roman" w:cs="Times New Roman"/>
          <w:noProof/>
          <w:sz w:val="24"/>
          <w:szCs w:val="24"/>
          <w:lang w:eastAsia="lt-L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32DE4A" wp14:editId="228664E6">
                <wp:simplePos x="0" y="0"/>
                <wp:positionH relativeFrom="column">
                  <wp:posOffset>2313001</wp:posOffset>
                </wp:positionH>
                <wp:positionV relativeFrom="paragraph">
                  <wp:posOffset>50855</wp:posOffset>
                </wp:positionV>
                <wp:extent cx="104775" cy="85725"/>
                <wp:effectExtent l="0" t="0" r="28575" b="28575"/>
                <wp:wrapNone/>
                <wp:docPr id="10" name="Stačiakamp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85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99CA4C" id="Stačiakampis 10" o:spid="_x0000_s1026" style="position:absolute;margin-left:182.15pt;margin-top:4pt;width:8.25pt;height:6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WCzgAIAABkFAAAOAAAAZHJzL2Uyb0RvYy54bWysVEtuGzEM3RfoHQTtm7ENp0mN2IGRwEWB&#10;IAngFFkzGo0tVL9KssfuHXqrHqxPmknifFZFZ6EhRYoUHx91dr4zmm1liMrZKR8eDTiTVrha2dWU&#10;f79bfDrlLCayNWln5ZTvZeTns48fzlo/kSO3drqWgSGIjZPWT/k6JT+pqijW0lA8cl5aGBsXDCWo&#10;YVXVgVpEN7oaDQafq9aF2gcnZIzYveyMfFbiN40U6aZpokxMTznulsoayvqQ12p2RpNVIL9Wor8G&#10;/cMtDCmLpE+hLikR2wT1JpRRIrjomnQknKlc0yghSw2oZjh4Vc1yTV6WWgBO9E8wxf8XVlxvbwNT&#10;NXoHeCwZ9GiZ6M9vRT/IeBUZ9gFS6+MEvkt/G3otQswV75pg8h+1sF0Bdv8ErNwlJrA5HIxPTo45&#10;EzCdHp+MjnPI6vmsDzF9lc6wLEx5QNsKmrS9iqlzfXTJqaLTql4orYuyjxc6sC2hwyBG7VrONMWE&#10;zSlflK/P9uKYtqzFxUYnA9QtCNRrNCWIxgOMaFeckV6B0yKFcpcXp+ObpHeo9SDxoHzvJc6FXFJc&#10;dzcuUbMbTYxKGAWtDDA6PK1ttspC5h6O3I0O/yw9uHqPJgbXsTt6sVBIcgUQbimAzqgQI5pusDTa&#10;oWzXS5ytXfj13n72B8tg5azFeACSnxsKEiV+s+Dfl+F4nOepKGO0FEo4tDwcWuzGXDj0Z4jHwIsi&#10;Zv+kH8UmOHOPSZ7nrDCRFcjdgd8rF6kbW7wFQs7nxQ0z5Cld2aUXOXjGKcN7t7un4HsyJTTm2j2O&#10;Ek1ecarzzSetm2+Sa1Qh3DOuIGpWMH+Fsv1bkQf8UC9ezy/a7C8AAAD//wMAUEsDBBQABgAIAAAA&#10;IQCC2gIM3QAAAAgBAAAPAAAAZHJzL2Rvd25yZXYueG1sTI9NS8QwEIbvgv8hjODNTXarS62dLiII&#10;IniwfpyzTWzKNpPSpN26v97xpMfhfXnnecrd4nsx2zF2gRDWKwXCUhNMRy3C+9vjVQ4iJk1G94Es&#10;wreNsKvOz0pdmHCkVzvXqRU8QrHQCC6loZAyNs56HVdhsMTZVxi9TnyOrTSjPvK47+VGqa30uiP+&#10;4PRgH5xtDvXkEZ7jaZobE18Wt7in249PdarpgHh5sdzfgUh2SX9l+MVndKiYaR8mMlH0CNn2OuMq&#10;Qs5KnGe5YpU9wmZ9A7Iq5X+B6gcAAP//AwBQSwECLQAUAAYACAAAACEAtoM4kv4AAADhAQAAEwAA&#10;AAAAAAAAAAAAAAAAAAAAW0NvbnRlbnRfVHlwZXNdLnhtbFBLAQItABQABgAIAAAAIQA4/SH/1gAA&#10;AJQBAAALAAAAAAAAAAAAAAAAAC8BAABfcmVscy8ucmVsc1BLAQItABQABgAIAAAAIQC/yWCzgAIA&#10;ABkFAAAOAAAAAAAAAAAAAAAAAC4CAABkcnMvZTJvRG9jLnhtbFBLAQItABQABgAIAAAAIQCC2gIM&#10;3QAAAAgBAAAPAAAAAAAAAAAAAAAAANoEAABkcnMvZG93bnJldi54bWxQSwUGAAAAAAQABADzAAAA&#10;5AUAAAAA&#10;" fillcolor="window" strokecolor="windowText" strokeweight="1pt"/>
            </w:pict>
          </mc:Fallback>
        </mc:AlternateContent>
      </w:r>
      <w:r w:rsidRPr="009F2C6A">
        <w:rPr>
          <w:rFonts w:ascii="Times New Roman" w:eastAsia="Times New Roman" w:hAnsi="Times New Roman" w:cs="Times New Roman"/>
          <w:noProof/>
          <w:sz w:val="24"/>
          <w:szCs w:val="24"/>
          <w:lang w:eastAsia="lt-L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D97EE2" wp14:editId="6AE567D6">
                <wp:simplePos x="0" y="0"/>
                <wp:positionH relativeFrom="column">
                  <wp:posOffset>781050</wp:posOffset>
                </wp:positionH>
                <wp:positionV relativeFrom="paragraph">
                  <wp:posOffset>58807</wp:posOffset>
                </wp:positionV>
                <wp:extent cx="104775" cy="85725"/>
                <wp:effectExtent l="0" t="0" r="28575" b="28575"/>
                <wp:wrapNone/>
                <wp:docPr id="9" name="Stačiakamp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85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569EFA" id="Stačiakampis 9" o:spid="_x0000_s1026" style="position:absolute;margin-left:61.5pt;margin-top:4.65pt;width:8.25pt;height:6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Xs6gAIAABcFAAAOAAAAZHJzL2Uyb0RvYy54bWysVM1u2zAMvg/YOwi6r3aCdGmNOEWQIsOA&#10;oi2QFj2zshQL098kJU72DnurPdgo2W3Tn9MwH2RSpEjx40fNLvZakR33QVpT09FJSQk3zDbSbGp6&#10;f7f6ckZJiGAaUNbwmh54oBfzz59mnav42LZWNdwTDGJC1bmatjG6qigCa7mGcGIdN2gU1muIqPpN&#10;0XjoMLpWxbgsvxad9Y3zlvEQcPeyN9J5ji8EZ/FGiMAjUTXFu8W8+rw+prWYz6DaeHCtZMM14B9u&#10;oUEaTPoc6hIikK2X70JpybwNVsQTZnVhhZCM5xqwmlH5ppp1C47nWhCc4J5hCv8vLLve3Xoim5qe&#10;U2JAY4vWEf78lvADtJOBnCeIOhcq9Fy7Wz9oAcVU7154nf5YCdlnWA/PsPJ9JAw3R+VkOj2lhKHp&#10;7HQ6Pk0hi5ezzof4jVtNklBTj03LWMLuKsTe9cklpQpWyWYllcrKISyVJzvA/iItGttRoiBE3Kzp&#10;Kn9DtlfHlCEdXmw8LZEUDJB4QkFEUTuEIpgNJaA2yGgWfb7Lq9PhXdI7rPUocZm/jxKnQi4htP2N&#10;c9TkBpWWEQdBSY0YHZ9WJll5pvIAR+pGj3+SHm1zwBZ623M7OLaSmOQKQbgFj2TGCnFA4w0uQlks&#10;2w4SJa31vz7aT/7IMbRS0uFwICQ/t+A5lvjdIPvOR5NJmqasTLClqPhjy+OxxWz10mJ/RvgUOJbF&#10;5B/Vkyi81Q84x4uUFU1gGObuwR+UZeyHFl8CxheL7IYT5CBembVjKXjCKcF7t38A7wYyRWzMtX0a&#10;JKjecKr3TSeNXWyjFTIT7gVXJGpScPoyZYeXIo33sZ69Xt6z+V8AAAD//wMAUEsDBBQABgAIAAAA&#10;IQDFnmTB3QAAAAgBAAAPAAAAZHJzL2Rvd25yZXYueG1sTI/BasMwEETvhf6D2EJvjRyblti1HEKg&#10;UAo91El6VqyNZWKtjCU7ar6+yqk9DjPMvCnXwfRsxtF1lgQsFwkwpMaqjloB+93b0wqY85KU7C2h&#10;gB90sK7u70pZKHuhL5xr37JYQq6QArT3Q8G5azQa6RZ2QIreyY5G+ijHlqtRXmK56XmaJC/cyI7i&#10;gpYDbjU253oyAj7cdZob5T6DDvo9P3wn15rOQjw+hM0rMI/B/4Xhhh/RoYpMRzuRcqyPOs3iFy8g&#10;z4Dd/Cx/BnYUkKYr4FXJ/x+ofgEAAP//AwBQSwECLQAUAAYACAAAACEAtoM4kv4AAADhAQAAEwAA&#10;AAAAAAAAAAAAAAAAAAAAW0NvbnRlbnRfVHlwZXNdLnhtbFBLAQItABQABgAIAAAAIQA4/SH/1gAA&#10;AJQBAAALAAAAAAAAAAAAAAAAAC8BAABfcmVscy8ucmVsc1BLAQItABQABgAIAAAAIQDXhXs6gAIA&#10;ABcFAAAOAAAAAAAAAAAAAAAAAC4CAABkcnMvZTJvRG9jLnhtbFBLAQItABQABgAIAAAAIQDFnmTB&#10;3QAAAAgBAAAPAAAAAAAAAAAAAAAAANoEAABkcnMvZG93bnJldi54bWxQSwUGAAAAAAQABADzAAAA&#10;5AUAAAAA&#10;" fillcolor="window" strokecolor="windowText" strokeweight="1pt"/>
            </w:pict>
          </mc:Fallback>
        </mc:AlternateContent>
      </w:r>
      <w:r w:rsidRPr="009F2C6A">
        <w:rPr>
          <w:rFonts w:ascii="Times New Roman" w:eastAsia="Times New Roman" w:hAnsi="Times New Roman" w:cs="Times New Roman"/>
          <w:b/>
          <w:sz w:val="24"/>
          <w:szCs w:val="24"/>
        </w:rPr>
        <w:t xml:space="preserve"> Prašau:             nutraukti                       atnaujinti</w:t>
      </w:r>
    </w:p>
    <w:p w:rsidR="001772D8" w:rsidRPr="009F2C6A" w:rsidRDefault="001772D8" w:rsidP="001772D8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C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pPr w:leftFromText="180" w:rightFromText="180" w:vertAnchor="text" w:horzAnchor="page" w:tblpX="6076" w:tblpY="-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"/>
        <w:gridCol w:w="326"/>
        <w:gridCol w:w="326"/>
        <w:gridCol w:w="326"/>
        <w:gridCol w:w="290"/>
        <w:gridCol w:w="326"/>
        <w:gridCol w:w="326"/>
        <w:gridCol w:w="290"/>
        <w:gridCol w:w="326"/>
        <w:gridCol w:w="326"/>
      </w:tblGrid>
      <w:tr w:rsidR="001772D8" w:rsidRPr="009F2C6A" w:rsidTr="000738E3">
        <w:trPr>
          <w:trHeight w:val="110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9F2C6A">
              <w:rPr>
                <w:rFonts w:ascii="Times New Roman" w:eastAsia="Times New Roman" w:hAnsi="Times New Roman" w:cs="Times New Roman"/>
                <w:iCs/>
              </w:rPr>
              <w:t>2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9F2C6A">
              <w:rPr>
                <w:rFonts w:ascii="Times New Roman" w:eastAsia="Times New Roman" w:hAnsi="Times New Roman" w:cs="Times New Roman"/>
                <w:iCs/>
              </w:rPr>
              <w:t>0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2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2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</w:tr>
    </w:tbl>
    <w:p w:rsidR="001772D8" w:rsidRPr="009F2C6A" w:rsidRDefault="001772D8" w:rsidP="001772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C6A">
        <w:rPr>
          <w:rFonts w:ascii="Times New Roman" w:eastAsia="Times New Roman" w:hAnsi="Times New Roman" w:cs="Times New Roman"/>
          <w:noProof/>
          <w:sz w:val="24"/>
          <w:szCs w:val="24"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CD5E5F" wp14:editId="4AAA566D">
                <wp:simplePos x="0" y="0"/>
                <wp:positionH relativeFrom="column">
                  <wp:posOffset>225039</wp:posOffset>
                </wp:positionH>
                <wp:positionV relativeFrom="paragraph">
                  <wp:posOffset>62562</wp:posOffset>
                </wp:positionV>
                <wp:extent cx="104775" cy="85725"/>
                <wp:effectExtent l="0" t="0" r="28575" b="28575"/>
                <wp:wrapNone/>
                <wp:docPr id="11" name="Stačiakamp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85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23BAF8" id="Stačiakampis 11" o:spid="_x0000_s1026" style="position:absolute;margin-left:17.7pt;margin-top:4.95pt;width:8.25pt;height: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vJVfwIAABkFAAAOAAAAZHJzL2Uyb0RvYy54bWysVNtOGzEQfa/Uf7D8XjaJQqERCYpAqSoh&#10;QAoVz4PXm1j1rbaTTfoP/at+WI+9C4TLU9U8ODOe8VzOnNmz853RbCtDVM5O+fBowJm0wtXKrqb8&#10;+93i0ylnMZGtSTsrp3wvIz+fffxw1vqJHLm107UMDEFsnLR+ytcp+UlVRbGWhuKR89LC2LhgKEEN&#10;q6oO1CK60dVoMPhctS7UPjghY8TtZWfksxK/aaRIN00TZWJ6ylFbKmco50M+q9kZTVaB/FqJvgz6&#10;hyoMKYukT6EuKRHbBPUmlFEiuOiadCScqVzTKCFLD+hmOHjVzXJNXpZeAE70TzDF/xdWXG9vA1M1&#10;ZjfkzJLBjJaJ/vxW9IOMV5HhHiC1Pk7gu/S3odcixNzxrgkm/6MXtivA7p+AlbvEBC6Hg/HJyTFn&#10;AqbT45PRcQ5ZPb/1Iaav0hmWhSkPGFtBk7ZXMXWujy45VXRa1QuldVH28UIHtiVMGMSoXcuZpphw&#10;OeWL8uuzvXimLWtR2OhkAFoIAvUaTQmi8QAj2hVnpFfgtEih1PLidXyT9A69HiQelN97iXMjlxTX&#10;XcUlanajiVEJq6CVAUaHr7XNVlnI3MORp9Hhn6UHV+8xxOA6dkcvFgpJrgDCLQXQGR1iRdMNjkY7&#10;tO16ibO1C7/eu8/+YBmsnLVYD0Dyc0NBosVvFvz7MhyP8z4VZYyRQgmHlodDi92YC4f5gGKorojZ&#10;P+lHsQnO3GOT5zkrTGQFcnfg98pF6tYW3wIh5/Pihh3ylK7s0oscPOOU4b3b3VPwPZkSBnPtHleJ&#10;Jq841fnml9bNN8k1qhDuGVcQNSvYv0LZ/luRF/xQL17PX7TZXwAAAP//AwBQSwMEFAAGAAgAAAAh&#10;ALFVLOvbAAAABgEAAA8AAABkcnMvZG93bnJldi54bWxMjs1LxDAUxO+C/0N4gjc33S+xtekigiCC&#10;B+vHOds8m7LNS2nSbty/3ufJPQ3DDDO/cpdcL2YcQ+dJwXKRgUBqvOmoVfDx/nRzByJETUb3nlDB&#10;DwbYVZcXpS6MP9IbznVsBY9QKLQCG+NQSBkai06HhR+QOPv2o9OR7dhKM+ojj7terrLsVjrdET9Y&#10;PeCjxeZQT07BSzhNc2PCa7LJPuefX9mppoNS11fp4R5ExBT/y/CHz+hQMdPeT2SC6BWstxtuKshz&#10;EBxvl6x7Bav1BmRVynP86hcAAP//AwBQSwECLQAUAAYACAAAACEAtoM4kv4AAADhAQAAEwAAAAAA&#10;AAAAAAAAAAAAAAAAW0NvbnRlbnRfVHlwZXNdLnhtbFBLAQItABQABgAIAAAAIQA4/SH/1gAAAJQB&#10;AAALAAAAAAAAAAAAAAAAAC8BAABfcmVscy8ucmVsc1BLAQItABQABgAIAAAAIQAUVvJVfwIAABkF&#10;AAAOAAAAAAAAAAAAAAAAAC4CAABkcnMvZTJvRG9jLnhtbFBLAQItABQABgAIAAAAIQCxVSzr2wAA&#10;AAYBAAAPAAAAAAAAAAAAAAAAANkEAABkcnMvZG93bnJldi54bWxQSwUGAAAAAAQABADzAAAA4QUA&#10;AAAA&#10;" fillcolor="window" strokecolor="windowText" strokeweight="1pt"/>
            </w:pict>
          </mc:Fallback>
        </mc:AlternateContent>
      </w:r>
      <w:r w:rsidRPr="009F2C6A">
        <w:rPr>
          <w:rFonts w:ascii="Times New Roman" w:eastAsia="Times New Roman" w:hAnsi="Times New Roman" w:cs="Times New Roman"/>
          <w:sz w:val="24"/>
          <w:szCs w:val="24"/>
        </w:rPr>
        <w:t xml:space="preserve">          vaiko priežiūros išmokos mokėjimą nuo </w:t>
      </w:r>
    </w:p>
    <w:p w:rsidR="001772D8" w:rsidRPr="009F2C6A" w:rsidRDefault="001772D8" w:rsidP="001772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C6A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1772D8" w:rsidRPr="009F2C6A" w:rsidRDefault="001772D8" w:rsidP="001772D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pPr w:leftFromText="180" w:rightFromText="180" w:vertAnchor="text" w:horzAnchor="page" w:tblpX="6076" w:tblpY="-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"/>
        <w:gridCol w:w="326"/>
        <w:gridCol w:w="326"/>
        <w:gridCol w:w="326"/>
        <w:gridCol w:w="290"/>
        <w:gridCol w:w="326"/>
        <w:gridCol w:w="326"/>
        <w:gridCol w:w="290"/>
        <w:gridCol w:w="326"/>
        <w:gridCol w:w="326"/>
      </w:tblGrid>
      <w:tr w:rsidR="001772D8" w:rsidRPr="009F2C6A" w:rsidTr="000738E3">
        <w:trPr>
          <w:trHeight w:val="110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9F2C6A">
              <w:rPr>
                <w:rFonts w:ascii="Times New Roman" w:eastAsia="Times New Roman" w:hAnsi="Times New Roman" w:cs="Times New Roman"/>
                <w:iCs/>
              </w:rPr>
              <w:t>2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9F2C6A">
              <w:rPr>
                <w:rFonts w:ascii="Times New Roman" w:eastAsia="Times New Roman" w:hAnsi="Times New Roman" w:cs="Times New Roman"/>
                <w:iCs/>
              </w:rPr>
              <w:t>0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2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2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</w:tr>
    </w:tbl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  <w:r w:rsidRPr="009F2C6A">
        <w:rPr>
          <w:rFonts w:ascii="Times New Roman" w:eastAsia="Times New Roman" w:hAnsi="Times New Roman" w:cs="Times New Roman"/>
          <w:noProof/>
          <w:sz w:val="24"/>
          <w:szCs w:val="24"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C26D71" wp14:editId="54ED335C">
                <wp:simplePos x="0" y="0"/>
                <wp:positionH relativeFrom="column">
                  <wp:posOffset>219986</wp:posOffset>
                </wp:positionH>
                <wp:positionV relativeFrom="paragraph">
                  <wp:posOffset>77912</wp:posOffset>
                </wp:positionV>
                <wp:extent cx="104775" cy="85725"/>
                <wp:effectExtent l="0" t="0" r="28575" b="28575"/>
                <wp:wrapNone/>
                <wp:docPr id="13" name="Stačiakamp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85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B1D6E4" id="Stačiakampis 13" o:spid="_x0000_s1026" style="position:absolute;margin-left:17.3pt;margin-top:6.15pt;width:8.25pt;height:6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6ZDgQIAABkFAAAOAAAAZHJzL2Uyb0RvYy54bWysVEtuGzEM3RfoHQTtm7Fdp0mN2IGRwEWB&#10;IA3gFFkzGo0tVL9KssfuHXqrHqxPmknifFZFZ6EhRYoUHx91dr4zmm1liMrZKR8eDTiTVrha2dWU&#10;f79dfDjlLCayNWln5ZTvZeTns/fvzlo/kSO3drqWgSGIjZPWT/k6JT+pqijW0lA8cl5aGBsXDCWo&#10;YVXVgVpEN7oaDQafqtaF2gcnZIzYveyMfFbiN40U6VvTRJmYnnLcLZU1lPU+r9XsjCarQH6tRH8N&#10;+odbGFIWSR9DXVIitgnqVSijRHDRNelIOFO5plFClhpQzXDwoprlmrwstQCc6B9hiv8vrLje3gSm&#10;avTuI2eWDHq0TPTnt6IfZLyKDPsAqfVxAt+lvwm9FiHmindNMPmPWtiuALt/BFbuEhPYHA7GJyfH&#10;nAmYTo9PRsc5ZPV01oeYvkhnWBamPKBtBU3aXsXUuT645FTRaVUvlNZF2ccLHdiW0GEQo3YtZ5pi&#10;wuaUL8rXZ3t2TFvW4mKjkwFoIQjUazQliMYDjGhXnJFegdMihXKXZ6fjq6S3qPUg8aB8byXOhVxS&#10;XHc3LlGzG02MShgFrQwwOjytbbbKQuYejtyNDv8s3bt6jyYG17E7erFQSHIFEG4ogM6oECOavmFp&#10;tEPZrpc4W7vw66397A+WwcpZi/EAJD83FCRK/GrBv8/D8TjPU1HGaCmUcGi5P7TYjblw6M8Qj4EX&#10;Rcz+ST+ITXDmDpM8z1lhIiuQuwO/Vy5SN7Z4C4Scz4sbZshTurJLL3LwjFOG93Z3R8H3ZEpozLV7&#10;GCWavOBU55tPWjffJNeoQrgnXEHUrGD+CmX7tyIP+KFevJ5etNlfAAAA//8DAFBLAwQUAAYACAAA&#10;ACEAC6F8INwAAAAHAQAADwAAAGRycy9kb3ducmV2LnhtbEyOS0vDQBSF94L/YbiCOztJakubZlJE&#10;EERwYXysp5lrJjRzJ2Qmaeyv97qyy/PgnK/Yz64TEw6h9aQgXSQgkGpvWmoUfLw/3W1AhKjJ6M4T&#10;KvjBAPvy+qrQufEnesOpio3gEQq5VmBj7HMpQ23R6bDwPRJn335wOrIcGmkGfeJx18ksSdbS6Zb4&#10;weoeHy3Wx2p0Cl7CeZxqE15nO9vn7edXcq7oqNTtzfywAxFxjv9l+MNndCiZ6eBHMkF0Cpb3a26y&#10;ny1BcL5KUxAHBdlqA7Is5CV/+QsAAP//AwBQSwECLQAUAAYACAAAACEAtoM4kv4AAADhAQAAEwAA&#10;AAAAAAAAAAAAAAAAAAAAW0NvbnRlbnRfVHlwZXNdLnhtbFBLAQItABQABgAIAAAAIQA4/SH/1gAA&#10;AJQBAAALAAAAAAAAAAAAAAAAAC8BAABfcmVscy8ucmVsc1BLAQItABQABgAIAAAAIQADb6ZDgQIA&#10;ABkFAAAOAAAAAAAAAAAAAAAAAC4CAABkcnMvZTJvRG9jLnhtbFBLAQItABQABgAIAAAAIQALoXwg&#10;3AAAAAcBAAAPAAAAAAAAAAAAAAAAANsEAABkcnMvZG93bnJldi54bWxQSwUGAAAAAAQABADzAAAA&#10;5AUAAAAA&#10;" fillcolor="window" strokecolor="windowText" strokeweight="1pt"/>
            </w:pict>
          </mc:Fallback>
        </mc:AlternateContent>
      </w:r>
      <w:r w:rsidRPr="009F2C6A">
        <w:rPr>
          <w:rFonts w:ascii="Times New Roman" w:eastAsia="Times New Roman" w:hAnsi="Times New Roman" w:cs="Times New Roman"/>
          <w:sz w:val="20"/>
          <w:szCs w:val="20"/>
        </w:rPr>
        <w:t xml:space="preserve">                   </w:t>
      </w:r>
      <w:r w:rsidRPr="00791DE5">
        <w:rPr>
          <w:rFonts w:ascii="Times New Roman" w:eastAsia="Times New Roman" w:hAnsi="Times New Roman" w:cs="Times New Roman"/>
          <w:sz w:val="24"/>
          <w:szCs w:val="20"/>
        </w:rPr>
        <w:t>*</w:t>
      </w:r>
      <w:r w:rsidRPr="009F2C6A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Pr="009F2C6A">
        <w:rPr>
          <w:rFonts w:ascii="Times New Roman" w:eastAsia="Times New Roman" w:hAnsi="Times New Roman" w:cs="Times New Roman"/>
        </w:rPr>
        <w:t>pasirinktą</w:t>
      </w:r>
      <w:r w:rsidRPr="009F2C6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F2C6A">
        <w:rPr>
          <w:rFonts w:ascii="Times New Roman" w:eastAsia="Times New Roman" w:hAnsi="Times New Roman" w:cs="Times New Roman"/>
          <w:sz w:val="24"/>
          <w:szCs w:val="24"/>
        </w:rPr>
        <w:t xml:space="preserve">vaiko priežiūros laikotarpį nuo                            </w:t>
      </w: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  <w:r w:rsidRPr="009F2C6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</w:t>
      </w:r>
    </w:p>
    <w:p w:rsidR="001772D8" w:rsidRPr="009F2C6A" w:rsidRDefault="001772D8" w:rsidP="001772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1546" w:tblpYSpec="top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"/>
        <w:gridCol w:w="326"/>
        <w:gridCol w:w="326"/>
        <w:gridCol w:w="326"/>
        <w:gridCol w:w="290"/>
        <w:gridCol w:w="326"/>
        <w:gridCol w:w="326"/>
        <w:gridCol w:w="290"/>
        <w:gridCol w:w="326"/>
        <w:gridCol w:w="326"/>
      </w:tblGrid>
      <w:tr w:rsidR="001772D8" w:rsidRPr="009F2C6A" w:rsidTr="000738E3">
        <w:trPr>
          <w:trHeight w:val="128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9F2C6A">
              <w:rPr>
                <w:rFonts w:ascii="Times New Roman" w:eastAsia="Times New Roman" w:hAnsi="Times New Roman" w:cs="Times New Roman"/>
                <w:iCs/>
              </w:rPr>
              <w:t>2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9F2C6A">
              <w:rPr>
                <w:rFonts w:ascii="Times New Roman" w:eastAsia="Times New Roman" w:hAnsi="Times New Roman" w:cs="Times New Roman"/>
                <w:iCs/>
              </w:rPr>
              <w:t>0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2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2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2D8" w:rsidRPr="009F2C6A" w:rsidRDefault="001772D8" w:rsidP="000738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</w:rPr>
              <w:instrText xml:space="preserve"> FORMDROPDOWN </w:instrText>
            </w:r>
            <w:r w:rsidR="009535A3">
              <w:rPr>
                <w:rFonts w:ascii="Times New Roman" w:eastAsia="Times New Roman" w:hAnsi="Times New Roman" w:cs="Times New Roman"/>
              </w:rPr>
            </w:r>
            <w:r w:rsidR="009535A3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</w:tr>
    </w:tbl>
    <w:p w:rsidR="001772D8" w:rsidRPr="009F2C6A" w:rsidDel="00C43195" w:rsidRDefault="001772D8" w:rsidP="001772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2C6A">
        <w:rPr>
          <w:rFonts w:ascii="Times New Roman" w:eastAsia="Times New Roman" w:hAnsi="Times New Roman" w:cs="Times New Roman"/>
          <w:sz w:val="24"/>
          <w:szCs w:val="24"/>
        </w:rPr>
        <w:t xml:space="preserve">      už     gimusį vaiką</w:t>
      </w:r>
      <w:r w:rsidRPr="009F2C6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___________________________________  </w:t>
      </w:r>
    </w:p>
    <w:p w:rsidR="001772D8" w:rsidRPr="009F2C6A" w:rsidRDefault="001772D8" w:rsidP="001772D8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F2C6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Pr="009F2C6A">
        <w:rPr>
          <w:rFonts w:ascii="Times New Roman" w:eastAsia="Times New Roman" w:hAnsi="Times New Roman" w:cs="Times New Roman"/>
          <w:sz w:val="20"/>
          <w:szCs w:val="20"/>
        </w:rPr>
        <w:t>(vardas, pavardė)</w:t>
      </w: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tabs>
          <w:tab w:val="left" w:pos="2760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18"/>
          <w:szCs w:val="18"/>
        </w:rPr>
      </w:pPr>
      <w:r w:rsidRPr="009F2C6A">
        <w:rPr>
          <w:rFonts w:ascii="Times New Roman" w:eastAsia="Times New Roman" w:hAnsi="Times New Roman" w:cs="Times New Roman"/>
          <w:b/>
          <w:bCs/>
          <w:sz w:val="18"/>
          <w:szCs w:val="18"/>
        </w:rPr>
        <w:t>*</w:t>
      </w:r>
      <w:r w:rsidRPr="009F2C6A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9F2C6A">
        <w:rPr>
          <w:rFonts w:ascii="Times New Roman" w:eastAsia="Calibri" w:hAnsi="Times New Roman" w:cs="Times New Roman"/>
          <w:sz w:val="18"/>
          <w:szCs w:val="18"/>
        </w:rPr>
        <w:t xml:space="preserve">Pildo savarankiškai dirbantys asmenys, autoriai, sportininkai, atlikėjai, nesusiję su draudėju darbo santykiais, meno kūrėjo statusą turintys asmenys, sportininkai, gaunantys stipendiją bei </w:t>
      </w:r>
      <w:r w:rsidR="009535A3">
        <w:rPr>
          <w:rFonts w:ascii="Times New Roman" w:eastAsia="Calibri" w:hAnsi="Times New Roman" w:cs="Times New Roman"/>
          <w:sz w:val="18"/>
          <w:szCs w:val="18"/>
        </w:rPr>
        <w:t xml:space="preserve">deleguotų </w:t>
      </w:r>
      <w:bookmarkStart w:id="0" w:name="_GoBack"/>
      <w:bookmarkEnd w:id="0"/>
      <w:r w:rsidRPr="009F2C6A">
        <w:rPr>
          <w:rFonts w:ascii="Times New Roman" w:eastAsia="Calibri" w:hAnsi="Times New Roman" w:cs="Times New Roman"/>
          <w:sz w:val="18"/>
          <w:szCs w:val="18"/>
        </w:rPr>
        <w:t xml:space="preserve">valstybės tarnautojų </w:t>
      </w:r>
      <w:r w:rsidRPr="009F2C6A">
        <w:rPr>
          <w:rFonts w:ascii="Times New Roman" w:eastAsia="Calibri" w:hAnsi="Times New Roman" w:cs="Times New Roman"/>
          <w:color w:val="000000"/>
          <w:sz w:val="18"/>
          <w:szCs w:val="18"/>
        </w:rPr>
        <w:t>sutuoktiniai (t. y. asmenys, draudžiami motinystės socialiniu draudimu, kuriems nesuteikiamos vaiko priežiūros atostogos).</w:t>
      </w:r>
    </w:p>
    <w:p w:rsidR="001772D8" w:rsidRPr="009F2C6A" w:rsidRDefault="001772D8" w:rsidP="001772D8">
      <w:pPr>
        <w:tabs>
          <w:tab w:val="left" w:pos="2760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18"/>
          <w:szCs w:val="18"/>
        </w:rPr>
      </w:pPr>
    </w:p>
    <w:p w:rsidR="001772D8" w:rsidRPr="009F2C6A" w:rsidRDefault="001772D8" w:rsidP="001772D8">
      <w:pPr>
        <w:tabs>
          <w:tab w:val="left" w:pos="276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18"/>
          <w:szCs w:val="18"/>
        </w:rPr>
      </w:pPr>
      <w:r w:rsidRPr="009F2C6A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Asmenys, turintys darbo ar tarnybos santykius bei tuo pačiu metu priklausantys bent vienai iš aukščiau nurodytų asmenų kategorijų, šį punktą pildo tik tuo atveju, jei jie, kaip </w:t>
      </w:r>
      <w:r w:rsidRPr="009F2C6A">
        <w:rPr>
          <w:rFonts w:ascii="Times New Roman" w:eastAsia="Calibri" w:hAnsi="Times New Roman" w:cs="Times New Roman"/>
          <w:sz w:val="18"/>
          <w:szCs w:val="18"/>
        </w:rPr>
        <w:t>savarankiškai dirbantys asmenys, autoriai, sportininkai, atlikėjai, nesusiję su draudėju darbo santykiais, meno kūrėjo statusą turintys asmenys</w:t>
      </w:r>
      <w:r>
        <w:rPr>
          <w:rFonts w:ascii="Times New Roman" w:eastAsia="Calibri" w:hAnsi="Times New Roman" w:cs="Times New Roman"/>
          <w:sz w:val="18"/>
          <w:szCs w:val="18"/>
        </w:rPr>
        <w:t xml:space="preserve"> bei</w:t>
      </w:r>
      <w:r w:rsidRPr="009F2C6A">
        <w:rPr>
          <w:rFonts w:ascii="Times New Roman" w:eastAsia="Calibri" w:hAnsi="Times New Roman" w:cs="Times New Roman"/>
          <w:sz w:val="18"/>
          <w:szCs w:val="18"/>
        </w:rPr>
        <w:t xml:space="preserve"> sportininkai, gaunantys stipendiją</w:t>
      </w:r>
      <w:r>
        <w:rPr>
          <w:rFonts w:ascii="Times New Roman" w:eastAsia="Calibri" w:hAnsi="Times New Roman" w:cs="Times New Roman"/>
          <w:sz w:val="18"/>
          <w:szCs w:val="18"/>
        </w:rPr>
        <w:t>,</w:t>
      </w:r>
      <w:r w:rsidRPr="009F2C6A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 nusprendžia jų pasirinktu laikotarpiu prižiūrėti vaiką.</w:t>
      </w:r>
    </w:p>
    <w:p w:rsidR="001772D8" w:rsidRPr="009F2C6A" w:rsidRDefault="001772D8" w:rsidP="001772D8">
      <w:pPr>
        <w:tabs>
          <w:tab w:val="left" w:pos="2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C6A">
        <w:rPr>
          <w:rFonts w:ascii="Times New Roman" w:eastAsia="Times New Roman" w:hAnsi="Times New Roman" w:cs="Times New Roman"/>
          <w:sz w:val="24"/>
          <w:szCs w:val="24"/>
        </w:rPr>
        <w:t>Visa informacija apie priimtus sprendimus ar sprendimo priėmimui trūkstamus duomenis ir (ar) dokumentus pateikiama asmeninėje „Sodros“ paskyroje gyventojui.</w:t>
      </w:r>
    </w:p>
    <w:p w:rsidR="001772D8" w:rsidRPr="009F2C6A" w:rsidRDefault="001772D8" w:rsidP="001772D8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</w:p>
    <w:p w:rsidR="001772D8" w:rsidRPr="009F2C6A" w:rsidRDefault="001772D8" w:rsidP="001772D8">
      <w:pPr>
        <w:tabs>
          <w:tab w:val="left" w:pos="284"/>
          <w:tab w:val="left" w:pos="851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lt-LT"/>
        </w:rPr>
      </w:pPr>
      <w:r w:rsidRPr="009F2C6A">
        <w:rPr>
          <w:rFonts w:ascii="Times New Roman" w:eastAsia="Calibri" w:hAnsi="Times New Roman" w:cs="Times New Roman"/>
          <w:color w:val="000000"/>
          <w:sz w:val="24"/>
          <w:szCs w:val="24"/>
          <w:lang w:eastAsia="lt-LT"/>
        </w:rPr>
        <w:t xml:space="preserve">   Prašymą pateikusio asmens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9"/>
        <w:gridCol w:w="2892"/>
        <w:gridCol w:w="6345"/>
        <w:gridCol w:w="142"/>
      </w:tblGrid>
      <w:tr w:rsidR="001772D8" w:rsidRPr="009F2C6A" w:rsidTr="000738E3">
        <w:trPr>
          <w:gridAfter w:val="1"/>
          <w:wAfter w:w="142" w:type="dxa"/>
        </w:trPr>
        <w:tc>
          <w:tcPr>
            <w:tcW w:w="3861" w:type="dxa"/>
            <w:gridSpan w:val="2"/>
          </w:tcPr>
          <w:p w:rsidR="001772D8" w:rsidRPr="009F2C6A" w:rsidRDefault="001772D8" w:rsidP="000738E3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45" w:type="dxa"/>
          </w:tcPr>
          <w:p w:rsidR="001772D8" w:rsidRPr="009F2C6A" w:rsidRDefault="001772D8" w:rsidP="000738E3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F2C6A"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9F2C6A"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  <w:instrText xml:space="preserve"> FORMTEXT </w:instrText>
            </w:r>
            <w:r w:rsidRPr="009F2C6A"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</w:r>
            <w:r w:rsidRPr="009F2C6A"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  <w:fldChar w:fldCharType="separate"/>
            </w:r>
            <w:r w:rsidRPr="009F2C6A">
              <w:rPr>
                <w:rFonts w:ascii="Times New Roman" w:eastAsia="Times New Roman" w:hAnsi="Times New Roman" w:cs="Times New Roman"/>
                <w:sz w:val="16"/>
                <w:szCs w:val="16"/>
              </w:rPr>
              <w:t> </w:t>
            </w:r>
            <w:r w:rsidRPr="009F2C6A">
              <w:rPr>
                <w:rFonts w:ascii="Times New Roman" w:eastAsia="Times New Roman" w:hAnsi="Times New Roman" w:cs="Times New Roman"/>
                <w:sz w:val="16"/>
                <w:szCs w:val="16"/>
              </w:rPr>
              <w:t> </w:t>
            </w:r>
            <w:r w:rsidRPr="009F2C6A">
              <w:rPr>
                <w:rFonts w:ascii="Times New Roman" w:eastAsia="Times New Roman" w:hAnsi="Times New Roman" w:cs="Times New Roman"/>
                <w:sz w:val="16"/>
                <w:szCs w:val="16"/>
              </w:rPr>
              <w:t> </w:t>
            </w:r>
            <w:r w:rsidRPr="009F2C6A">
              <w:rPr>
                <w:rFonts w:ascii="Times New Roman" w:eastAsia="Times New Roman" w:hAnsi="Times New Roman" w:cs="Times New Roman"/>
                <w:sz w:val="16"/>
                <w:szCs w:val="16"/>
              </w:rPr>
              <w:t> </w:t>
            </w:r>
            <w:r w:rsidRPr="009F2C6A">
              <w:rPr>
                <w:rFonts w:ascii="Times New Roman" w:eastAsia="Times New Roman" w:hAnsi="Times New Roman" w:cs="Times New Roman"/>
                <w:sz w:val="16"/>
                <w:szCs w:val="16"/>
              </w:rPr>
              <w:t> </w:t>
            </w:r>
            <w:r w:rsidRPr="009F2C6A">
              <w:rPr>
                <w:rFonts w:ascii="Times New Roman" w:eastAsia="Times New Roman" w:hAnsi="Times New Roman" w:cs="Times New Roman"/>
                <w:caps/>
                <w:sz w:val="16"/>
                <w:szCs w:val="16"/>
              </w:rPr>
              <w:fldChar w:fldCharType="end"/>
            </w:r>
          </w:p>
        </w:tc>
      </w:tr>
      <w:tr w:rsidR="001772D8" w:rsidRPr="009F2C6A" w:rsidTr="000738E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9" w:type="dxa"/>
          </w:tcPr>
          <w:p w:rsidR="001772D8" w:rsidRPr="009F2C6A" w:rsidRDefault="001772D8" w:rsidP="000738E3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92" w:type="dxa"/>
            <w:vAlign w:val="center"/>
          </w:tcPr>
          <w:p w:rsidR="001772D8" w:rsidRPr="009F2C6A" w:rsidRDefault="001772D8" w:rsidP="000738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 xml:space="preserve">                    (parašas)</w:t>
            </w:r>
          </w:p>
        </w:tc>
        <w:tc>
          <w:tcPr>
            <w:tcW w:w="6487" w:type="dxa"/>
            <w:gridSpan w:val="2"/>
            <w:vAlign w:val="center"/>
          </w:tcPr>
          <w:p w:rsidR="001772D8" w:rsidRPr="009F2C6A" w:rsidRDefault="001772D8" w:rsidP="000738E3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</w:rPr>
            </w:pPr>
            <w:r w:rsidRPr="009F2C6A">
              <w:rPr>
                <w:rFonts w:ascii="Times New Roman" w:eastAsia="Times New Roman" w:hAnsi="Times New Roman" w:cs="Times New Roman"/>
              </w:rPr>
              <w:t xml:space="preserve">                                (vardas ir pavardė)</w:t>
            </w:r>
          </w:p>
        </w:tc>
      </w:tr>
    </w:tbl>
    <w:p w:rsidR="001772D8" w:rsidRPr="009F2C6A" w:rsidRDefault="001772D8" w:rsidP="001772D8">
      <w:pPr>
        <w:spacing w:after="0" w:line="240" w:lineRule="auto"/>
        <w:ind w:left="142"/>
        <w:rPr>
          <w:rFonts w:ascii="Times New Roman" w:eastAsia="Times New Roman" w:hAnsi="Times New Roman" w:cs="Times New Roman"/>
        </w:rPr>
      </w:pPr>
    </w:p>
    <w:p w:rsidR="00D3501A" w:rsidRDefault="00D3501A"/>
    <w:sectPr w:rsidR="00D3501A" w:rsidSect="002A4E67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1C8"/>
    <w:rsid w:val="001772D8"/>
    <w:rsid w:val="009535A3"/>
    <w:rsid w:val="00D3501A"/>
    <w:rsid w:val="00D74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129332-FF4E-465B-87F0-3F8F5D6E1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772D8"/>
    <w:pPr>
      <w:spacing w:line="25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517C8446</Template>
  <TotalTime>1</TotalTime>
  <Pages>1</Pages>
  <Words>1641</Words>
  <Characters>936</Characters>
  <Application>Microsoft Office Word</Application>
  <DocSecurity>0</DocSecurity>
  <Lines>7</Lines>
  <Paragraphs>5</Paragraphs>
  <ScaleCrop>false</ScaleCrop>
  <Company>SoDra</Company>
  <LinksUpToDate>false</LinksUpToDate>
  <CharactersWithSpaces>2572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Eglė Kalėdaitė</dc:creator>
  <cp:keywords/>
  <dc:description/>
  <cp:lastModifiedBy>Eglė Kalėdaitė</cp:lastModifiedBy>
  <cp:revision>3</cp:revision>
  <dcterms:created xsi:type="dcterms:W3CDTF">2022-11-10T08:46:00Z</dcterms:created>
  <dcterms:modified xsi:type="dcterms:W3CDTF">2022-12-28T11:31:00Z</dcterms:modified>
</cp:coreProperties>
</file>