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19"/>
        <w:gridCol w:w="260"/>
        <w:gridCol w:w="18"/>
        <w:gridCol w:w="261"/>
        <w:gridCol w:w="17"/>
        <w:gridCol w:w="262"/>
        <w:gridCol w:w="17"/>
        <w:gridCol w:w="262"/>
        <w:gridCol w:w="16"/>
        <w:gridCol w:w="263"/>
        <w:gridCol w:w="15"/>
        <w:gridCol w:w="264"/>
        <w:gridCol w:w="15"/>
        <w:gridCol w:w="264"/>
        <w:gridCol w:w="14"/>
        <w:gridCol w:w="265"/>
        <w:gridCol w:w="13"/>
        <w:gridCol w:w="266"/>
        <w:gridCol w:w="13"/>
        <w:gridCol w:w="266"/>
        <w:gridCol w:w="12"/>
        <w:gridCol w:w="267"/>
        <w:gridCol w:w="11"/>
        <w:gridCol w:w="268"/>
        <w:gridCol w:w="11"/>
        <w:gridCol w:w="268"/>
        <w:gridCol w:w="10"/>
        <w:gridCol w:w="269"/>
        <w:gridCol w:w="9"/>
        <w:gridCol w:w="270"/>
        <w:gridCol w:w="9"/>
        <w:gridCol w:w="270"/>
        <w:gridCol w:w="8"/>
        <w:gridCol w:w="271"/>
        <w:gridCol w:w="7"/>
        <w:gridCol w:w="272"/>
        <w:gridCol w:w="7"/>
        <w:gridCol w:w="272"/>
        <w:gridCol w:w="6"/>
        <w:gridCol w:w="64"/>
        <w:gridCol w:w="214"/>
        <w:gridCol w:w="279"/>
        <w:gridCol w:w="279"/>
        <w:gridCol w:w="279"/>
        <w:gridCol w:w="279"/>
        <w:gridCol w:w="279"/>
        <w:gridCol w:w="279"/>
        <w:gridCol w:w="279"/>
        <w:gridCol w:w="259"/>
        <w:gridCol w:w="20"/>
        <w:gridCol w:w="284"/>
      </w:tblGrid>
      <w:tr w:rsidR="0056358D" w:rsidRPr="00C142B4" w:rsidTr="00361FDE">
        <w:trPr>
          <w:trHeight w:val="272"/>
        </w:trPr>
        <w:tc>
          <w:tcPr>
            <w:tcW w:w="1216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  <w:bookmarkStart w:id="0" w:name="_GoBack"/>
            <w:bookmarkEnd w:id="0"/>
            <w:r w:rsidRPr="00C142B4">
              <w:rPr>
                <w:lang w:val="lt-LT"/>
              </w:rPr>
              <w:t>Vardas</w:t>
            </w: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jc w:val="center"/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84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  <w:tr w:rsidR="0056358D" w:rsidRPr="00C142B4" w:rsidTr="00361FDE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Pavardė</w:t>
            </w: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  <w:tr w:rsidR="0056358D" w:rsidRPr="00C142B4" w:rsidTr="00361FDE">
        <w:trPr>
          <w:trHeight w:val="293"/>
        </w:trPr>
        <w:tc>
          <w:tcPr>
            <w:tcW w:w="6219" w:type="dxa"/>
            <w:gridSpan w:val="37"/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Asmens kodas (jei asmens kodas nesuteiktas – gimimo data)</w:t>
            </w:r>
          </w:p>
        </w:tc>
        <w:tc>
          <w:tcPr>
            <w:tcW w:w="285" w:type="dxa"/>
            <w:gridSpan w:val="3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5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04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  <w:tr w:rsidR="0056358D" w:rsidRPr="00C142B4" w:rsidTr="00361FDE">
        <w:tc>
          <w:tcPr>
            <w:tcW w:w="9298" w:type="dxa"/>
            <w:gridSpan w:val="52"/>
            <w:tcBorders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Adresas</w:t>
            </w:r>
          </w:p>
        </w:tc>
      </w:tr>
      <w:tr w:rsidR="0056358D" w:rsidRPr="00C142B4" w:rsidTr="00361FDE">
        <w:trPr>
          <w:trHeight w:val="244"/>
        </w:trPr>
        <w:tc>
          <w:tcPr>
            <w:tcW w:w="9298" w:type="dxa"/>
            <w:gridSpan w:val="52"/>
            <w:tcBorders>
              <w:top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Telefono Nr./el. pašto adresas</w:t>
            </w:r>
          </w:p>
        </w:tc>
      </w:tr>
      <w:tr w:rsidR="0056358D" w:rsidRPr="00C142B4" w:rsidTr="00361FD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1"/>
          <w:wAfter w:w="2730" w:type="dxa"/>
          <w:cantSplit/>
        </w:trPr>
        <w:tc>
          <w:tcPr>
            <w:tcW w:w="6568" w:type="dxa"/>
            <w:gridSpan w:val="41"/>
          </w:tcPr>
          <w:p w:rsidR="00361FDE" w:rsidRPr="00C142B4" w:rsidRDefault="00361FDE" w:rsidP="00EF0904">
            <w:pPr>
              <w:rPr>
                <w:lang w:val="lt-LT"/>
              </w:rPr>
            </w:pPr>
          </w:p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Valstybinio socialinio draudimo fondo valdybos Kauno* skyriui</w:t>
            </w:r>
          </w:p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</w:tbl>
    <w:p w:rsidR="0056358D" w:rsidRPr="001E3B7C" w:rsidRDefault="0056358D" w:rsidP="0056358D">
      <w:pPr>
        <w:pStyle w:val="Antrat1"/>
        <w:rPr>
          <w:b/>
          <w:bCs/>
          <w:szCs w:val="28"/>
        </w:rPr>
      </w:pPr>
      <w:r w:rsidRPr="001E3B7C">
        <w:rPr>
          <w:b/>
          <w:bCs/>
          <w:szCs w:val="28"/>
        </w:rPr>
        <w:t>PRAŠYMAS</w:t>
      </w:r>
    </w:p>
    <w:p w:rsidR="00B67513" w:rsidRDefault="00D1179B" w:rsidP="00D1179B">
      <w:pPr>
        <w:jc w:val="center"/>
        <w:rPr>
          <w:b/>
          <w:sz w:val="28"/>
          <w:szCs w:val="28"/>
          <w:lang w:val="lt-LT"/>
        </w:rPr>
      </w:pPr>
      <w:r w:rsidRPr="001E3B7C">
        <w:rPr>
          <w:b/>
          <w:sz w:val="28"/>
          <w:szCs w:val="28"/>
          <w:lang w:val="lt-LT"/>
        </w:rPr>
        <w:t>NUTRAUKTI DRAUDIMĄ VALSTYBĖS LĖŠOMIS</w:t>
      </w:r>
      <w:r w:rsidR="00B67513">
        <w:rPr>
          <w:b/>
          <w:sz w:val="28"/>
          <w:szCs w:val="28"/>
          <w:lang w:val="lt-LT"/>
        </w:rPr>
        <w:t xml:space="preserve"> </w:t>
      </w:r>
    </w:p>
    <w:p w:rsidR="00D1179B" w:rsidRPr="001E3B7C" w:rsidRDefault="00B67513" w:rsidP="00D1179B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AUGINANT VAIKĄ IKI 3 METŲ</w:t>
      </w:r>
    </w:p>
    <w:p w:rsidR="0056358D" w:rsidRPr="00D1179B" w:rsidRDefault="0056358D" w:rsidP="00D1179B">
      <w:pPr>
        <w:jc w:val="center"/>
        <w:rPr>
          <w:b/>
          <w:lang w:val="lt-LT"/>
        </w:rPr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350"/>
        <w:gridCol w:w="350"/>
        <w:gridCol w:w="350"/>
        <w:gridCol w:w="329"/>
        <w:gridCol w:w="287"/>
        <w:gridCol w:w="270"/>
        <w:gridCol w:w="348"/>
        <w:gridCol w:w="282"/>
        <w:gridCol w:w="360"/>
      </w:tblGrid>
      <w:tr w:rsidR="0056358D" w:rsidRPr="00C142B4" w:rsidTr="0097347D">
        <w:trPr>
          <w:trHeight w:val="284"/>
        </w:trPr>
        <w:tc>
          <w:tcPr>
            <w:tcW w:w="236" w:type="dxa"/>
          </w:tcPr>
          <w:p w:rsidR="0056358D" w:rsidRPr="00C142B4" w:rsidRDefault="0056358D" w:rsidP="00EF0904">
            <w:pPr>
              <w:rPr>
                <w:iCs/>
                <w:lang w:val="lt-LT"/>
              </w:rPr>
            </w:pPr>
            <w:r w:rsidRPr="00C142B4">
              <w:rPr>
                <w:iCs/>
                <w:lang w:val="lt-LT"/>
              </w:rPr>
              <w:t>2</w:t>
            </w:r>
          </w:p>
        </w:tc>
        <w:tc>
          <w:tcPr>
            <w:tcW w:w="350" w:type="dxa"/>
          </w:tcPr>
          <w:p w:rsidR="0056358D" w:rsidRPr="00C142B4" w:rsidRDefault="0056358D" w:rsidP="00EF0904">
            <w:pPr>
              <w:rPr>
                <w:iCs/>
                <w:lang w:val="lt-LT"/>
              </w:rPr>
            </w:pPr>
            <w:r w:rsidRPr="00C142B4">
              <w:rPr>
                <w:iCs/>
                <w:lang w:val="lt-LT"/>
              </w:rPr>
              <w:t>0</w:t>
            </w:r>
          </w:p>
        </w:tc>
        <w:tc>
          <w:tcPr>
            <w:tcW w:w="350" w:type="dxa"/>
          </w:tcPr>
          <w:p w:rsidR="0056358D" w:rsidRPr="00C142B4" w:rsidRDefault="0056358D" w:rsidP="00EF0904">
            <w:pPr>
              <w:rPr>
                <w:iCs/>
                <w:lang w:val="lt-LT"/>
              </w:rPr>
            </w:pPr>
          </w:p>
        </w:tc>
        <w:tc>
          <w:tcPr>
            <w:tcW w:w="350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29" w:type="dxa"/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-</w:t>
            </w:r>
          </w:p>
        </w:tc>
        <w:tc>
          <w:tcPr>
            <w:tcW w:w="287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0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48" w:type="dxa"/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-</w:t>
            </w:r>
          </w:p>
        </w:tc>
        <w:tc>
          <w:tcPr>
            <w:tcW w:w="282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60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</w:tbl>
    <w:p w:rsidR="0056358D" w:rsidRPr="00C142B4" w:rsidRDefault="0056358D" w:rsidP="0056358D">
      <w:pPr>
        <w:rPr>
          <w:lang w:val="lt-LT"/>
        </w:rPr>
      </w:pPr>
    </w:p>
    <w:p w:rsidR="00C14F28" w:rsidRPr="00C142B4" w:rsidRDefault="00C14F28" w:rsidP="0056358D">
      <w:pPr>
        <w:pStyle w:val="Pagrindiniotekstotrauka2"/>
      </w:pPr>
    </w:p>
    <w:p w:rsidR="0099235E" w:rsidRPr="0099235E" w:rsidRDefault="0099235E" w:rsidP="0099235E">
      <w:pPr>
        <w:pStyle w:val="Pagrindiniotekstotrauka2"/>
        <w:ind w:firstLine="0"/>
      </w:pPr>
      <w:r w:rsidRPr="0099235E">
        <w:t>Prašau nutraukti mano valstybinį socialinį draudimą valstybės lėšomis nuo _________________, kadangi (</w:t>
      </w:r>
      <w:r w:rsidRPr="0099235E">
        <w:rPr>
          <w:i/>
        </w:rPr>
        <w:t>pažymėti vieną</w:t>
      </w:r>
      <w:r w:rsidRPr="0099235E">
        <w:t>):</w:t>
      </w:r>
    </w:p>
    <w:p w:rsidR="0099235E" w:rsidRPr="0099235E" w:rsidRDefault="0099235E" w:rsidP="0099235E">
      <w:pPr>
        <w:rPr>
          <w:lang w:val="lt-LT"/>
        </w:rPr>
      </w:pPr>
      <w:r w:rsidRPr="0099235E">
        <w:rPr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9235E">
        <w:rPr>
          <w:lang w:val="lt-LT"/>
        </w:rPr>
        <w:instrText xml:space="preserve"> FORMCHECKBOX </w:instrText>
      </w:r>
      <w:r w:rsidR="003D7DA4">
        <w:rPr>
          <w:lang w:val="lt-LT"/>
        </w:rPr>
      </w:r>
      <w:r w:rsidR="003D7DA4">
        <w:rPr>
          <w:lang w:val="lt-LT"/>
        </w:rPr>
        <w:fldChar w:fldCharType="separate"/>
      </w:r>
      <w:r w:rsidRPr="0099235E">
        <w:rPr>
          <w:lang w:val="lt-LT"/>
        </w:rPr>
        <w:fldChar w:fldCharType="end"/>
      </w:r>
      <w:r w:rsidRPr="0099235E">
        <w:rPr>
          <w:lang w:val="lt-LT"/>
        </w:rPr>
        <w:t xml:space="preserve"> išvykstu gyventi į užsienį;</w:t>
      </w:r>
    </w:p>
    <w:p w:rsidR="0099235E" w:rsidRPr="00C142B4" w:rsidRDefault="0099235E" w:rsidP="0099235E">
      <w:pPr>
        <w:rPr>
          <w:lang w:val="lt-LT"/>
        </w:rPr>
      </w:pPr>
      <w:r w:rsidRPr="0099235E">
        <w:rPr>
          <w:lang w:val="lt-LT"/>
        </w:rP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9235E">
        <w:rPr>
          <w:lang w:val="lt-LT"/>
        </w:rPr>
        <w:instrText xml:space="preserve"> FORMCHECKBOX </w:instrText>
      </w:r>
      <w:r w:rsidR="003D7DA4">
        <w:rPr>
          <w:lang w:val="lt-LT"/>
        </w:rPr>
      </w:r>
      <w:r w:rsidR="003D7DA4">
        <w:rPr>
          <w:lang w:val="lt-LT"/>
        </w:rPr>
        <w:fldChar w:fldCharType="separate"/>
      </w:r>
      <w:r w:rsidRPr="0099235E">
        <w:rPr>
          <w:lang w:val="lt-LT"/>
        </w:rPr>
        <w:fldChar w:fldCharType="end"/>
      </w:r>
      <w:r w:rsidRPr="0099235E">
        <w:rPr>
          <w:lang w:val="lt-LT"/>
        </w:rPr>
        <w:t xml:space="preserve"> esu draudžiamas (-a) socialiniu </w:t>
      </w:r>
      <w:r w:rsidRPr="00C142B4">
        <w:rPr>
          <w:lang w:val="lt-LT"/>
        </w:rPr>
        <w:t>draudimu kitoje šalyje;</w:t>
      </w:r>
    </w:p>
    <w:p w:rsidR="0099235E" w:rsidRPr="00C142B4" w:rsidRDefault="0099235E" w:rsidP="0099235E">
      <w:pPr>
        <w:rPr>
          <w:lang w:val="lt-LT"/>
        </w:rPr>
      </w:pPr>
      <w:r w:rsidRPr="00C142B4">
        <w:rPr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142B4">
        <w:rPr>
          <w:lang w:val="lt-LT"/>
        </w:rPr>
        <w:instrText xml:space="preserve"> FORMCHECKBOX </w:instrText>
      </w:r>
      <w:r w:rsidR="003D7DA4">
        <w:rPr>
          <w:lang w:val="lt-LT"/>
        </w:rPr>
      </w:r>
      <w:r w:rsidR="003D7DA4">
        <w:rPr>
          <w:lang w:val="lt-LT"/>
        </w:rPr>
        <w:fldChar w:fldCharType="separate"/>
      </w:r>
      <w:r w:rsidRPr="00C142B4">
        <w:rPr>
          <w:lang w:val="lt-LT"/>
        </w:rPr>
        <w:fldChar w:fldCharType="end"/>
      </w:r>
      <w:r w:rsidRPr="00C142B4">
        <w:rPr>
          <w:lang w:val="lt-LT"/>
        </w:rPr>
        <w:t xml:space="preserve"> kita.</w:t>
      </w:r>
    </w:p>
    <w:p w:rsidR="005918F4" w:rsidRPr="00C142B4" w:rsidRDefault="005918F4" w:rsidP="005918F4">
      <w:pPr>
        <w:pStyle w:val="Pagrindiniotekstotrauka2"/>
        <w:ind w:firstLine="0"/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9E4557" w:rsidP="0056358D">
      <w:pPr>
        <w:rPr>
          <w:lang w:val="lt-LT"/>
        </w:rPr>
      </w:pPr>
      <w:r w:rsidRPr="00C142B4">
        <w:rPr>
          <w:lang w:val="lt-LT"/>
        </w:rPr>
        <w:tab/>
      </w:r>
      <w:r w:rsidRPr="00C142B4">
        <w:rPr>
          <w:lang w:val="lt-LT"/>
        </w:rPr>
        <w:tab/>
      </w:r>
      <w:r w:rsidRPr="00C142B4">
        <w:rPr>
          <w:lang w:val="lt-LT"/>
        </w:rPr>
        <w:tab/>
      </w:r>
      <w:r w:rsidRPr="00C142B4">
        <w:rPr>
          <w:lang w:val="lt-LT"/>
        </w:rPr>
        <w:tab/>
        <w:t>____________________________________</w:t>
      </w:r>
    </w:p>
    <w:p w:rsidR="009E4557" w:rsidRPr="00C142B4" w:rsidRDefault="009E4557" w:rsidP="0056358D">
      <w:pPr>
        <w:rPr>
          <w:lang w:val="lt-LT"/>
        </w:rPr>
      </w:pPr>
      <w:r w:rsidRPr="00C142B4">
        <w:rPr>
          <w:lang w:val="lt-LT"/>
        </w:rPr>
        <w:t xml:space="preserve">                                                                                                    (parašas, vardas ir pavardė)</w:t>
      </w: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9E4557" w:rsidRPr="00C142B4" w:rsidRDefault="009E4557" w:rsidP="0056358D">
      <w:pPr>
        <w:rPr>
          <w:lang w:val="lt-LT"/>
        </w:rPr>
      </w:pPr>
    </w:p>
    <w:p w:rsidR="009E4557" w:rsidRPr="00C142B4" w:rsidRDefault="009E4557" w:rsidP="0056358D">
      <w:pPr>
        <w:rPr>
          <w:lang w:val="lt-LT"/>
        </w:rPr>
      </w:pPr>
    </w:p>
    <w:p w:rsidR="00335530" w:rsidRPr="00C142B4" w:rsidRDefault="00335530" w:rsidP="0056358D">
      <w:pPr>
        <w:rPr>
          <w:lang w:val="lt-LT"/>
        </w:rPr>
      </w:pPr>
    </w:p>
    <w:p w:rsidR="00335530" w:rsidRPr="00C142B4" w:rsidRDefault="00335530" w:rsidP="0056358D">
      <w:pPr>
        <w:rPr>
          <w:lang w:val="lt-LT"/>
        </w:rPr>
      </w:pPr>
    </w:p>
    <w:p w:rsidR="00335530" w:rsidRDefault="00335530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E31362" w:rsidRDefault="0056358D">
      <w:pPr>
        <w:rPr>
          <w:sz w:val="20"/>
          <w:szCs w:val="20"/>
          <w:lang w:val="lt-LT"/>
        </w:rPr>
      </w:pPr>
      <w:r w:rsidRPr="00401E19">
        <w:rPr>
          <w:sz w:val="20"/>
          <w:szCs w:val="20"/>
          <w:lang w:val="lt-LT"/>
        </w:rPr>
        <w:t xml:space="preserve">*Asmenų, </w:t>
      </w:r>
      <w:r w:rsidR="002330F9" w:rsidRPr="00401E19">
        <w:rPr>
          <w:sz w:val="20"/>
          <w:szCs w:val="20"/>
          <w:lang w:val="lt-LT"/>
        </w:rPr>
        <w:t>auginančių vaiką iki 3 metų</w:t>
      </w:r>
      <w:r w:rsidRPr="00401E19">
        <w:rPr>
          <w:sz w:val="20"/>
          <w:szCs w:val="20"/>
          <w:lang w:val="lt-LT"/>
        </w:rPr>
        <w:t>, valstybinį socialinį draudimą valstybės lėšomis vykdo Valstybinio socialinio draudimo fondo valdybos Kauno skyrius.</w:t>
      </w:r>
    </w:p>
    <w:p w:rsidR="00EA14A8" w:rsidRDefault="00EA14A8">
      <w:pPr>
        <w:rPr>
          <w:sz w:val="20"/>
          <w:szCs w:val="20"/>
          <w:lang w:val="lt-LT"/>
        </w:rPr>
      </w:pPr>
    </w:p>
    <w:p w:rsidR="007770ED" w:rsidRPr="00401E19" w:rsidRDefault="007770ED">
      <w:pPr>
        <w:rPr>
          <w:sz w:val="20"/>
          <w:szCs w:val="20"/>
          <w:lang w:val="lt-LT"/>
        </w:rPr>
      </w:pPr>
      <w:r w:rsidRPr="00070E11">
        <w:rPr>
          <w:sz w:val="20"/>
          <w:szCs w:val="20"/>
        </w:rPr>
        <w:t xml:space="preserve">Visa </w:t>
      </w:r>
      <w:proofErr w:type="spellStart"/>
      <w:r w:rsidRPr="00070E11">
        <w:rPr>
          <w:sz w:val="20"/>
          <w:szCs w:val="20"/>
        </w:rPr>
        <w:t>informacija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apie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priimtus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sprendimus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ar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sprendimo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priėmimui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trūkstamus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duomenis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bei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dokumentus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pateikiama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Elektroninėje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gyventojų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aptarnavimo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sistemoje</w:t>
      </w:r>
      <w:proofErr w:type="spellEnd"/>
      <w:r w:rsidRPr="00070E11">
        <w:rPr>
          <w:sz w:val="20"/>
          <w:szCs w:val="20"/>
        </w:rPr>
        <w:t xml:space="preserve"> (EGAS).</w:t>
      </w:r>
    </w:p>
    <w:sectPr w:rsidR="007770ED" w:rsidRPr="00401E19">
      <w:pgSz w:w="12240" w:h="15840"/>
      <w:pgMar w:top="1701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58D"/>
    <w:rsid w:val="0001325B"/>
    <w:rsid w:val="0003587C"/>
    <w:rsid w:val="000C0D52"/>
    <w:rsid w:val="00174672"/>
    <w:rsid w:val="001804E3"/>
    <w:rsid w:val="001E3B7C"/>
    <w:rsid w:val="002330F9"/>
    <w:rsid w:val="002E6041"/>
    <w:rsid w:val="00335530"/>
    <w:rsid w:val="00361FDE"/>
    <w:rsid w:val="003D7DA4"/>
    <w:rsid w:val="003E1ACC"/>
    <w:rsid w:val="00401E19"/>
    <w:rsid w:val="0056358D"/>
    <w:rsid w:val="005918F4"/>
    <w:rsid w:val="006359AB"/>
    <w:rsid w:val="00656805"/>
    <w:rsid w:val="007770ED"/>
    <w:rsid w:val="007D5427"/>
    <w:rsid w:val="008265EE"/>
    <w:rsid w:val="00871683"/>
    <w:rsid w:val="008C00C9"/>
    <w:rsid w:val="0097347D"/>
    <w:rsid w:val="0098306F"/>
    <w:rsid w:val="0099235E"/>
    <w:rsid w:val="009E4557"/>
    <w:rsid w:val="00B67513"/>
    <w:rsid w:val="00C142B4"/>
    <w:rsid w:val="00C14F28"/>
    <w:rsid w:val="00C75CB3"/>
    <w:rsid w:val="00D1179B"/>
    <w:rsid w:val="00D73B96"/>
    <w:rsid w:val="00E31362"/>
    <w:rsid w:val="00EA14A8"/>
    <w:rsid w:val="00EE52D4"/>
    <w:rsid w:val="00FC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69A1DB-3338-4A82-8F39-15945EC03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635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56358D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56358D"/>
    <w:rPr>
      <w:rFonts w:ascii="Times New Roman" w:eastAsia="Times New Roman" w:hAnsi="Times New Roman" w:cs="Times New Roman"/>
      <w:sz w:val="28"/>
      <w:szCs w:val="24"/>
    </w:rPr>
  </w:style>
  <w:style w:type="paragraph" w:styleId="Pagrindinistekstas">
    <w:name w:val="Body Text"/>
    <w:basedOn w:val="prastasis"/>
    <w:link w:val="PagrindinistekstasDiagrama"/>
    <w:rsid w:val="0056358D"/>
    <w:rPr>
      <w:sz w:val="16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56358D"/>
    <w:rPr>
      <w:rFonts w:ascii="Times New Roman" w:eastAsia="Times New Roman" w:hAnsi="Times New Roman" w:cs="Times New Roman"/>
      <w:sz w:val="16"/>
      <w:szCs w:val="24"/>
    </w:rPr>
  </w:style>
  <w:style w:type="paragraph" w:styleId="Pagrindiniotekstotrauka2">
    <w:name w:val="Body Text Indent 2"/>
    <w:basedOn w:val="prastasis"/>
    <w:link w:val="Pagrindiniotekstotrauka2Diagrama"/>
    <w:rsid w:val="0056358D"/>
    <w:pPr>
      <w:ind w:firstLine="1134"/>
    </w:pPr>
    <w:rPr>
      <w:lang w:val="lt-LT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rsid w:val="0056358D"/>
    <w:rPr>
      <w:rFonts w:ascii="Times New Roman" w:eastAsia="Times New Roman" w:hAnsi="Times New Roman" w:cs="Times New Roman"/>
      <w:sz w:val="24"/>
      <w:szCs w:val="24"/>
    </w:rPr>
  </w:style>
  <w:style w:type="character" w:customStyle="1" w:styleId="CharStyle3">
    <w:name w:val="Char Style 3"/>
    <w:basedOn w:val="Numatytasispastraiposriftas"/>
    <w:link w:val="Style2"/>
    <w:rsid w:val="009E4557"/>
    <w:rPr>
      <w:sz w:val="19"/>
      <w:szCs w:val="19"/>
      <w:shd w:val="clear" w:color="auto" w:fill="FFFFFF"/>
    </w:rPr>
  </w:style>
  <w:style w:type="paragraph" w:customStyle="1" w:styleId="Style2">
    <w:name w:val="Style 2"/>
    <w:basedOn w:val="prastasis"/>
    <w:link w:val="CharStyle3"/>
    <w:rsid w:val="009E4557"/>
    <w:pPr>
      <w:widowControl w:val="0"/>
      <w:shd w:val="clear" w:color="auto" w:fill="FFFFFF"/>
      <w:spacing w:before="400" w:after="480" w:line="210" w:lineRule="exact"/>
    </w:pPr>
    <w:rPr>
      <w:rFonts w:asciiTheme="minorHAnsi" w:eastAsiaTheme="minorHAnsi" w:hAnsiTheme="minorHAnsi" w:cstheme="minorBidi"/>
      <w:sz w:val="19"/>
      <w:szCs w:val="19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8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63757BFA</Template>
  <TotalTime>0</TotalTime>
  <Pages>1</Pages>
  <Words>712</Words>
  <Characters>406</Characters>
  <Application>Microsoft Office Word</Application>
  <DocSecurity>4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Jurgita Leikienė</cp:lastModifiedBy>
  <cp:revision>2</cp:revision>
  <dcterms:created xsi:type="dcterms:W3CDTF">2020-05-05T10:39:00Z</dcterms:created>
  <dcterms:modified xsi:type="dcterms:W3CDTF">2020-05-05T10:39:00Z</dcterms:modified>
</cp:coreProperties>
</file>