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2"/>
        <w:gridCol w:w="313"/>
        <w:gridCol w:w="312"/>
        <w:gridCol w:w="314"/>
        <w:gridCol w:w="313"/>
        <w:gridCol w:w="111"/>
        <w:gridCol w:w="202"/>
        <w:gridCol w:w="9"/>
        <w:gridCol w:w="305"/>
        <w:gridCol w:w="54"/>
        <w:gridCol w:w="260"/>
        <w:gridCol w:w="99"/>
        <w:gridCol w:w="166"/>
        <w:gridCol w:w="48"/>
        <w:gridCol w:w="135"/>
        <w:gridCol w:w="178"/>
        <w:gridCol w:w="169"/>
        <w:gridCol w:w="143"/>
        <w:gridCol w:w="207"/>
        <w:gridCol w:w="106"/>
        <w:gridCol w:w="241"/>
        <w:gridCol w:w="71"/>
        <w:gridCol w:w="286"/>
        <w:gridCol w:w="64"/>
        <w:gridCol w:w="286"/>
        <w:gridCol w:w="27"/>
        <w:gridCol w:w="249"/>
        <w:gridCol w:w="39"/>
        <w:gridCol w:w="26"/>
        <w:gridCol w:w="12"/>
        <w:gridCol w:w="301"/>
        <w:gridCol w:w="51"/>
        <w:gridCol w:w="261"/>
        <w:gridCol w:w="313"/>
        <w:gridCol w:w="312"/>
        <w:gridCol w:w="312"/>
        <w:gridCol w:w="313"/>
        <w:gridCol w:w="312"/>
        <w:gridCol w:w="313"/>
        <w:gridCol w:w="312"/>
        <w:gridCol w:w="235"/>
        <w:gridCol w:w="78"/>
        <w:gridCol w:w="28"/>
        <w:gridCol w:w="284"/>
        <w:gridCol w:w="244"/>
      </w:tblGrid>
      <w:tr w:rsidR="00181853" w:rsidRPr="00181853" w:rsidTr="00D04F16">
        <w:trPr>
          <w:gridAfter w:val="2"/>
          <w:wAfter w:w="528" w:type="dxa"/>
        </w:trPr>
        <w:tc>
          <w:tcPr>
            <w:tcW w:w="431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81853" w:rsidRPr="00181853" w:rsidRDefault="00181853" w:rsidP="00181853">
            <w:pPr>
              <w:ind w:left="-68" w:right="-60"/>
              <w:rPr>
                <w:sz w:val="6"/>
                <w:szCs w:val="6"/>
                <w:lang w:val="lt-LT"/>
              </w:rPr>
            </w:pPr>
          </w:p>
        </w:tc>
        <w:tc>
          <w:tcPr>
            <w:tcW w:w="5428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181853" w:rsidRPr="00181853" w:rsidRDefault="00181853" w:rsidP="00523708">
            <w:pPr>
              <w:ind w:left="1394" w:right="-60"/>
              <w:rPr>
                <w:sz w:val="6"/>
                <w:szCs w:val="6"/>
                <w:lang w:val="lt-LT"/>
              </w:rPr>
            </w:pPr>
            <w:bookmarkStart w:id="0" w:name="_GoBack"/>
            <w:bookmarkEnd w:id="0"/>
          </w:p>
        </w:tc>
      </w:tr>
      <w:tr w:rsidR="00181853" w:rsidRPr="00082BC0" w:rsidTr="00D04F16">
        <w:trPr>
          <w:gridAfter w:val="32"/>
          <w:wAfter w:w="5956" w:type="dxa"/>
        </w:trPr>
        <w:tc>
          <w:tcPr>
            <w:tcW w:w="431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181853" w:rsidRPr="00181853" w:rsidRDefault="00181853" w:rsidP="00181853">
            <w:pPr>
              <w:ind w:left="-68" w:right="-60"/>
              <w:rPr>
                <w:sz w:val="6"/>
                <w:szCs w:val="6"/>
                <w:lang w:val="lt-LT"/>
              </w:rPr>
            </w:pPr>
          </w:p>
        </w:tc>
      </w:tr>
      <w:tr w:rsidR="00D04F16" w:rsidTr="00D04F16">
        <w:tblPrEx>
          <w:tblLook w:val="04A0" w:firstRow="1" w:lastRow="0" w:firstColumn="1" w:lastColumn="0" w:noHBand="0" w:noVBand="1"/>
        </w:tblPrEx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16" w:rsidRDefault="00D04F16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Vardas</w:t>
            </w:r>
            <w:proofErr w:type="spellEnd"/>
          </w:p>
          <w:p w:rsidR="00D04F16" w:rsidRDefault="00D04F16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Pavardė</w:t>
            </w:r>
            <w:proofErr w:type="spellEnd"/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</w:tr>
      <w:tr w:rsidR="00D04F16" w:rsidTr="00D04F16">
        <w:tblPrEx>
          <w:tblLook w:val="04A0" w:firstRow="1" w:lastRow="0" w:firstColumn="1" w:lastColumn="0" w:noHBand="0" w:noVBand="1"/>
        </w:tblPrEx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16" w:rsidRDefault="00D04F16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</w:tr>
      <w:tr w:rsidR="00D04F16" w:rsidTr="00D04F16">
        <w:tblPrEx>
          <w:tblLook w:val="04A0" w:firstRow="1" w:lastRow="0" w:firstColumn="1" w:lastColumn="0" w:noHBand="0" w:noVBand="1"/>
        </w:tblPrEx>
        <w:tc>
          <w:tcPr>
            <w:tcW w:w="6585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16" w:rsidRDefault="00D04F16" w:rsidP="00D26271">
            <w:pPr>
              <w:rPr>
                <w:sz w:val="23"/>
                <w:szCs w:val="23"/>
              </w:rPr>
            </w:pPr>
            <w:proofErr w:type="spellStart"/>
            <w:r>
              <w:rPr>
                <w:sz w:val="22"/>
                <w:szCs w:val="22"/>
              </w:rPr>
              <w:t>Asmens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kodas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jei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nesuteiktas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D26271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gimimo</w:t>
            </w:r>
            <w:proofErr w:type="spellEnd"/>
            <w:r w:rsidR="00D2627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</w:tr>
      <w:tr w:rsidR="00D04F16" w:rsidTr="00D04F16">
        <w:tblPrEx>
          <w:tblLook w:val="04A0" w:firstRow="1" w:lastRow="0" w:firstColumn="1" w:lastColumn="0" w:noHBand="0" w:noVBand="1"/>
        </w:tblPrEx>
        <w:tc>
          <w:tcPr>
            <w:tcW w:w="5608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16" w:rsidRDefault="00D04F16">
            <w:pPr>
              <w:rPr>
                <w:sz w:val="23"/>
                <w:szCs w:val="23"/>
              </w:rPr>
            </w:pPr>
            <w:proofErr w:type="spellStart"/>
            <w:r>
              <w:rPr>
                <w:sz w:val="22"/>
                <w:szCs w:val="22"/>
              </w:rPr>
              <w:t>Telefono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Nr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16" w:rsidRDefault="00D04F16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</w:tr>
      <w:tr w:rsidR="00D04F16" w:rsidTr="00D04F16">
        <w:tblPrEx>
          <w:tblLook w:val="04A0" w:firstRow="1" w:lastRow="0" w:firstColumn="1" w:lastColumn="0" w:noHBand="0" w:noVBand="1"/>
        </w:tblPrEx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F16" w:rsidRDefault="00D04F1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El. </w:t>
            </w:r>
            <w:proofErr w:type="spellStart"/>
            <w:r>
              <w:rPr>
                <w:sz w:val="22"/>
                <w:szCs w:val="22"/>
              </w:rPr>
              <w:t>pašto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adresas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04F16" w:rsidRDefault="00D04F16">
            <w:pPr>
              <w:rPr>
                <w:sz w:val="23"/>
                <w:szCs w:val="23"/>
              </w:rPr>
            </w:pPr>
          </w:p>
        </w:tc>
      </w:tr>
      <w:tr w:rsidR="00D04F16" w:rsidTr="00D04F16">
        <w:tblPrEx>
          <w:tblLook w:val="04A0" w:firstRow="1" w:lastRow="0" w:firstColumn="1" w:lastColumn="0" w:noHBand="0" w:noVBand="1"/>
        </w:tblPrEx>
        <w:trPr>
          <w:gridAfter w:val="1"/>
          <w:wAfter w:w="244" w:type="dxa"/>
        </w:trPr>
        <w:tc>
          <w:tcPr>
            <w:tcW w:w="10022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F16" w:rsidRDefault="00D04F16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Gyvenamosios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vietos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adresas</w:t>
            </w:r>
            <w:proofErr w:type="spellEnd"/>
          </w:p>
          <w:p w:rsidR="00E818E3" w:rsidRDefault="00E818E3">
            <w:pPr>
              <w:rPr>
                <w:sz w:val="22"/>
                <w:szCs w:val="22"/>
              </w:rPr>
            </w:pPr>
          </w:p>
          <w:p w:rsidR="00D04F16" w:rsidRDefault="00D04F16">
            <w:pPr>
              <w:rPr>
                <w:szCs w:val="20"/>
              </w:rPr>
            </w:pPr>
          </w:p>
        </w:tc>
      </w:tr>
      <w:tr w:rsidR="00D51E71" w:rsidTr="00D04F1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634" w:type="dxa"/>
          <w:cantSplit/>
          <w:trHeight w:val="727"/>
        </w:trPr>
        <w:tc>
          <w:tcPr>
            <w:tcW w:w="6559" w:type="dxa"/>
            <w:gridSpan w:val="28"/>
          </w:tcPr>
          <w:p w:rsidR="00D51E71" w:rsidRDefault="00D51E71" w:rsidP="00D51E71">
            <w:pPr>
              <w:rPr>
                <w:lang w:val="lt-LT"/>
              </w:rPr>
            </w:pPr>
            <w:r>
              <w:rPr>
                <w:lang w:val="lt-LT"/>
              </w:rPr>
              <w:t xml:space="preserve">Valstybinio socialinio draudimo fondo valdybos </w:t>
            </w:r>
          </w:p>
          <w:p w:rsidR="00D51E71" w:rsidRDefault="00D26271" w:rsidP="00D51E71">
            <w:pPr>
              <w:rPr>
                <w:lang w:val="lt-LT"/>
              </w:rPr>
            </w:pPr>
            <w:r>
              <w:rPr>
                <w:lang w:val="lt-LT"/>
              </w:rPr>
              <w:t>___________________</w:t>
            </w:r>
            <w:r w:rsidR="00D51E71">
              <w:rPr>
                <w:lang w:val="lt-LT"/>
              </w:rPr>
              <w:t xml:space="preserve"> skyriui</w:t>
            </w:r>
          </w:p>
          <w:p w:rsidR="00C802F2" w:rsidRDefault="00C802F2" w:rsidP="00555568">
            <w:pPr>
              <w:rPr>
                <w:lang w:val="lt-LT"/>
              </w:rPr>
            </w:pPr>
          </w:p>
        </w:tc>
        <w:tc>
          <w:tcPr>
            <w:tcW w:w="3073" w:type="dxa"/>
            <w:gridSpan w:val="13"/>
          </w:tcPr>
          <w:p w:rsidR="00555568" w:rsidRDefault="00555568" w:rsidP="00D51E71">
            <w:pPr>
              <w:rPr>
                <w:sz w:val="16"/>
              </w:rPr>
            </w:pPr>
          </w:p>
          <w:p w:rsidR="00555568" w:rsidRDefault="00555568" w:rsidP="00D51E71">
            <w:pPr>
              <w:rPr>
                <w:sz w:val="16"/>
              </w:rPr>
            </w:pPr>
          </w:p>
          <w:p w:rsidR="00D51E71" w:rsidRDefault="00555568" w:rsidP="00D51E71">
            <w:pPr>
              <w:rPr>
                <w:sz w:val="20"/>
                <w:lang w:val="lt-LT"/>
              </w:rPr>
            </w:pPr>
            <w:r>
              <w:rPr>
                <w:sz w:val="16"/>
              </w:rPr>
              <w:t xml:space="preserve">           </w:t>
            </w:r>
            <w:r w:rsidR="002C3747">
              <w:rPr>
                <w:noProof/>
                <w:sz w:val="16"/>
                <w:lang w:val="lt-LT" w:eastAsia="lt-LT"/>
              </w:rPr>
              <w:drawing>
                <wp:inline distT="0" distB="0" distL="0" distR="0">
                  <wp:extent cx="219075" cy="209550"/>
                  <wp:effectExtent l="0" t="0" r="9525" b="0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</w:rPr>
              <w:t xml:space="preserve">  </w:t>
            </w:r>
            <w:r>
              <w:rPr>
                <w:sz w:val="20"/>
              </w:rPr>
              <w:t xml:space="preserve"> </w:t>
            </w:r>
            <w:r w:rsidRPr="005E3AB6">
              <w:rPr>
                <w:bCs/>
                <w:sz w:val="28"/>
                <w:vertAlign w:val="superscript"/>
                <w:lang w:val="lt-LT"/>
              </w:rPr>
              <w:t>Žymėjimo pavyzdys</w:t>
            </w:r>
          </w:p>
        </w:tc>
      </w:tr>
      <w:tr w:rsidR="00D51E71" w:rsidTr="00D04F16">
        <w:trPr>
          <w:gridAfter w:val="4"/>
          <w:wAfter w:w="634" w:type="dxa"/>
          <w:trHeight w:val="292"/>
        </w:trPr>
        <w:tc>
          <w:tcPr>
            <w:tcW w:w="321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305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D51E71" w:rsidRPr="00B858E3" w:rsidRDefault="00C40BC5" w:rsidP="00C40BC5">
            <w:pPr>
              <w:jc w:val="center"/>
              <w:rPr>
                <w:sz w:val="28"/>
                <w:szCs w:val="28"/>
                <w:lang w:val="lt-LT"/>
              </w:rPr>
            </w:pPr>
            <w:r w:rsidRPr="00B858E3">
              <w:rPr>
                <w:b/>
                <w:bCs/>
                <w:sz w:val="28"/>
                <w:szCs w:val="28"/>
              </w:rPr>
              <w:t>PRAŠYMAS</w:t>
            </w:r>
          </w:p>
        </w:tc>
        <w:tc>
          <w:tcPr>
            <w:tcW w:w="3112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</w:tr>
      <w:tr w:rsidR="00D51E71" w:rsidTr="00D04F16">
        <w:trPr>
          <w:gridAfter w:val="4"/>
          <w:wAfter w:w="634" w:type="dxa"/>
          <w:trHeight w:val="331"/>
        </w:trPr>
        <w:tc>
          <w:tcPr>
            <w:tcW w:w="9632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D51E71" w:rsidRPr="001D77BD" w:rsidRDefault="00D51E71" w:rsidP="001D77BD">
            <w:pPr>
              <w:jc w:val="center"/>
              <w:rPr>
                <w:b/>
                <w:sz w:val="28"/>
                <w:szCs w:val="28"/>
                <w:lang w:val="lt-LT"/>
              </w:rPr>
            </w:pPr>
            <w:r w:rsidRPr="00B858E3">
              <w:rPr>
                <w:b/>
                <w:sz w:val="28"/>
                <w:szCs w:val="28"/>
                <w:lang w:val="lt-LT"/>
              </w:rPr>
              <w:t xml:space="preserve">DĖL </w:t>
            </w:r>
            <w:r w:rsidR="001D77BD">
              <w:rPr>
                <w:b/>
                <w:sz w:val="28"/>
                <w:szCs w:val="28"/>
                <w:lang w:val="lt-LT"/>
              </w:rPr>
              <w:t>VIENIŠO ASMENS IŠMOKOS SKYRIMO</w:t>
            </w:r>
            <w:r w:rsidRPr="00B858E3">
              <w:rPr>
                <w:b/>
                <w:sz w:val="28"/>
                <w:szCs w:val="28"/>
                <w:lang w:val="lt-LT"/>
              </w:rPr>
              <w:t xml:space="preserve"> </w:t>
            </w:r>
          </w:p>
        </w:tc>
      </w:tr>
      <w:tr w:rsidR="00D51E71" w:rsidTr="00D04F16">
        <w:tc>
          <w:tcPr>
            <w:tcW w:w="342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Pr="00A90050" w:rsidRDefault="00D51E71" w:rsidP="00D51E71">
            <w:pPr>
              <w:rPr>
                <w:b/>
                <w:bCs/>
                <w:iCs/>
                <w:lang w:val="lt-LT"/>
              </w:rPr>
            </w:pPr>
            <w:r w:rsidRPr="00A90050">
              <w:rPr>
                <w:b/>
                <w:bCs/>
                <w:iCs/>
                <w:lang w:val="lt-LT"/>
              </w:rPr>
              <w:t>2</w:t>
            </w:r>
          </w:p>
        </w:tc>
        <w:tc>
          <w:tcPr>
            <w:tcW w:w="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Pr="00A90050" w:rsidRDefault="00D51E71" w:rsidP="00D51E71">
            <w:pPr>
              <w:rPr>
                <w:b/>
                <w:bCs/>
                <w:iCs/>
                <w:lang w:val="lt-LT"/>
              </w:rPr>
            </w:pPr>
            <w:r w:rsidRPr="00A90050">
              <w:rPr>
                <w:b/>
                <w:bCs/>
                <w:iCs/>
                <w:lang w:val="lt-LT"/>
              </w:rPr>
              <w:t>0</w:t>
            </w:r>
          </w:p>
        </w:tc>
        <w:tc>
          <w:tcPr>
            <w:tcW w:w="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Default="00D51E71" w:rsidP="00D51E71">
            <w:pPr>
              <w:rPr>
                <w:b/>
                <w:bCs/>
                <w:i/>
                <w:iCs/>
                <w:lang w:val="lt-LT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3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317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</w:tr>
      <w:tr w:rsidR="00D51E71" w:rsidTr="00D04F16">
        <w:tc>
          <w:tcPr>
            <w:tcW w:w="342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  <w:tc>
          <w:tcPr>
            <w:tcW w:w="3523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1E71" w:rsidRDefault="00D51E71" w:rsidP="00D51E71">
            <w:pPr>
              <w:jc w:val="center"/>
              <w:rPr>
                <w:sz w:val="20"/>
                <w:lang w:val="lt-LT"/>
              </w:rPr>
            </w:pPr>
            <w:r>
              <w:rPr>
                <w:sz w:val="20"/>
                <w:lang w:val="lt-LT"/>
              </w:rPr>
              <w:t>(Data)</w:t>
            </w:r>
          </w:p>
        </w:tc>
        <w:tc>
          <w:tcPr>
            <w:tcW w:w="331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D51E71" w:rsidRDefault="00D51E71" w:rsidP="00D51E71">
            <w:pPr>
              <w:rPr>
                <w:lang w:val="lt-LT"/>
              </w:rPr>
            </w:pPr>
          </w:p>
        </w:tc>
      </w:tr>
    </w:tbl>
    <w:p w:rsidR="004E6D19" w:rsidRPr="000F1F0D" w:rsidRDefault="007D5E6C" w:rsidP="000F1F0D">
      <w:pPr>
        <w:rPr>
          <w:b/>
          <w:lang w:val="lt-LT"/>
        </w:rPr>
      </w:pPr>
      <w:r w:rsidRPr="000F1F0D">
        <w:rPr>
          <w:b/>
          <w:lang w:val="lt-LT"/>
        </w:rPr>
        <w:t>P</w:t>
      </w:r>
      <w:r w:rsidR="00484A91" w:rsidRPr="000F1F0D">
        <w:rPr>
          <w:b/>
          <w:lang w:val="lt-LT"/>
        </w:rPr>
        <w:t xml:space="preserve">rašau skirti </w:t>
      </w:r>
      <w:r w:rsidR="001D77BD" w:rsidRPr="000F1F0D">
        <w:rPr>
          <w:b/>
          <w:lang w:val="lt-LT"/>
        </w:rPr>
        <w:t>vienišo asmens išmoką</w:t>
      </w:r>
      <w:r w:rsidR="005E7F91" w:rsidRPr="000F1F0D">
        <w:rPr>
          <w:b/>
          <w:lang w:val="lt-LT"/>
        </w:rPr>
        <w:t>.</w:t>
      </w:r>
      <w:r w:rsidR="00771DBE" w:rsidRPr="000F1F0D">
        <w:rPr>
          <w:b/>
          <w:lang w:val="lt-LT"/>
        </w:rPr>
        <w:t xml:space="preserve"> </w:t>
      </w:r>
    </w:p>
    <w:p w:rsidR="00EB43B2" w:rsidRPr="00EB43B2" w:rsidRDefault="00EB43B2">
      <w:pPr>
        <w:rPr>
          <w:b/>
          <w:sz w:val="6"/>
          <w:szCs w:val="6"/>
          <w:lang w:val="lt-LT"/>
        </w:rPr>
      </w:pPr>
    </w:p>
    <w:p w:rsidR="001D0833" w:rsidRPr="00BC1EF8" w:rsidRDefault="001D0833" w:rsidP="001D0833">
      <w:pPr>
        <w:rPr>
          <w:sz w:val="2"/>
          <w:szCs w:val="2"/>
          <w:lang w:val="lt-LT"/>
        </w:rPr>
      </w:pPr>
    </w:p>
    <w:tbl>
      <w:tblPr>
        <w:tblW w:w="97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659"/>
        <w:gridCol w:w="261"/>
        <w:gridCol w:w="591"/>
        <w:gridCol w:w="957"/>
        <w:gridCol w:w="11"/>
        <w:gridCol w:w="591"/>
        <w:gridCol w:w="711"/>
      </w:tblGrid>
      <w:tr w:rsidR="00A90050" w:rsidRPr="005F11C6" w:rsidTr="00BB24B5">
        <w:trPr>
          <w:trHeight w:val="252"/>
        </w:trPr>
        <w:tc>
          <w:tcPr>
            <w:tcW w:w="6659" w:type="dxa"/>
            <w:shd w:val="clear" w:color="auto" w:fill="D9D9D9" w:themeFill="background1" w:themeFillShade="D9"/>
            <w:vAlign w:val="center"/>
          </w:tcPr>
          <w:p w:rsidR="00A90050" w:rsidRPr="002A474E" w:rsidRDefault="002A474E" w:rsidP="008337AA">
            <w:pPr>
              <w:jc w:val="both"/>
              <w:rPr>
                <w:sz w:val="21"/>
                <w:szCs w:val="21"/>
                <w:lang w:val="lt-LT"/>
              </w:rPr>
            </w:pPr>
            <w:r w:rsidRPr="002A474E">
              <w:rPr>
                <w:sz w:val="21"/>
                <w:szCs w:val="21"/>
                <w:lang w:val="lt-LT"/>
              </w:rPr>
              <w:t>1.</w:t>
            </w:r>
            <w:r>
              <w:rPr>
                <w:sz w:val="21"/>
                <w:szCs w:val="21"/>
                <w:lang w:val="lt-LT"/>
              </w:rPr>
              <w:t xml:space="preserve"> </w:t>
            </w:r>
            <w:r w:rsidR="008337AA">
              <w:rPr>
                <w:sz w:val="21"/>
                <w:szCs w:val="21"/>
                <w:lang w:val="lt-LT"/>
              </w:rPr>
              <w:t>AR</w:t>
            </w:r>
            <w:r w:rsidRPr="002A474E">
              <w:rPr>
                <w:sz w:val="21"/>
                <w:szCs w:val="21"/>
                <w:lang w:val="lt-LT"/>
              </w:rPr>
              <w:t xml:space="preserve"> ES</w:t>
            </w:r>
            <w:r w:rsidR="008337AA">
              <w:rPr>
                <w:sz w:val="21"/>
                <w:szCs w:val="21"/>
                <w:lang w:val="lt-LT"/>
              </w:rPr>
              <w:t>ATE</w:t>
            </w:r>
            <w:r w:rsidRPr="002A474E">
              <w:rPr>
                <w:sz w:val="21"/>
                <w:szCs w:val="21"/>
                <w:lang w:val="lt-LT"/>
              </w:rPr>
              <w:t>:</w:t>
            </w:r>
          </w:p>
        </w:tc>
        <w:tc>
          <w:tcPr>
            <w:tcW w:w="261" w:type="dxa"/>
            <w:vAlign w:val="center"/>
          </w:tcPr>
          <w:p w:rsidR="00A90050" w:rsidRPr="005F11C6" w:rsidRDefault="00A90050" w:rsidP="008E67B1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591" w:type="dxa"/>
            <w:vAlign w:val="center"/>
          </w:tcPr>
          <w:p w:rsidR="00A90050" w:rsidRPr="005F11C6" w:rsidRDefault="00A90050" w:rsidP="008E67B1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</w:p>
        </w:tc>
        <w:tc>
          <w:tcPr>
            <w:tcW w:w="968" w:type="dxa"/>
            <w:gridSpan w:val="2"/>
            <w:vAlign w:val="center"/>
          </w:tcPr>
          <w:p w:rsidR="00A90050" w:rsidRPr="005F11C6" w:rsidRDefault="00A90050" w:rsidP="009C70D9">
            <w:pPr>
              <w:tabs>
                <w:tab w:val="left" w:pos="6804"/>
              </w:tabs>
              <w:ind w:left="-103"/>
              <w:rPr>
                <w:sz w:val="22"/>
                <w:szCs w:val="22"/>
                <w:lang w:val="lt-LT"/>
              </w:rPr>
            </w:pPr>
          </w:p>
        </w:tc>
        <w:tc>
          <w:tcPr>
            <w:tcW w:w="591" w:type="dxa"/>
            <w:vAlign w:val="center"/>
          </w:tcPr>
          <w:p w:rsidR="00A90050" w:rsidRPr="005F11C6" w:rsidRDefault="00A90050" w:rsidP="008E67B1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</w:p>
        </w:tc>
        <w:tc>
          <w:tcPr>
            <w:tcW w:w="711" w:type="dxa"/>
            <w:vAlign w:val="center"/>
          </w:tcPr>
          <w:p w:rsidR="00A90050" w:rsidRPr="005F11C6" w:rsidRDefault="00A90050" w:rsidP="009C70D9">
            <w:pPr>
              <w:tabs>
                <w:tab w:val="left" w:pos="6804"/>
              </w:tabs>
              <w:ind w:left="-103"/>
              <w:rPr>
                <w:sz w:val="22"/>
                <w:szCs w:val="22"/>
                <w:lang w:val="lt-LT"/>
              </w:rPr>
            </w:pPr>
          </w:p>
        </w:tc>
      </w:tr>
      <w:tr w:rsidR="008337AA" w:rsidRPr="008337AA" w:rsidTr="008337AA">
        <w:trPr>
          <w:trHeight w:val="456"/>
        </w:trPr>
        <w:tc>
          <w:tcPr>
            <w:tcW w:w="6659" w:type="dxa"/>
            <w:shd w:val="clear" w:color="auto" w:fill="auto"/>
            <w:vAlign w:val="center"/>
          </w:tcPr>
          <w:p w:rsidR="008337AA" w:rsidRPr="00BB24B5" w:rsidRDefault="008337AA" w:rsidP="008337AA">
            <w:pPr>
              <w:pStyle w:val="Sraopastraipa"/>
              <w:numPr>
                <w:ilvl w:val="0"/>
                <w:numId w:val="8"/>
              </w:numPr>
              <w:ind w:left="317" w:hanging="142"/>
              <w:jc w:val="both"/>
              <w:rPr>
                <w:sz w:val="20"/>
                <w:szCs w:val="20"/>
                <w:lang w:val="lt-LT"/>
              </w:rPr>
            </w:pPr>
            <w:r w:rsidRPr="00BB24B5">
              <w:rPr>
                <w:sz w:val="20"/>
                <w:szCs w:val="20"/>
                <w:lang w:val="lt-LT"/>
              </w:rPr>
              <w:t>VIENGUNGIS (-Ė) (NEBUVOTE VEDĘS / IŠTEKĖJUSI)?</w:t>
            </w:r>
          </w:p>
        </w:tc>
        <w:tc>
          <w:tcPr>
            <w:tcW w:w="261" w:type="dxa"/>
            <w:shd w:val="clear" w:color="auto" w:fill="auto"/>
            <w:vAlign w:val="center"/>
          </w:tcPr>
          <w:p w:rsidR="008337AA" w:rsidRPr="005F11C6" w:rsidRDefault="008337AA" w:rsidP="008337AA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58A4DF21" wp14:editId="4810CEFA">
                      <wp:extent cx="217170" cy="204470"/>
                      <wp:effectExtent l="13970" t="5080" r="6985" b="9525"/>
                      <wp:docPr id="11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13FF57C8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o/vIAIAAD0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CDuj+8gAgAAPQ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ind w:left="-108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47E12C6E" wp14:editId="2472491C">
                      <wp:extent cx="217170" cy="204470"/>
                      <wp:effectExtent l="13970" t="5080" r="6985" b="9525"/>
                      <wp:docPr id="12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618BC7FC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bbPIAIAAD0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HUxts8gAgAAPQ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ind w:left="-103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Ne</w:t>
            </w:r>
          </w:p>
        </w:tc>
      </w:tr>
      <w:tr w:rsidR="008337AA" w:rsidRPr="008337AA" w:rsidTr="008337AA">
        <w:trPr>
          <w:trHeight w:val="456"/>
        </w:trPr>
        <w:tc>
          <w:tcPr>
            <w:tcW w:w="6659" w:type="dxa"/>
            <w:shd w:val="clear" w:color="auto" w:fill="auto"/>
            <w:vAlign w:val="center"/>
          </w:tcPr>
          <w:p w:rsidR="008337AA" w:rsidRPr="00BB24B5" w:rsidRDefault="008337AA" w:rsidP="008337AA">
            <w:pPr>
              <w:pStyle w:val="Sraopastraipa"/>
              <w:numPr>
                <w:ilvl w:val="0"/>
                <w:numId w:val="8"/>
              </w:numPr>
              <w:ind w:left="317" w:hanging="142"/>
              <w:jc w:val="both"/>
              <w:rPr>
                <w:noProof/>
                <w:sz w:val="20"/>
                <w:szCs w:val="20"/>
                <w:lang w:val="lt-LT" w:eastAsia="lt-LT"/>
              </w:rPr>
            </w:pPr>
            <w:r w:rsidRPr="00BB24B5">
              <w:rPr>
                <w:sz w:val="20"/>
                <w:szCs w:val="20"/>
                <w:lang w:val="lt-LT"/>
              </w:rPr>
              <w:t>IŠSISKYRĘS (-USI) IR NESATE SUDARĘS (-IUSI) KITOS SANTUOKOS?</w:t>
            </w:r>
          </w:p>
        </w:tc>
        <w:tc>
          <w:tcPr>
            <w:tcW w:w="261" w:type="dxa"/>
            <w:shd w:val="clear" w:color="auto" w:fill="auto"/>
            <w:vAlign w:val="center"/>
          </w:tcPr>
          <w:p w:rsidR="008337AA" w:rsidRPr="005F11C6" w:rsidRDefault="008337AA" w:rsidP="008337AA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4A447CD9" wp14:editId="40766DF8">
                      <wp:extent cx="217170" cy="204470"/>
                      <wp:effectExtent l="13970" t="5080" r="6985" b="9525"/>
                      <wp:docPr id="7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0959096F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jMnHwIAADw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E3ozJx8CAAA8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ind w:left="-108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1A659478" wp14:editId="45FD7D1C">
                      <wp:extent cx="217170" cy="204470"/>
                      <wp:effectExtent l="13970" t="5080" r="6985" b="9525"/>
                      <wp:docPr id="8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472D71EE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Etjthx8CAAA8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ind w:left="-103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Ne</w:t>
            </w:r>
          </w:p>
        </w:tc>
      </w:tr>
      <w:tr w:rsidR="008337AA" w:rsidRPr="005F11C6" w:rsidTr="008337AA">
        <w:trPr>
          <w:trHeight w:val="456"/>
        </w:trPr>
        <w:tc>
          <w:tcPr>
            <w:tcW w:w="6659" w:type="dxa"/>
            <w:shd w:val="clear" w:color="auto" w:fill="auto"/>
            <w:vAlign w:val="center"/>
          </w:tcPr>
          <w:p w:rsidR="008337AA" w:rsidRPr="00BB24B5" w:rsidRDefault="008337AA" w:rsidP="008337AA">
            <w:pPr>
              <w:pStyle w:val="Sraopastraipa"/>
              <w:numPr>
                <w:ilvl w:val="0"/>
                <w:numId w:val="8"/>
              </w:numPr>
              <w:ind w:left="317" w:hanging="142"/>
              <w:jc w:val="both"/>
              <w:rPr>
                <w:noProof/>
                <w:sz w:val="20"/>
                <w:szCs w:val="20"/>
                <w:lang w:val="lt-LT" w:eastAsia="lt-LT"/>
              </w:rPr>
            </w:pPr>
            <w:r w:rsidRPr="00BB24B5">
              <w:rPr>
                <w:sz w:val="20"/>
                <w:szCs w:val="20"/>
                <w:lang w:val="lt-LT"/>
              </w:rPr>
              <w:t>NAŠLYS (-Ė) IR NESATE SUDARĘS (-IUSI) KITOS SANTUOKOS?</w:t>
            </w:r>
          </w:p>
        </w:tc>
        <w:tc>
          <w:tcPr>
            <w:tcW w:w="261" w:type="dxa"/>
            <w:shd w:val="clear" w:color="auto" w:fill="auto"/>
            <w:vAlign w:val="center"/>
          </w:tcPr>
          <w:p w:rsidR="008337AA" w:rsidRPr="005F11C6" w:rsidRDefault="008337AA" w:rsidP="008337AA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72EA8339" wp14:editId="29B91BD8">
                      <wp:extent cx="217170" cy="204470"/>
                      <wp:effectExtent l="13970" t="5080" r="6985" b="9525"/>
                      <wp:docPr id="2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5124C198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3lHHwIAADw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7Bt5Rx8CAAA8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ind w:left="-108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3D6DE3F1" wp14:editId="3BCE706A">
                      <wp:extent cx="217170" cy="204470"/>
                      <wp:effectExtent l="13970" t="5080" r="6985" b="9525"/>
                      <wp:docPr id="3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32973FD3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N+ukVggAgAAP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8337AA" w:rsidRPr="005F11C6" w:rsidRDefault="008337AA" w:rsidP="008337AA">
            <w:pPr>
              <w:tabs>
                <w:tab w:val="left" w:pos="6804"/>
              </w:tabs>
              <w:ind w:left="-103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Ne</w:t>
            </w:r>
          </w:p>
        </w:tc>
      </w:tr>
      <w:tr w:rsidR="002A474E" w:rsidRPr="002300F9" w:rsidTr="008337AA">
        <w:trPr>
          <w:trHeight w:val="78"/>
        </w:trPr>
        <w:tc>
          <w:tcPr>
            <w:tcW w:w="6659" w:type="dxa"/>
            <w:shd w:val="clear" w:color="auto" w:fill="auto"/>
            <w:vAlign w:val="center"/>
          </w:tcPr>
          <w:p w:rsidR="002A474E" w:rsidRPr="002300F9" w:rsidRDefault="002A474E" w:rsidP="002A474E">
            <w:pPr>
              <w:ind w:right="-279" w:firstLine="311"/>
              <w:rPr>
                <w:sz w:val="6"/>
                <w:szCs w:val="6"/>
                <w:lang w:val="lt-LT"/>
              </w:rPr>
            </w:pPr>
          </w:p>
        </w:tc>
        <w:tc>
          <w:tcPr>
            <w:tcW w:w="261" w:type="dxa"/>
            <w:vAlign w:val="center"/>
          </w:tcPr>
          <w:p w:rsidR="002A474E" w:rsidRPr="002300F9" w:rsidRDefault="002A474E" w:rsidP="002A474E">
            <w:pPr>
              <w:rPr>
                <w:sz w:val="6"/>
                <w:szCs w:val="6"/>
                <w:lang w:val="lt-LT"/>
              </w:rPr>
            </w:pPr>
          </w:p>
        </w:tc>
        <w:tc>
          <w:tcPr>
            <w:tcW w:w="591" w:type="dxa"/>
            <w:vAlign w:val="center"/>
          </w:tcPr>
          <w:p w:rsidR="002A474E" w:rsidRPr="002300F9" w:rsidRDefault="002A474E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968" w:type="dxa"/>
            <w:gridSpan w:val="2"/>
            <w:vAlign w:val="center"/>
          </w:tcPr>
          <w:p w:rsidR="002A474E" w:rsidRPr="002300F9" w:rsidRDefault="002A474E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  <w:tc>
          <w:tcPr>
            <w:tcW w:w="591" w:type="dxa"/>
            <w:vAlign w:val="center"/>
          </w:tcPr>
          <w:p w:rsidR="002A474E" w:rsidRPr="002300F9" w:rsidRDefault="002A474E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711" w:type="dxa"/>
            <w:vAlign w:val="center"/>
          </w:tcPr>
          <w:p w:rsidR="002A474E" w:rsidRPr="002300F9" w:rsidRDefault="002A474E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</w:tr>
      <w:tr w:rsidR="002A474E" w:rsidRPr="005F11C6" w:rsidTr="00BB24B5">
        <w:trPr>
          <w:trHeight w:val="456"/>
        </w:trPr>
        <w:tc>
          <w:tcPr>
            <w:tcW w:w="6659" w:type="dxa"/>
            <w:shd w:val="clear" w:color="auto" w:fill="D9D9D9" w:themeFill="background1" w:themeFillShade="D9"/>
            <w:vAlign w:val="center"/>
          </w:tcPr>
          <w:p w:rsidR="002A474E" w:rsidRPr="005F11C6" w:rsidRDefault="002A474E" w:rsidP="00C1731F">
            <w:pPr>
              <w:jc w:val="both"/>
              <w:rPr>
                <w:sz w:val="21"/>
                <w:szCs w:val="21"/>
                <w:lang w:val="lt-LT"/>
              </w:rPr>
            </w:pPr>
            <w:r>
              <w:rPr>
                <w:sz w:val="21"/>
                <w:szCs w:val="21"/>
                <w:lang w:val="lt-LT"/>
              </w:rPr>
              <w:t>2</w:t>
            </w:r>
            <w:r w:rsidRPr="005F11C6">
              <w:rPr>
                <w:sz w:val="21"/>
                <w:szCs w:val="21"/>
                <w:lang w:val="lt-LT"/>
              </w:rPr>
              <w:t xml:space="preserve">. AR </w:t>
            </w:r>
            <w:r w:rsidRPr="002A474E">
              <w:rPr>
                <w:sz w:val="21"/>
                <w:szCs w:val="21"/>
                <w:lang w:val="lt-LT"/>
              </w:rPr>
              <w:t>GAU</w:t>
            </w:r>
            <w:r>
              <w:rPr>
                <w:sz w:val="21"/>
                <w:szCs w:val="21"/>
                <w:lang w:val="lt-LT"/>
              </w:rPr>
              <w:t>NATE</w:t>
            </w:r>
            <w:r w:rsidR="00BB24B5">
              <w:rPr>
                <w:sz w:val="21"/>
                <w:szCs w:val="21"/>
                <w:lang w:val="lt-LT"/>
              </w:rPr>
              <w:t xml:space="preserve"> (GAVOTE)</w:t>
            </w:r>
            <w:r w:rsidR="00C1731F">
              <w:rPr>
                <w:sz w:val="21"/>
                <w:szCs w:val="21"/>
                <w:lang w:val="lt-LT"/>
              </w:rPr>
              <w:t xml:space="preserve"> IŠ UŽSIENIO VALSTYBĖS PENSIJĄ AR PERIODINĘ</w:t>
            </w:r>
            <w:r w:rsidR="00A04346">
              <w:rPr>
                <w:sz w:val="21"/>
                <w:szCs w:val="21"/>
                <w:lang w:val="lt-LT"/>
              </w:rPr>
              <w:t xml:space="preserve"> IŠMOKĄ NAŠLYSTĖS (MAITINTOJO NETEKUS) ATVEJU</w:t>
            </w:r>
            <w:r w:rsidRPr="002A474E">
              <w:rPr>
                <w:sz w:val="21"/>
                <w:szCs w:val="21"/>
                <w:lang w:val="lt-LT"/>
              </w:rPr>
              <w:t>?</w:t>
            </w:r>
          </w:p>
        </w:tc>
        <w:tc>
          <w:tcPr>
            <w:tcW w:w="261" w:type="dxa"/>
            <w:vAlign w:val="center"/>
          </w:tcPr>
          <w:p w:rsidR="002A474E" w:rsidRPr="005F11C6" w:rsidRDefault="002A474E" w:rsidP="002A474E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591" w:type="dxa"/>
            <w:vAlign w:val="center"/>
          </w:tcPr>
          <w:p w:rsidR="002A474E" w:rsidRPr="005F11C6" w:rsidRDefault="002A474E" w:rsidP="002A474E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1B8FC00D" wp14:editId="74C76DC3">
                      <wp:extent cx="217170" cy="204470"/>
                      <wp:effectExtent l="13970" t="5080" r="6985" b="9525"/>
                      <wp:docPr id="9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078A8949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QWYHwIAADw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IW0FmB8CAAA8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57" w:type="dxa"/>
            <w:vAlign w:val="center"/>
          </w:tcPr>
          <w:p w:rsidR="002A474E" w:rsidRPr="005F11C6" w:rsidRDefault="002A474E" w:rsidP="002A474E">
            <w:pPr>
              <w:tabs>
                <w:tab w:val="left" w:pos="6804"/>
              </w:tabs>
              <w:ind w:left="-108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Taip</w:t>
            </w:r>
          </w:p>
        </w:tc>
        <w:tc>
          <w:tcPr>
            <w:tcW w:w="602" w:type="dxa"/>
            <w:gridSpan w:val="2"/>
            <w:vAlign w:val="center"/>
          </w:tcPr>
          <w:p w:rsidR="002A474E" w:rsidRPr="005F11C6" w:rsidRDefault="002A474E" w:rsidP="002A474E">
            <w:pPr>
              <w:tabs>
                <w:tab w:val="left" w:pos="6804"/>
              </w:tabs>
              <w:rPr>
                <w:sz w:val="22"/>
                <w:szCs w:val="22"/>
                <w:lang w:val="lt-LT"/>
              </w:rPr>
            </w:pPr>
            <w:r w:rsidRPr="005F11C6">
              <w:rPr>
                <w:noProof/>
                <w:sz w:val="22"/>
                <w:szCs w:val="2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21CAD724" wp14:editId="7DAC38F2">
                      <wp:extent cx="217170" cy="204470"/>
                      <wp:effectExtent l="13970" t="5080" r="6985" b="9525"/>
                      <wp:docPr id="10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7C9BF7A2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E1tn8B8CAAA9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1" w:type="dxa"/>
            <w:vAlign w:val="center"/>
          </w:tcPr>
          <w:p w:rsidR="002A474E" w:rsidRPr="005F11C6" w:rsidRDefault="002A474E" w:rsidP="002A474E">
            <w:pPr>
              <w:tabs>
                <w:tab w:val="left" w:pos="6804"/>
              </w:tabs>
              <w:ind w:left="-103"/>
              <w:rPr>
                <w:sz w:val="22"/>
                <w:szCs w:val="22"/>
                <w:lang w:val="lt-LT"/>
              </w:rPr>
            </w:pPr>
            <w:r w:rsidRPr="005F11C6">
              <w:rPr>
                <w:sz w:val="22"/>
                <w:szCs w:val="22"/>
                <w:lang w:val="lt-LT"/>
              </w:rPr>
              <w:t>Ne</w:t>
            </w:r>
          </w:p>
        </w:tc>
      </w:tr>
      <w:tr w:rsidR="00BB24B5" w:rsidRPr="005F11C6" w:rsidTr="00BB24B5">
        <w:trPr>
          <w:trHeight w:val="48"/>
        </w:trPr>
        <w:tc>
          <w:tcPr>
            <w:tcW w:w="6659" w:type="dxa"/>
            <w:shd w:val="clear" w:color="auto" w:fill="auto"/>
            <w:vAlign w:val="center"/>
          </w:tcPr>
          <w:p w:rsidR="00BB24B5" w:rsidRPr="005F11C6" w:rsidRDefault="00BB24B5" w:rsidP="002A474E">
            <w:pPr>
              <w:jc w:val="both"/>
              <w:rPr>
                <w:sz w:val="6"/>
                <w:szCs w:val="6"/>
                <w:lang w:val="lt-LT"/>
              </w:rPr>
            </w:pPr>
          </w:p>
        </w:tc>
        <w:tc>
          <w:tcPr>
            <w:tcW w:w="261" w:type="dxa"/>
            <w:shd w:val="clear" w:color="auto" w:fill="auto"/>
            <w:vAlign w:val="center"/>
          </w:tcPr>
          <w:p w:rsidR="00BB24B5" w:rsidRPr="005F11C6" w:rsidRDefault="00BB24B5" w:rsidP="002A474E">
            <w:pPr>
              <w:rPr>
                <w:sz w:val="6"/>
                <w:szCs w:val="6"/>
                <w:lang w:val="lt-LT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BB24B5" w:rsidRPr="005F11C6" w:rsidRDefault="00BB24B5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957" w:type="dxa"/>
            <w:shd w:val="clear" w:color="auto" w:fill="auto"/>
            <w:vAlign w:val="center"/>
          </w:tcPr>
          <w:p w:rsidR="00BB24B5" w:rsidRPr="005F11C6" w:rsidRDefault="00BB24B5" w:rsidP="002A474E">
            <w:pPr>
              <w:tabs>
                <w:tab w:val="left" w:pos="6804"/>
              </w:tabs>
              <w:ind w:left="-108"/>
              <w:rPr>
                <w:sz w:val="6"/>
                <w:szCs w:val="6"/>
                <w:lang w:val="lt-LT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BB24B5" w:rsidRPr="005F11C6" w:rsidRDefault="00BB24B5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BB24B5" w:rsidRPr="005F11C6" w:rsidRDefault="00BB24B5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</w:tr>
      <w:tr w:rsidR="00BB24B5" w:rsidRPr="005F11C6" w:rsidTr="00C1731F">
        <w:trPr>
          <w:trHeight w:val="48"/>
        </w:trPr>
        <w:tc>
          <w:tcPr>
            <w:tcW w:w="9781" w:type="dxa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BB24B5" w:rsidRPr="00B32B3B" w:rsidRDefault="00981E66" w:rsidP="00BB24B5">
            <w:pPr>
              <w:tabs>
                <w:tab w:val="left" w:pos="5415"/>
                <w:tab w:val="left" w:pos="6804"/>
              </w:tabs>
              <w:rPr>
                <w:sz w:val="18"/>
                <w:szCs w:val="18"/>
                <w:lang w:val="lt-LT"/>
              </w:rPr>
            </w:pPr>
            <w:r>
              <w:rPr>
                <w:sz w:val="20"/>
                <w:szCs w:val="20"/>
                <w:lang w:val="lt-LT"/>
              </w:rPr>
              <w:t>JEI TAIP, NURODYKITE IŠ KOKIOS VALSTYBĖS</w:t>
            </w:r>
            <w:r w:rsidR="00BB24B5" w:rsidRPr="00B32B3B">
              <w:rPr>
                <w:sz w:val="20"/>
                <w:szCs w:val="20"/>
                <w:lang w:val="lt-LT"/>
              </w:rPr>
              <w:t xml:space="preserve"> IR KOKIU LAIKOTARPIU</w:t>
            </w:r>
            <w:r w:rsidR="00BB24B5" w:rsidRPr="00B32B3B">
              <w:rPr>
                <w:sz w:val="18"/>
                <w:szCs w:val="18"/>
                <w:lang w:val="lt-LT"/>
              </w:rPr>
              <w:t xml:space="preserve"> __________________________________________________________________________________________________________</w:t>
            </w:r>
          </w:p>
          <w:p w:rsidR="00BB24B5" w:rsidRPr="005F11C6" w:rsidRDefault="00BB24B5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</w:tr>
      <w:tr w:rsidR="008337AA" w:rsidRPr="005F11C6" w:rsidTr="00C1731F">
        <w:trPr>
          <w:trHeight w:val="148"/>
        </w:trPr>
        <w:tc>
          <w:tcPr>
            <w:tcW w:w="9781" w:type="dxa"/>
            <w:gridSpan w:val="7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337AA" w:rsidRPr="00B32B3B" w:rsidRDefault="008337AA" w:rsidP="008337AA">
            <w:pPr>
              <w:rPr>
                <w:sz w:val="2"/>
                <w:szCs w:val="2"/>
                <w:lang w:val="lt-LT"/>
              </w:rPr>
            </w:pPr>
          </w:p>
          <w:p w:rsidR="008337AA" w:rsidRPr="00B32B3B" w:rsidRDefault="000F1F0D" w:rsidP="008337AA">
            <w:pPr>
              <w:rPr>
                <w:b/>
                <w:sz w:val="20"/>
                <w:szCs w:val="20"/>
                <w:lang w:val="lt-LT"/>
              </w:rPr>
            </w:pPr>
            <w:r w:rsidRPr="00B32B3B">
              <w:rPr>
                <w:b/>
                <w:sz w:val="20"/>
                <w:szCs w:val="20"/>
                <w:lang w:val="lt-LT"/>
              </w:rPr>
              <w:t xml:space="preserve">PAPILDOMA INFORMACIJA </w:t>
            </w:r>
            <w:r>
              <w:rPr>
                <w:b/>
                <w:sz w:val="20"/>
                <w:szCs w:val="20"/>
                <w:lang w:val="lt-LT"/>
              </w:rPr>
              <w:t xml:space="preserve">/ </w:t>
            </w:r>
            <w:r w:rsidR="008337AA" w:rsidRPr="00B32B3B">
              <w:rPr>
                <w:b/>
                <w:sz w:val="20"/>
                <w:szCs w:val="20"/>
                <w:lang w:val="lt-LT"/>
              </w:rPr>
              <w:t xml:space="preserve">PAPILDOMI PRAŠYMAI  </w:t>
            </w:r>
          </w:p>
          <w:p w:rsidR="008337AA" w:rsidRPr="00B32B3B" w:rsidRDefault="008337AA" w:rsidP="008337AA">
            <w:pPr>
              <w:rPr>
                <w:i/>
                <w:sz w:val="16"/>
                <w:szCs w:val="16"/>
                <w:lang w:val="lt-LT"/>
              </w:rPr>
            </w:pPr>
          </w:p>
          <w:p w:rsidR="008337AA" w:rsidRPr="00B32B3B" w:rsidRDefault="008337AA" w:rsidP="008337AA">
            <w:pPr>
              <w:rPr>
                <w:sz w:val="10"/>
                <w:szCs w:val="10"/>
                <w:lang w:val="lt-LT"/>
              </w:rPr>
            </w:pPr>
          </w:p>
          <w:p w:rsidR="008337AA" w:rsidRPr="005F11C6" w:rsidRDefault="008337AA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</w:tr>
      <w:tr w:rsidR="008337AA" w:rsidRPr="005F11C6" w:rsidTr="00C1731F">
        <w:trPr>
          <w:trHeight w:val="48"/>
        </w:trPr>
        <w:tc>
          <w:tcPr>
            <w:tcW w:w="665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337AA" w:rsidRPr="005F11C6" w:rsidRDefault="008337AA" w:rsidP="002A474E">
            <w:pPr>
              <w:jc w:val="both"/>
              <w:rPr>
                <w:sz w:val="6"/>
                <w:szCs w:val="6"/>
                <w:lang w:val="lt-LT"/>
              </w:rPr>
            </w:pPr>
          </w:p>
        </w:tc>
        <w:tc>
          <w:tcPr>
            <w:tcW w:w="26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337AA" w:rsidRPr="005F11C6" w:rsidRDefault="008337AA" w:rsidP="002A474E">
            <w:pPr>
              <w:rPr>
                <w:sz w:val="6"/>
                <w:szCs w:val="6"/>
                <w:lang w:val="lt-LT"/>
              </w:rPr>
            </w:pPr>
          </w:p>
        </w:tc>
        <w:tc>
          <w:tcPr>
            <w:tcW w:w="59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337AA" w:rsidRPr="005F11C6" w:rsidRDefault="008337AA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95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337AA" w:rsidRPr="005F11C6" w:rsidRDefault="008337AA" w:rsidP="002A474E">
            <w:pPr>
              <w:tabs>
                <w:tab w:val="left" w:pos="6804"/>
              </w:tabs>
              <w:ind w:left="-108"/>
              <w:rPr>
                <w:sz w:val="6"/>
                <w:szCs w:val="6"/>
                <w:lang w:val="lt-LT"/>
              </w:rPr>
            </w:pPr>
          </w:p>
        </w:tc>
        <w:tc>
          <w:tcPr>
            <w:tcW w:w="602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337AA" w:rsidRPr="005F11C6" w:rsidRDefault="008337AA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71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337AA" w:rsidRPr="005F11C6" w:rsidRDefault="008337AA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</w:tr>
      <w:tr w:rsidR="002A474E" w:rsidTr="008337AA">
        <w:trPr>
          <w:trHeight w:val="456"/>
        </w:trPr>
        <w:tc>
          <w:tcPr>
            <w:tcW w:w="9781" w:type="dxa"/>
            <w:gridSpan w:val="7"/>
            <w:shd w:val="clear" w:color="auto" w:fill="auto"/>
            <w:vAlign w:val="center"/>
          </w:tcPr>
          <w:p w:rsidR="002A474E" w:rsidRPr="00700D41" w:rsidRDefault="002A474E" w:rsidP="002A474E">
            <w:pPr>
              <w:pStyle w:val="Sraopastraipa"/>
              <w:jc w:val="right"/>
              <w:rPr>
                <w:sz w:val="2"/>
                <w:szCs w:val="2"/>
              </w:rPr>
            </w:pPr>
            <w:r w:rsidRPr="00A73425">
              <w:rPr>
                <w:sz w:val="16"/>
              </w:rPr>
              <w:t xml:space="preserve">  </w:t>
            </w:r>
          </w:p>
          <w:p w:rsidR="002A474E" w:rsidRPr="00700D41" w:rsidRDefault="002A474E" w:rsidP="002A474E">
            <w:pPr>
              <w:rPr>
                <w:sz w:val="2"/>
                <w:szCs w:val="2"/>
              </w:rPr>
            </w:pPr>
          </w:p>
          <w:p w:rsidR="002A474E" w:rsidRPr="00700D41" w:rsidRDefault="002A474E" w:rsidP="002A474E">
            <w:pPr>
              <w:rPr>
                <w:b/>
              </w:rPr>
            </w:pPr>
            <w:proofErr w:type="spellStart"/>
            <w:r w:rsidRPr="00700D41">
              <w:rPr>
                <w:b/>
                <w:sz w:val="22"/>
                <w:szCs w:val="22"/>
              </w:rPr>
              <w:t>Atsakymą</w:t>
            </w:r>
            <w:proofErr w:type="spellEnd"/>
            <w:r w:rsidRPr="00700D41">
              <w:rPr>
                <w:b/>
                <w:sz w:val="22"/>
                <w:szCs w:val="22"/>
              </w:rPr>
              <w:t xml:space="preserve"> (</w:t>
            </w:r>
            <w:proofErr w:type="spellStart"/>
            <w:r w:rsidRPr="00700D41">
              <w:rPr>
                <w:b/>
                <w:sz w:val="22"/>
                <w:szCs w:val="22"/>
              </w:rPr>
              <w:t>sprendimo</w:t>
            </w:r>
            <w:proofErr w:type="spellEnd"/>
            <w:r w:rsidRPr="00700D4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700D41">
              <w:rPr>
                <w:b/>
                <w:sz w:val="22"/>
                <w:szCs w:val="22"/>
              </w:rPr>
              <w:t>nuorašą</w:t>
            </w:r>
            <w:proofErr w:type="spellEnd"/>
            <w:r w:rsidRPr="00700D41">
              <w:rPr>
                <w:b/>
                <w:sz w:val="22"/>
                <w:szCs w:val="22"/>
              </w:rPr>
              <w:t xml:space="preserve">) į </w:t>
            </w:r>
            <w:proofErr w:type="spellStart"/>
            <w:r w:rsidRPr="00700D41">
              <w:rPr>
                <w:b/>
                <w:sz w:val="22"/>
                <w:szCs w:val="22"/>
              </w:rPr>
              <w:t>šį</w:t>
            </w:r>
            <w:proofErr w:type="spellEnd"/>
            <w:r w:rsidRPr="00700D4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700D41">
              <w:rPr>
                <w:b/>
                <w:sz w:val="22"/>
                <w:szCs w:val="22"/>
              </w:rPr>
              <w:t>prašymą</w:t>
            </w:r>
            <w:proofErr w:type="spellEnd"/>
            <w:r w:rsidRPr="00700D4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700D41">
              <w:rPr>
                <w:b/>
                <w:sz w:val="22"/>
                <w:szCs w:val="22"/>
              </w:rPr>
              <w:t>pageidauju</w:t>
            </w:r>
            <w:proofErr w:type="spellEnd"/>
            <w:r w:rsidRPr="00700D41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700D41">
              <w:rPr>
                <w:b/>
                <w:sz w:val="22"/>
                <w:szCs w:val="22"/>
              </w:rPr>
              <w:t>gauti</w:t>
            </w:r>
            <w:proofErr w:type="spellEnd"/>
            <w:r w:rsidRPr="00700D41">
              <w:rPr>
                <w:b/>
                <w:sz w:val="22"/>
                <w:szCs w:val="22"/>
              </w:rPr>
              <w:t xml:space="preserve"> </w:t>
            </w:r>
            <w:r w:rsidRPr="00700D41">
              <w:rPr>
                <w:sz w:val="20"/>
                <w:szCs w:val="20"/>
              </w:rPr>
              <w:t>(</w:t>
            </w:r>
            <w:proofErr w:type="spellStart"/>
            <w:r w:rsidRPr="00700D41">
              <w:rPr>
                <w:sz w:val="18"/>
                <w:szCs w:val="18"/>
              </w:rPr>
              <w:t>pasirenkamas</w:t>
            </w:r>
            <w:proofErr w:type="spellEnd"/>
            <w:r w:rsidRPr="00700D41">
              <w:rPr>
                <w:sz w:val="18"/>
                <w:szCs w:val="18"/>
              </w:rPr>
              <w:t xml:space="preserve"> </w:t>
            </w:r>
            <w:proofErr w:type="spellStart"/>
            <w:r w:rsidRPr="00700D41">
              <w:rPr>
                <w:sz w:val="18"/>
                <w:szCs w:val="18"/>
              </w:rPr>
              <w:t>vienas</w:t>
            </w:r>
            <w:proofErr w:type="spellEnd"/>
            <w:r w:rsidRPr="00700D41">
              <w:rPr>
                <w:sz w:val="18"/>
                <w:szCs w:val="18"/>
              </w:rPr>
              <w:t xml:space="preserve"> </w:t>
            </w:r>
            <w:proofErr w:type="spellStart"/>
            <w:r w:rsidRPr="00700D41">
              <w:rPr>
                <w:sz w:val="18"/>
                <w:szCs w:val="18"/>
              </w:rPr>
              <w:t>būdas</w:t>
            </w:r>
            <w:proofErr w:type="spellEnd"/>
            <w:r w:rsidRPr="00700D41">
              <w:rPr>
                <w:sz w:val="18"/>
                <w:szCs w:val="18"/>
              </w:rPr>
              <w:t>)</w:t>
            </w:r>
            <w:r w:rsidRPr="00700D41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Style w:val="Lentelstinklelis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2A474E" w:rsidRPr="00B32B3B" w:rsidTr="000101E6">
              <w:trPr>
                <w:trHeight w:val="141"/>
              </w:trPr>
              <w:tc>
                <w:tcPr>
                  <w:tcW w:w="591" w:type="dxa"/>
                </w:tcPr>
                <w:p w:rsidR="002A474E" w:rsidRPr="00B32B3B" w:rsidRDefault="002A474E" w:rsidP="002A474E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 w:rsidRPr="00B32B3B">
                    <w:rPr>
                      <w:noProof/>
                      <w:sz w:val="32"/>
                      <w:szCs w:val="32"/>
                      <w:vertAlign w:val="superscript"/>
                      <w:lang w:val="lt-LT" w:eastAsia="lt-LT"/>
                    </w:rPr>
                    <mc:AlternateContent>
                      <mc:Choice Requires="wps">
                        <w:drawing>
                          <wp:inline distT="0" distB="0" distL="0" distR="0" wp14:anchorId="75606CE7" wp14:editId="0F3EC1C6">
                            <wp:extent cx="217170" cy="204470"/>
                            <wp:effectExtent l="13970" t="5080" r="6985" b="9525"/>
                            <wp:docPr id="29" name="Rectangle 2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5371E377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Bzb6wsgAgAAPQQAAA4AAAAAAAAAAAAAAAAALgIAAGRycy9lMm9Eb2MueG1sUEsBAi0A&#10;FAAGAAgAAAAhAPMp0gnZAAAAAwEAAA8AAAAAAAAAAAAAAAAAegQAAGRycy9kb3ducmV2LnhtbFBL&#10;BQYAAAAABAAEAPMAAACA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vAlign w:val="center"/>
                </w:tcPr>
                <w:p w:rsidR="002A474E" w:rsidRPr="00B32B3B" w:rsidRDefault="002A474E" w:rsidP="002A474E">
                  <w:pPr>
                    <w:rPr>
                      <w:b/>
                      <w:sz w:val="20"/>
                      <w:szCs w:val="20"/>
                    </w:rPr>
                  </w:pPr>
                  <w:r w:rsidRPr="00B32B3B">
                    <w:rPr>
                      <w:sz w:val="20"/>
                      <w:szCs w:val="20"/>
                    </w:rPr>
                    <w:t xml:space="preserve">į </w:t>
                  </w:r>
                  <w:proofErr w:type="spellStart"/>
                  <w:r w:rsidRPr="00B32B3B">
                    <w:rPr>
                      <w:sz w:val="20"/>
                      <w:szCs w:val="20"/>
                    </w:rPr>
                    <w:t>Elektroninės</w:t>
                  </w:r>
                  <w:proofErr w:type="spellEnd"/>
                  <w:r w:rsidRPr="00B32B3B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32B3B">
                    <w:rPr>
                      <w:sz w:val="20"/>
                      <w:szCs w:val="20"/>
                    </w:rPr>
                    <w:t>gyventojų</w:t>
                  </w:r>
                  <w:proofErr w:type="spellEnd"/>
                  <w:r w:rsidRPr="00B32B3B">
                    <w:rPr>
                      <w:sz w:val="20"/>
                      <w:szCs w:val="20"/>
                    </w:rPr>
                    <w:t xml:space="preserve"> aptarnavimo </w:t>
                  </w:r>
                  <w:proofErr w:type="spellStart"/>
                  <w:r w:rsidRPr="00B32B3B">
                    <w:rPr>
                      <w:sz w:val="20"/>
                      <w:szCs w:val="20"/>
                    </w:rPr>
                    <w:t>sistemos</w:t>
                  </w:r>
                  <w:proofErr w:type="spellEnd"/>
                  <w:r w:rsidRPr="00B32B3B">
                    <w:rPr>
                      <w:sz w:val="20"/>
                      <w:szCs w:val="20"/>
                    </w:rPr>
                    <w:t xml:space="preserve"> (EGAS) </w:t>
                  </w:r>
                  <w:proofErr w:type="spellStart"/>
                  <w:r w:rsidRPr="00B32B3B">
                    <w:rPr>
                      <w:sz w:val="20"/>
                      <w:szCs w:val="20"/>
                    </w:rPr>
                    <w:t>naudotojo</w:t>
                  </w:r>
                  <w:proofErr w:type="spellEnd"/>
                  <w:r w:rsidRPr="00B32B3B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32B3B">
                    <w:rPr>
                      <w:sz w:val="20"/>
                      <w:szCs w:val="20"/>
                    </w:rPr>
                    <w:t>sritį</w:t>
                  </w:r>
                  <w:proofErr w:type="spellEnd"/>
                  <w:r w:rsidRPr="00B32B3B">
                    <w:rPr>
                      <w:sz w:val="20"/>
                      <w:szCs w:val="20"/>
                    </w:rPr>
                    <w:t>;</w:t>
                  </w:r>
                </w:p>
              </w:tc>
              <w:tc>
                <w:tcPr>
                  <w:tcW w:w="567" w:type="dxa"/>
                </w:tcPr>
                <w:p w:rsidR="002A474E" w:rsidRPr="00B32B3B" w:rsidRDefault="002A474E" w:rsidP="002A474E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 w:rsidRPr="00B32B3B">
                    <w:rPr>
                      <w:noProof/>
                      <w:sz w:val="32"/>
                      <w:szCs w:val="32"/>
                      <w:vertAlign w:val="superscript"/>
                      <w:lang w:val="lt-LT" w:eastAsia="lt-LT"/>
                    </w:rPr>
                    <mc:AlternateContent>
                      <mc:Choice Requires="wps">
                        <w:drawing>
                          <wp:inline distT="0" distB="0" distL="0" distR="0" wp14:anchorId="759C731D" wp14:editId="0DF9037E">
                            <wp:extent cx="217170" cy="204470"/>
                            <wp:effectExtent l="13970" t="5080" r="6985" b="9525"/>
                            <wp:docPr id="30" name="Rectangle 2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0335F2B1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BROiVQgAgAAPQQAAA4AAAAAAAAAAAAAAAAALgIAAGRycy9lMm9Eb2MueG1sUEsBAi0A&#10;FAAGAAgAAAAhAPMp0gnZAAAAAwEAAA8AAAAAAAAAAAAAAAAAegQAAGRycy9kb3ducmV2LnhtbFBL&#10;BQYAAAAABAAEAPMAAACA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vAlign w:val="center"/>
                </w:tcPr>
                <w:p w:rsidR="002A474E" w:rsidRPr="00B32B3B" w:rsidRDefault="002A474E" w:rsidP="002A474E">
                  <w:pPr>
                    <w:ind w:left="-16"/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pašto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adresu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>
                    <w:rPr>
                      <w:sz w:val="20"/>
                      <w:szCs w:val="20"/>
                    </w:rPr>
                    <w:t>nurodytu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šiame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prašyme</w:t>
                  </w:r>
                  <w:proofErr w:type="spellEnd"/>
                  <w:r w:rsidRPr="00B32B3B">
                    <w:rPr>
                      <w:rStyle w:val="Puslapioinaosnuoroda"/>
                      <w:sz w:val="20"/>
                      <w:szCs w:val="20"/>
                    </w:rPr>
                    <w:footnoteReference w:id="1"/>
                  </w:r>
                  <w:r w:rsidRPr="00B32B3B">
                    <w:rPr>
                      <w:sz w:val="22"/>
                      <w:szCs w:val="22"/>
                    </w:rPr>
                    <w:t>;</w:t>
                  </w:r>
                </w:p>
              </w:tc>
            </w:tr>
            <w:tr w:rsidR="002A474E" w:rsidRPr="00B32B3B" w:rsidTr="000101E6">
              <w:trPr>
                <w:trHeight w:val="141"/>
              </w:trPr>
              <w:tc>
                <w:tcPr>
                  <w:tcW w:w="591" w:type="dxa"/>
                </w:tcPr>
                <w:p w:rsidR="002A474E" w:rsidRPr="00B32B3B" w:rsidRDefault="002A474E" w:rsidP="002A474E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 w:rsidRPr="00B32B3B">
                    <w:rPr>
                      <w:noProof/>
                      <w:sz w:val="32"/>
                      <w:szCs w:val="32"/>
                      <w:vertAlign w:val="superscript"/>
                      <w:lang w:val="lt-LT" w:eastAsia="lt-LT"/>
                    </w:rPr>
                    <mc:AlternateContent>
                      <mc:Choice Requires="wps">
                        <w:drawing>
                          <wp:inline distT="0" distB="0" distL="0" distR="0" wp14:anchorId="2507B83D" wp14:editId="3433D03B">
                            <wp:extent cx="217170" cy="204470"/>
                            <wp:effectExtent l="13970" t="5080" r="6985" b="9525"/>
                            <wp:docPr id="31" name="Rectangle 2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3D9B7D76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n+2FLIQIAAD0EAAAOAAAAAAAAAAAAAAAAAC4CAABkcnMvZTJvRG9jLnhtbFBLAQIt&#10;ABQABgAIAAAAIQDzKdIJ2QAAAAMBAAAPAAAAAAAAAAAAAAAAAHsEAABkcnMvZG93bnJldi54bWxQ&#10;SwUGAAAAAAQABADzAAAAgQ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vAlign w:val="center"/>
                </w:tcPr>
                <w:p w:rsidR="002A474E" w:rsidRPr="00B32B3B" w:rsidRDefault="002A474E" w:rsidP="000F1F0D">
                  <w:pPr>
                    <w:rPr>
                      <w:b/>
                      <w:sz w:val="22"/>
                      <w:szCs w:val="22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elektronini</w:t>
                  </w:r>
                  <w:r w:rsidR="000F1F0D">
                    <w:rPr>
                      <w:sz w:val="20"/>
                      <w:szCs w:val="20"/>
                    </w:rPr>
                    <w:t>o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pašto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adresu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>
                    <w:rPr>
                      <w:sz w:val="20"/>
                      <w:szCs w:val="20"/>
                    </w:rPr>
                    <w:t>nurodytu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šiame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prašyme</w:t>
                  </w:r>
                  <w:proofErr w:type="spellEnd"/>
                  <w:r w:rsidRPr="00B32B3B">
                    <w:rPr>
                      <w:sz w:val="22"/>
                      <w:szCs w:val="22"/>
                    </w:rPr>
                    <w:t xml:space="preserve">;   </w:t>
                  </w:r>
                </w:p>
              </w:tc>
              <w:tc>
                <w:tcPr>
                  <w:tcW w:w="567" w:type="dxa"/>
                </w:tcPr>
                <w:p w:rsidR="002A474E" w:rsidRPr="00B32B3B" w:rsidRDefault="002A474E" w:rsidP="002A474E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 w:rsidRPr="00B32B3B">
                    <w:rPr>
                      <w:noProof/>
                      <w:sz w:val="32"/>
                      <w:szCs w:val="32"/>
                      <w:vertAlign w:val="superscript"/>
                      <w:lang w:val="lt-LT" w:eastAsia="lt-LT"/>
                    </w:rPr>
                    <mc:AlternateContent>
                      <mc:Choice Requires="wps">
                        <w:drawing>
                          <wp:inline distT="0" distB="0" distL="0" distR="0" wp14:anchorId="42C839A1" wp14:editId="1657B94C">
                            <wp:extent cx="217170" cy="204470"/>
                            <wp:effectExtent l="13970" t="5080" r="6985" b="9525"/>
                            <wp:docPr id="32" name="Rectangle 2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0616AB0F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yJFhrIQIAAD0EAAAOAAAAAAAAAAAAAAAAAC4CAABkcnMvZTJvRG9jLnhtbFBLAQIt&#10;ABQABgAIAAAAIQDzKdIJ2QAAAAMBAAAPAAAAAAAAAAAAAAAAAHsEAABkcnMvZG93bnJldi54bWxQ&#10;SwUGAAAAAAQABADzAAAAgQ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vAlign w:val="center"/>
                </w:tcPr>
                <w:p w:rsidR="002A474E" w:rsidRPr="00B32B3B" w:rsidRDefault="002A474E" w:rsidP="002A474E">
                  <w:pPr>
                    <w:ind w:left="-16"/>
                    <w:rPr>
                      <w:b/>
                      <w:sz w:val="22"/>
                      <w:szCs w:val="22"/>
                    </w:rPr>
                  </w:pPr>
                  <w:proofErr w:type="spellStart"/>
                  <w:proofErr w:type="gramStart"/>
                  <w:r w:rsidRPr="00B32B3B">
                    <w:rPr>
                      <w:bCs/>
                      <w:sz w:val="20"/>
                      <w:szCs w:val="20"/>
                    </w:rPr>
                    <w:t>atvykęs</w:t>
                  </w:r>
                  <w:proofErr w:type="spellEnd"/>
                  <w:proofErr w:type="gramEnd"/>
                  <w:r w:rsidRPr="00B32B3B">
                    <w:rPr>
                      <w:bCs/>
                      <w:sz w:val="20"/>
                      <w:szCs w:val="20"/>
                    </w:rPr>
                    <w:t xml:space="preserve"> (-</w:t>
                  </w:r>
                  <w:proofErr w:type="spellStart"/>
                  <w:r w:rsidRPr="00B32B3B">
                    <w:rPr>
                      <w:bCs/>
                      <w:sz w:val="20"/>
                      <w:szCs w:val="20"/>
                    </w:rPr>
                    <w:t>usi</w:t>
                  </w:r>
                  <w:proofErr w:type="spellEnd"/>
                  <w:r w:rsidRPr="00B32B3B">
                    <w:rPr>
                      <w:bCs/>
                      <w:sz w:val="20"/>
                      <w:szCs w:val="20"/>
                    </w:rPr>
                    <w:t xml:space="preserve">) į </w:t>
                  </w:r>
                  <w:proofErr w:type="spellStart"/>
                  <w:r w:rsidRPr="00B32B3B">
                    <w:rPr>
                      <w:bCs/>
                      <w:sz w:val="20"/>
                      <w:szCs w:val="20"/>
                    </w:rPr>
                    <w:t>skyrių</w:t>
                  </w:r>
                  <w:proofErr w:type="spellEnd"/>
                  <w:r w:rsidRPr="00B32B3B">
                    <w:rPr>
                      <w:bCs/>
                      <w:sz w:val="20"/>
                      <w:szCs w:val="20"/>
                    </w:rPr>
                    <w:t>.</w:t>
                  </w:r>
                </w:p>
              </w:tc>
            </w:tr>
          </w:tbl>
          <w:p w:rsidR="002A474E" w:rsidRDefault="002A474E" w:rsidP="002A474E">
            <w:pPr>
              <w:tabs>
                <w:tab w:val="left" w:pos="6804"/>
              </w:tabs>
              <w:ind w:left="324"/>
              <w:rPr>
                <w:sz w:val="22"/>
                <w:lang w:val="lt-LT"/>
              </w:rPr>
            </w:pPr>
          </w:p>
        </w:tc>
      </w:tr>
      <w:tr w:rsidR="002A474E" w:rsidRPr="008337AA" w:rsidTr="008337AA">
        <w:trPr>
          <w:trHeight w:val="54"/>
        </w:trPr>
        <w:tc>
          <w:tcPr>
            <w:tcW w:w="6659" w:type="dxa"/>
            <w:shd w:val="clear" w:color="auto" w:fill="auto"/>
            <w:vAlign w:val="center"/>
          </w:tcPr>
          <w:p w:rsidR="008337AA" w:rsidRPr="008337AA" w:rsidRDefault="008337AA" w:rsidP="002A474E">
            <w:pPr>
              <w:ind w:right="-279"/>
              <w:rPr>
                <w:sz w:val="6"/>
                <w:szCs w:val="6"/>
                <w:lang w:val="lt-LT"/>
              </w:rPr>
            </w:pPr>
          </w:p>
        </w:tc>
        <w:tc>
          <w:tcPr>
            <w:tcW w:w="261" w:type="dxa"/>
            <w:vAlign w:val="center"/>
          </w:tcPr>
          <w:p w:rsidR="002A474E" w:rsidRPr="008337AA" w:rsidRDefault="002A474E" w:rsidP="002A474E">
            <w:pPr>
              <w:rPr>
                <w:sz w:val="6"/>
                <w:szCs w:val="6"/>
                <w:lang w:val="lt-LT"/>
              </w:rPr>
            </w:pPr>
          </w:p>
        </w:tc>
        <w:tc>
          <w:tcPr>
            <w:tcW w:w="591" w:type="dxa"/>
            <w:vAlign w:val="center"/>
          </w:tcPr>
          <w:p w:rsidR="002A474E" w:rsidRPr="008337AA" w:rsidRDefault="002A474E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957" w:type="dxa"/>
            <w:vAlign w:val="center"/>
          </w:tcPr>
          <w:p w:rsidR="002A474E" w:rsidRPr="008337AA" w:rsidRDefault="002A474E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  <w:tc>
          <w:tcPr>
            <w:tcW w:w="602" w:type="dxa"/>
            <w:gridSpan w:val="2"/>
            <w:vAlign w:val="center"/>
          </w:tcPr>
          <w:p w:rsidR="002A474E" w:rsidRPr="008337AA" w:rsidRDefault="002A474E" w:rsidP="002A474E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val="lt-LT" w:eastAsia="lt-LT"/>
              </w:rPr>
            </w:pPr>
          </w:p>
        </w:tc>
        <w:tc>
          <w:tcPr>
            <w:tcW w:w="711" w:type="dxa"/>
            <w:vAlign w:val="center"/>
          </w:tcPr>
          <w:p w:rsidR="002A474E" w:rsidRPr="008337AA" w:rsidRDefault="002A474E" w:rsidP="002A474E">
            <w:pPr>
              <w:tabs>
                <w:tab w:val="left" w:pos="6804"/>
              </w:tabs>
              <w:ind w:left="-103"/>
              <w:rPr>
                <w:sz w:val="6"/>
                <w:szCs w:val="6"/>
                <w:lang w:val="lt-LT"/>
              </w:rPr>
            </w:pPr>
          </w:p>
        </w:tc>
      </w:tr>
    </w:tbl>
    <w:p w:rsidR="008272BB" w:rsidRPr="00A04346" w:rsidRDefault="008272BB" w:rsidP="008272BB">
      <w:pPr>
        <w:rPr>
          <w:sz w:val="20"/>
          <w:szCs w:val="20"/>
          <w:lang w:val="lt-LT"/>
        </w:rPr>
      </w:pPr>
      <w:r w:rsidRPr="00A04346">
        <w:rPr>
          <w:b/>
          <w:bCs/>
          <w:sz w:val="20"/>
          <w:szCs w:val="20"/>
          <w:lang w:val="lt-LT"/>
        </w:rPr>
        <w:t xml:space="preserve">ĮSIPAREIGOJU </w:t>
      </w:r>
      <w:r w:rsidRPr="00A04346">
        <w:rPr>
          <w:sz w:val="20"/>
          <w:szCs w:val="20"/>
          <w:lang w:val="lt-LT"/>
        </w:rPr>
        <w:t xml:space="preserve">ne vėliau kaip per 10 </w:t>
      </w:r>
      <w:r w:rsidR="000F1F0D">
        <w:rPr>
          <w:sz w:val="20"/>
          <w:szCs w:val="20"/>
          <w:lang w:val="lt-LT"/>
        </w:rPr>
        <w:t xml:space="preserve">darbo </w:t>
      </w:r>
      <w:r w:rsidRPr="00A04346">
        <w:rPr>
          <w:sz w:val="20"/>
          <w:szCs w:val="20"/>
          <w:lang w:val="lt-LT"/>
        </w:rPr>
        <w:t>dienų pranešti apie:</w:t>
      </w:r>
    </w:p>
    <w:p w:rsidR="008272BB" w:rsidRPr="00BB24B5" w:rsidRDefault="008272BB" w:rsidP="00BB24B5">
      <w:pPr>
        <w:pStyle w:val="Sraopastraipa"/>
        <w:numPr>
          <w:ilvl w:val="0"/>
          <w:numId w:val="9"/>
        </w:numPr>
        <w:ind w:left="709" w:hanging="295"/>
        <w:rPr>
          <w:sz w:val="20"/>
          <w:szCs w:val="20"/>
          <w:lang w:val="lt-LT"/>
        </w:rPr>
      </w:pPr>
      <w:r w:rsidRPr="00BB24B5">
        <w:rPr>
          <w:sz w:val="20"/>
          <w:szCs w:val="20"/>
          <w:lang w:val="lt-LT"/>
        </w:rPr>
        <w:t xml:space="preserve">santuokos </w:t>
      </w:r>
      <w:r w:rsidR="005F11C6" w:rsidRPr="00BB24B5">
        <w:rPr>
          <w:sz w:val="20"/>
          <w:szCs w:val="20"/>
          <w:lang w:val="lt-LT"/>
        </w:rPr>
        <w:t xml:space="preserve">Lietuvos Respublikoje ar </w:t>
      </w:r>
      <w:r w:rsidRPr="00BB24B5">
        <w:rPr>
          <w:sz w:val="20"/>
          <w:szCs w:val="20"/>
          <w:lang w:val="lt-LT"/>
        </w:rPr>
        <w:t>užsienio valstybėje sudarymą;</w:t>
      </w:r>
    </w:p>
    <w:p w:rsidR="00A04346" w:rsidRPr="00BB24B5" w:rsidRDefault="00A04346" w:rsidP="00BB24B5">
      <w:pPr>
        <w:pStyle w:val="Sraopastraipa"/>
        <w:numPr>
          <w:ilvl w:val="0"/>
          <w:numId w:val="9"/>
        </w:numPr>
        <w:tabs>
          <w:tab w:val="left" w:pos="0"/>
        </w:tabs>
        <w:ind w:left="709" w:hanging="295"/>
        <w:jc w:val="both"/>
        <w:rPr>
          <w:b/>
          <w:bCs/>
          <w:sz w:val="20"/>
          <w:szCs w:val="20"/>
          <w:lang w:val="lt-LT"/>
        </w:rPr>
      </w:pPr>
      <w:r w:rsidRPr="00BB24B5">
        <w:rPr>
          <w:sz w:val="20"/>
          <w:szCs w:val="20"/>
          <w:lang w:val="lt-LT"/>
        </w:rPr>
        <w:t>periodinės pensinio pobūdžio išmokos našlystės (maitintojo netekus) atveju paskyrimą užsienio valstybėje;</w:t>
      </w:r>
    </w:p>
    <w:p w:rsidR="008272BB" w:rsidRPr="00BB24B5" w:rsidRDefault="00A04346" w:rsidP="00BB24B5">
      <w:pPr>
        <w:pStyle w:val="Sraopastraipa"/>
        <w:numPr>
          <w:ilvl w:val="0"/>
          <w:numId w:val="9"/>
        </w:numPr>
        <w:ind w:left="709" w:hanging="295"/>
        <w:jc w:val="both"/>
        <w:rPr>
          <w:b/>
          <w:bCs/>
          <w:sz w:val="20"/>
          <w:szCs w:val="20"/>
          <w:lang w:val="lt-LT"/>
        </w:rPr>
      </w:pPr>
      <w:r w:rsidRPr="00BB24B5">
        <w:rPr>
          <w:sz w:val="20"/>
          <w:szCs w:val="20"/>
          <w:lang w:val="lt-LT"/>
        </w:rPr>
        <w:t>išvykimą gyventi į kitą valstybę</w:t>
      </w:r>
      <w:r w:rsidR="005F11C6" w:rsidRPr="00BB24B5">
        <w:rPr>
          <w:sz w:val="20"/>
          <w:szCs w:val="20"/>
          <w:lang w:val="lt-LT"/>
        </w:rPr>
        <w:t>.</w:t>
      </w:r>
      <w:r w:rsidR="005F11C6" w:rsidRPr="00BB24B5">
        <w:rPr>
          <w:b/>
          <w:bCs/>
          <w:sz w:val="20"/>
          <w:szCs w:val="20"/>
          <w:lang w:val="lt-LT"/>
        </w:rPr>
        <w:t xml:space="preserve"> </w:t>
      </w:r>
    </w:p>
    <w:p w:rsidR="000F1F0D" w:rsidRDefault="008272BB" w:rsidP="00D9419F">
      <w:pPr>
        <w:jc w:val="both"/>
        <w:rPr>
          <w:sz w:val="20"/>
          <w:szCs w:val="20"/>
          <w:lang w:val="lt-LT"/>
        </w:rPr>
      </w:pPr>
      <w:r w:rsidRPr="00A04346">
        <w:rPr>
          <w:b/>
          <w:bCs/>
          <w:sz w:val="20"/>
          <w:szCs w:val="20"/>
          <w:lang w:val="lt-LT"/>
        </w:rPr>
        <w:t>ŽINAU</w:t>
      </w:r>
      <w:r w:rsidRPr="00A04346">
        <w:rPr>
          <w:sz w:val="20"/>
          <w:szCs w:val="20"/>
          <w:lang w:val="lt-LT"/>
        </w:rPr>
        <w:t>, kad</w:t>
      </w:r>
      <w:r w:rsidR="000F1F0D">
        <w:rPr>
          <w:sz w:val="20"/>
          <w:szCs w:val="20"/>
          <w:lang w:val="lt-LT"/>
        </w:rPr>
        <w:t>:</w:t>
      </w:r>
      <w:r w:rsidRPr="00A04346">
        <w:rPr>
          <w:sz w:val="20"/>
          <w:szCs w:val="20"/>
          <w:lang w:val="lt-LT"/>
        </w:rPr>
        <w:t xml:space="preserve"> </w:t>
      </w:r>
    </w:p>
    <w:p w:rsidR="000F1F0D" w:rsidRDefault="008272BB" w:rsidP="009D40B4">
      <w:pPr>
        <w:pStyle w:val="Sraopastraipa"/>
        <w:numPr>
          <w:ilvl w:val="0"/>
          <w:numId w:val="1"/>
        </w:numPr>
        <w:ind w:hanging="276"/>
        <w:jc w:val="both"/>
        <w:rPr>
          <w:sz w:val="20"/>
          <w:szCs w:val="20"/>
          <w:lang w:val="lt-LT"/>
        </w:rPr>
      </w:pPr>
      <w:r w:rsidRPr="000F1F0D">
        <w:rPr>
          <w:sz w:val="20"/>
          <w:szCs w:val="20"/>
          <w:lang w:val="lt-LT"/>
        </w:rPr>
        <w:t xml:space="preserve">nepranešus apie aplinkybes, turinčias įtakos </w:t>
      </w:r>
      <w:r w:rsidR="00D64145" w:rsidRPr="000F1F0D">
        <w:rPr>
          <w:sz w:val="20"/>
          <w:szCs w:val="20"/>
          <w:lang w:val="lt-LT"/>
        </w:rPr>
        <w:t>vieniš</w:t>
      </w:r>
      <w:r w:rsidR="000F1F0D">
        <w:rPr>
          <w:sz w:val="20"/>
          <w:szCs w:val="20"/>
          <w:lang w:val="lt-LT"/>
        </w:rPr>
        <w:t>o</w:t>
      </w:r>
      <w:r w:rsidR="00D64145" w:rsidRPr="000F1F0D">
        <w:rPr>
          <w:sz w:val="20"/>
          <w:szCs w:val="20"/>
          <w:lang w:val="lt-LT"/>
        </w:rPr>
        <w:t xml:space="preserve"> asmen</w:t>
      </w:r>
      <w:r w:rsidR="000F1F0D">
        <w:rPr>
          <w:sz w:val="20"/>
          <w:szCs w:val="20"/>
          <w:lang w:val="lt-LT"/>
        </w:rPr>
        <w:t>s</w:t>
      </w:r>
      <w:r w:rsidR="00D64145" w:rsidRPr="000F1F0D">
        <w:rPr>
          <w:sz w:val="20"/>
          <w:szCs w:val="20"/>
          <w:lang w:val="lt-LT"/>
        </w:rPr>
        <w:t xml:space="preserve"> išmokos</w:t>
      </w:r>
      <w:r w:rsidRPr="000F1F0D">
        <w:rPr>
          <w:sz w:val="20"/>
          <w:szCs w:val="20"/>
          <w:lang w:val="lt-LT"/>
        </w:rPr>
        <w:t xml:space="preserve"> mokėjimui, permokėta </w:t>
      </w:r>
      <w:r w:rsidR="00D64145" w:rsidRPr="000F1F0D">
        <w:rPr>
          <w:sz w:val="20"/>
          <w:szCs w:val="20"/>
          <w:lang w:val="lt-LT"/>
        </w:rPr>
        <w:t>išmokos</w:t>
      </w:r>
      <w:r w:rsidRPr="000F1F0D">
        <w:rPr>
          <w:sz w:val="20"/>
          <w:szCs w:val="20"/>
          <w:lang w:val="lt-LT"/>
        </w:rPr>
        <w:t xml:space="preserve"> suma bus išieškota iš manęs įstatymų nustatyta tvarka</w:t>
      </w:r>
      <w:r w:rsidR="000F1F0D">
        <w:rPr>
          <w:sz w:val="20"/>
          <w:szCs w:val="20"/>
          <w:lang w:val="lt-LT"/>
        </w:rPr>
        <w:t>;</w:t>
      </w:r>
    </w:p>
    <w:p w:rsidR="008272BB" w:rsidRPr="000F1F0D" w:rsidRDefault="000F1F0D" w:rsidP="009D40B4">
      <w:pPr>
        <w:pStyle w:val="Sraopastraipa"/>
        <w:numPr>
          <w:ilvl w:val="0"/>
          <w:numId w:val="1"/>
        </w:numPr>
        <w:ind w:hanging="276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vienišo asmens išmoka bus pristatoma tokia pačia tvarka, kuria man yra pristatoma socialinio draudimo pensija ar šalpos išmoka</w:t>
      </w:r>
      <w:r w:rsidR="008272BB" w:rsidRPr="000F1F0D">
        <w:rPr>
          <w:sz w:val="20"/>
          <w:szCs w:val="20"/>
          <w:lang w:val="lt-LT"/>
        </w:rPr>
        <w:t>.</w:t>
      </w:r>
    </w:p>
    <w:p w:rsidR="008272BB" w:rsidRPr="00A04346" w:rsidRDefault="008272BB" w:rsidP="008272BB">
      <w:pPr>
        <w:pStyle w:val="Pagrindinistekstas"/>
        <w:jc w:val="both"/>
        <w:rPr>
          <w:b/>
          <w:bCs/>
          <w:sz w:val="20"/>
          <w:szCs w:val="20"/>
        </w:rPr>
      </w:pPr>
    </w:p>
    <w:p w:rsidR="008272BB" w:rsidRPr="00A04346" w:rsidRDefault="008272BB" w:rsidP="008272BB">
      <w:pPr>
        <w:pStyle w:val="Pagrindinistekstas"/>
        <w:jc w:val="both"/>
        <w:rPr>
          <w:sz w:val="20"/>
          <w:szCs w:val="20"/>
        </w:rPr>
      </w:pPr>
      <w:r w:rsidRPr="00A04346">
        <w:rPr>
          <w:b/>
          <w:bCs/>
          <w:sz w:val="20"/>
          <w:szCs w:val="20"/>
        </w:rPr>
        <w:t>TVIRTINU</w:t>
      </w:r>
      <w:r w:rsidRPr="00A04346">
        <w:rPr>
          <w:sz w:val="20"/>
          <w:szCs w:val="20"/>
        </w:rPr>
        <w:t xml:space="preserve">, kad pateikti duomenys yra teisingi. </w:t>
      </w:r>
    </w:p>
    <w:p w:rsidR="008272BB" w:rsidRPr="00700D41" w:rsidRDefault="008272BB" w:rsidP="008272BB">
      <w:pPr>
        <w:ind w:firstLine="426"/>
        <w:rPr>
          <w:sz w:val="22"/>
          <w:szCs w:val="22"/>
        </w:rPr>
      </w:pPr>
    </w:p>
    <w:p w:rsidR="008272BB" w:rsidRDefault="008272BB" w:rsidP="008272BB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proofErr w:type="spellStart"/>
      <w:r>
        <w:rPr>
          <w:rFonts w:eastAsia="Calibri"/>
          <w:color w:val="000000"/>
          <w:lang w:eastAsia="lt-LT"/>
        </w:rPr>
        <w:t>A</w:t>
      </w:r>
      <w:r w:rsidRPr="0066420C">
        <w:rPr>
          <w:rFonts w:eastAsia="Calibri"/>
          <w:color w:val="000000"/>
          <w:lang w:eastAsia="lt-LT"/>
        </w:rPr>
        <w:t>smens</w:t>
      </w:r>
      <w:proofErr w:type="spellEnd"/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8272BB" w:rsidRPr="0019768E" w:rsidTr="00392A76">
        <w:tc>
          <w:tcPr>
            <w:tcW w:w="2410" w:type="dxa"/>
          </w:tcPr>
          <w:p w:rsidR="008272BB" w:rsidRPr="0019768E" w:rsidRDefault="008272BB" w:rsidP="00392A76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8272BB" w:rsidRPr="0019768E" w:rsidRDefault="008272BB" w:rsidP="00392A76">
            <w:pPr>
              <w:ind w:left="142"/>
              <w:rPr>
                <w:color w:val="000000"/>
              </w:rPr>
            </w:pPr>
            <w:r w:rsidRPr="0019768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9768E">
              <w:rPr>
                <w:caps/>
                <w:color w:val="000000"/>
              </w:rPr>
              <w:instrText xml:space="preserve"> FORMTEXT </w:instrText>
            </w:r>
            <w:r w:rsidRPr="0019768E">
              <w:rPr>
                <w:caps/>
                <w:color w:val="000000"/>
              </w:rPr>
            </w:r>
            <w:r w:rsidRPr="0019768E">
              <w:rPr>
                <w:caps/>
                <w:color w:val="000000"/>
              </w:rPr>
              <w:fldChar w:fldCharType="separate"/>
            </w:r>
            <w:r w:rsidRPr="0019768E">
              <w:rPr>
                <w:color w:val="000000"/>
              </w:rPr>
              <w:t> </w:t>
            </w:r>
            <w:r w:rsidRPr="0019768E">
              <w:rPr>
                <w:color w:val="000000"/>
              </w:rPr>
              <w:t> </w:t>
            </w:r>
            <w:r w:rsidRPr="0019768E">
              <w:rPr>
                <w:color w:val="000000"/>
              </w:rPr>
              <w:t> </w:t>
            </w:r>
            <w:r w:rsidRPr="0019768E">
              <w:rPr>
                <w:color w:val="000000"/>
              </w:rPr>
              <w:t> </w:t>
            </w:r>
            <w:r w:rsidRPr="0019768E">
              <w:rPr>
                <w:color w:val="000000"/>
              </w:rPr>
              <w:t> </w:t>
            </w:r>
            <w:r w:rsidRPr="0019768E">
              <w:rPr>
                <w:caps/>
                <w:color w:val="000000"/>
              </w:rPr>
              <w:fldChar w:fldCharType="end"/>
            </w:r>
          </w:p>
        </w:tc>
      </w:tr>
    </w:tbl>
    <w:p w:rsidR="008272BB" w:rsidRPr="00AC38D6" w:rsidRDefault="008272BB" w:rsidP="008272BB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26479F">
        <w:rPr>
          <w:color w:val="000000"/>
          <w:sz w:val="20"/>
          <w:szCs w:val="20"/>
        </w:rPr>
        <w:t xml:space="preserve">                    </w:t>
      </w:r>
      <w:r>
        <w:rPr>
          <w:color w:val="000000"/>
          <w:sz w:val="20"/>
          <w:szCs w:val="20"/>
        </w:rPr>
        <w:t xml:space="preserve">                        </w:t>
      </w:r>
      <w:proofErr w:type="spellStart"/>
      <w:proofErr w:type="gramStart"/>
      <w:r w:rsidRPr="002E7E60">
        <w:rPr>
          <w:color w:val="000000"/>
          <w:sz w:val="22"/>
          <w:szCs w:val="22"/>
        </w:rPr>
        <w:t>parašas</w:t>
      </w:r>
      <w:proofErr w:type="spellEnd"/>
      <w:proofErr w:type="gramEnd"/>
      <w:r w:rsidRPr="002E7E60">
        <w:rPr>
          <w:color w:val="000000"/>
          <w:sz w:val="22"/>
          <w:szCs w:val="22"/>
        </w:rPr>
        <w:t xml:space="preserve">                                                                     </w:t>
      </w:r>
      <w:proofErr w:type="spellStart"/>
      <w:r w:rsidRPr="002E7E60">
        <w:rPr>
          <w:color w:val="000000"/>
          <w:sz w:val="22"/>
          <w:szCs w:val="22"/>
        </w:rPr>
        <w:t>vardas</w:t>
      </w:r>
      <w:proofErr w:type="spellEnd"/>
      <w:r w:rsidRPr="002E7E60">
        <w:rPr>
          <w:color w:val="000000"/>
          <w:sz w:val="22"/>
          <w:szCs w:val="22"/>
        </w:rPr>
        <w:t xml:space="preserve"> </w:t>
      </w:r>
      <w:proofErr w:type="spellStart"/>
      <w:r w:rsidRPr="002E7E60">
        <w:rPr>
          <w:color w:val="000000"/>
          <w:sz w:val="22"/>
          <w:szCs w:val="22"/>
        </w:rPr>
        <w:t>ir</w:t>
      </w:r>
      <w:proofErr w:type="spellEnd"/>
      <w:r w:rsidRPr="002E7E60">
        <w:rPr>
          <w:color w:val="000000"/>
          <w:sz w:val="22"/>
          <w:szCs w:val="22"/>
        </w:rPr>
        <w:t xml:space="preserve"> </w:t>
      </w:r>
      <w:proofErr w:type="spellStart"/>
      <w:r w:rsidRPr="002E7E60">
        <w:rPr>
          <w:color w:val="000000"/>
          <w:sz w:val="22"/>
          <w:szCs w:val="22"/>
        </w:rPr>
        <w:t>pavardė</w:t>
      </w:r>
      <w:proofErr w:type="spellEnd"/>
      <w:r w:rsidRPr="002E7E60">
        <w:rPr>
          <w:color w:val="000000"/>
          <w:sz w:val="22"/>
          <w:szCs w:val="22"/>
        </w:rPr>
        <w:t xml:space="preserve"> </w:t>
      </w:r>
      <w:r w:rsidRPr="002E7E60">
        <w:rPr>
          <w:sz w:val="22"/>
          <w:szCs w:val="22"/>
        </w:rPr>
        <w:t xml:space="preserve">   </w:t>
      </w:r>
    </w:p>
    <w:p w:rsidR="008272BB" w:rsidRDefault="008272BB" w:rsidP="008272BB">
      <w:pPr>
        <w:rPr>
          <w:color w:val="000000"/>
        </w:rPr>
      </w:pPr>
    </w:p>
    <w:p w:rsidR="008272BB" w:rsidRPr="00CF452F" w:rsidRDefault="008272BB" w:rsidP="008272BB">
      <w:pPr>
        <w:pStyle w:val="Puslapioinaostekstas"/>
        <w:rPr>
          <w:sz w:val="24"/>
          <w:szCs w:val="24"/>
        </w:rPr>
      </w:pPr>
      <w:proofErr w:type="spellStart"/>
      <w:r w:rsidRPr="00CF452F">
        <w:rPr>
          <w:sz w:val="24"/>
          <w:szCs w:val="24"/>
        </w:rPr>
        <w:t>Prašymą</w:t>
      </w:r>
      <w:proofErr w:type="spellEnd"/>
      <w:r w:rsidRPr="00CF452F">
        <w:rPr>
          <w:sz w:val="24"/>
          <w:szCs w:val="24"/>
        </w:rPr>
        <w:t xml:space="preserve"> </w:t>
      </w:r>
      <w:proofErr w:type="spellStart"/>
      <w:r w:rsidRPr="00CF452F">
        <w:rPr>
          <w:sz w:val="24"/>
          <w:szCs w:val="24"/>
        </w:rPr>
        <w:t>pateikė</w:t>
      </w:r>
      <w:proofErr w:type="spellEnd"/>
      <w:r w:rsidRPr="00CF452F">
        <w:rPr>
          <w:sz w:val="24"/>
          <w:szCs w:val="24"/>
        </w:rPr>
        <w:t xml:space="preserve"> (</w:t>
      </w:r>
      <w:proofErr w:type="spellStart"/>
      <w:r w:rsidRPr="00CF452F">
        <w:rPr>
          <w:sz w:val="24"/>
          <w:szCs w:val="24"/>
        </w:rPr>
        <w:t>pildoma</w:t>
      </w:r>
      <w:proofErr w:type="spellEnd"/>
      <w:r w:rsidRPr="00CF452F">
        <w:rPr>
          <w:sz w:val="24"/>
          <w:szCs w:val="24"/>
        </w:rPr>
        <w:t xml:space="preserve">, </w:t>
      </w:r>
      <w:proofErr w:type="spellStart"/>
      <w:r w:rsidRPr="00CF452F">
        <w:rPr>
          <w:sz w:val="24"/>
          <w:szCs w:val="24"/>
        </w:rPr>
        <w:t>jei</w:t>
      </w:r>
      <w:proofErr w:type="spellEnd"/>
      <w:r w:rsidRPr="00CF452F">
        <w:rPr>
          <w:sz w:val="24"/>
          <w:szCs w:val="24"/>
        </w:rPr>
        <w:t xml:space="preserve"> </w:t>
      </w:r>
      <w:proofErr w:type="spellStart"/>
      <w:r w:rsidRPr="00CF452F">
        <w:rPr>
          <w:sz w:val="24"/>
          <w:szCs w:val="24"/>
        </w:rPr>
        <w:t>prašymą</w:t>
      </w:r>
      <w:proofErr w:type="spellEnd"/>
      <w:r w:rsidRPr="00CF452F">
        <w:rPr>
          <w:sz w:val="24"/>
          <w:szCs w:val="24"/>
        </w:rPr>
        <w:t xml:space="preserve"> </w:t>
      </w:r>
      <w:proofErr w:type="spellStart"/>
      <w:r w:rsidRPr="00CF452F">
        <w:rPr>
          <w:sz w:val="24"/>
          <w:szCs w:val="24"/>
        </w:rPr>
        <w:t>pateikė</w:t>
      </w:r>
      <w:proofErr w:type="spellEnd"/>
      <w:r w:rsidRPr="00CF452F">
        <w:rPr>
          <w:sz w:val="24"/>
          <w:szCs w:val="24"/>
        </w:rPr>
        <w:t xml:space="preserve"> </w:t>
      </w:r>
      <w:proofErr w:type="spellStart"/>
      <w:r w:rsidRPr="00CF452F">
        <w:rPr>
          <w:sz w:val="24"/>
          <w:szCs w:val="24"/>
        </w:rPr>
        <w:t>kitas</w:t>
      </w:r>
      <w:proofErr w:type="spellEnd"/>
      <w:r w:rsidRPr="00CF452F">
        <w:rPr>
          <w:sz w:val="24"/>
          <w:szCs w:val="24"/>
        </w:rPr>
        <w:t xml:space="preserve"> </w:t>
      </w:r>
      <w:proofErr w:type="spellStart"/>
      <w:r w:rsidRPr="00CF452F">
        <w:rPr>
          <w:sz w:val="24"/>
          <w:szCs w:val="24"/>
        </w:rPr>
        <w:t>asmuo</w:t>
      </w:r>
      <w:proofErr w:type="spellEnd"/>
      <w:r w:rsidRPr="00CF452F">
        <w:rPr>
          <w:sz w:val="24"/>
          <w:szCs w:val="24"/>
        </w:rPr>
        <w:t>):</w:t>
      </w:r>
    </w:p>
    <w:p w:rsidR="008272BB" w:rsidRDefault="008272BB" w:rsidP="008272BB">
      <w:pPr>
        <w:rPr>
          <w:color w:val="000000"/>
        </w:rPr>
      </w:pP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8272BB" w:rsidTr="00392A76">
        <w:trPr>
          <w:trHeight w:val="508"/>
        </w:trPr>
        <w:tc>
          <w:tcPr>
            <w:tcW w:w="592" w:type="dxa"/>
            <w:vAlign w:val="center"/>
          </w:tcPr>
          <w:p w:rsidR="008272BB" w:rsidRPr="00C11DD5" w:rsidRDefault="008272BB" w:rsidP="00392A76">
            <w:pPr>
              <w:rPr>
                <w:b/>
                <w:sz w:val="20"/>
                <w:szCs w:val="20"/>
              </w:rPr>
            </w:pPr>
            <w:r>
              <w:rPr>
                <w:noProof/>
                <w:sz w:val="32"/>
                <w:szCs w:val="32"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237D7C8C" wp14:editId="201FC906">
                      <wp:extent cx="217170" cy="204470"/>
                      <wp:effectExtent l="13970" t="5080" r="6985" b="9525"/>
                      <wp:docPr id="98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7D6ECF99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VKwJ8R8CAAA9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vAlign w:val="center"/>
          </w:tcPr>
          <w:p w:rsidR="008272BB" w:rsidRPr="00CF452F" w:rsidRDefault="008272BB" w:rsidP="00392A76">
            <w:pPr>
              <w:rPr>
                <w:b/>
              </w:rPr>
            </w:pPr>
            <w:proofErr w:type="spellStart"/>
            <w:r w:rsidRPr="00CF452F">
              <w:rPr>
                <w:color w:val="000000"/>
              </w:rPr>
              <w:t>įgaliotas</w:t>
            </w:r>
            <w:proofErr w:type="spellEnd"/>
            <w:r w:rsidRPr="00CF452F">
              <w:rPr>
                <w:color w:val="000000"/>
              </w:rPr>
              <w:t xml:space="preserve"> </w:t>
            </w:r>
            <w:proofErr w:type="spellStart"/>
            <w:r w:rsidRPr="00CF452F">
              <w:rPr>
                <w:color w:val="000000"/>
              </w:rPr>
              <w:t>asmuo</w:t>
            </w:r>
            <w:proofErr w:type="spellEnd"/>
            <w:r w:rsidRPr="00CF452F">
              <w:rPr>
                <w:color w:val="000000"/>
              </w:rPr>
              <w:t>;</w:t>
            </w:r>
          </w:p>
        </w:tc>
        <w:tc>
          <w:tcPr>
            <w:tcW w:w="1599" w:type="dxa"/>
            <w:vAlign w:val="center"/>
          </w:tcPr>
          <w:p w:rsidR="008272BB" w:rsidRPr="00CF452F" w:rsidRDefault="008272BB" w:rsidP="00392A76">
            <w:pPr>
              <w:rPr>
                <w:b/>
              </w:rPr>
            </w:pPr>
          </w:p>
        </w:tc>
        <w:tc>
          <w:tcPr>
            <w:tcW w:w="591" w:type="dxa"/>
            <w:vAlign w:val="center"/>
          </w:tcPr>
          <w:p w:rsidR="008272BB" w:rsidRPr="00CF452F" w:rsidRDefault="008272BB" w:rsidP="00392A76">
            <w:pPr>
              <w:rPr>
                <w:noProof/>
                <w:vertAlign w:val="superscript"/>
              </w:rPr>
            </w:pPr>
            <w:r w:rsidRPr="00CF452F">
              <w:rPr>
                <w:noProof/>
                <w:vertAlign w:val="superscript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7E6FAD90" wp14:editId="1D626AF8">
                      <wp:extent cx="217170" cy="204470"/>
                      <wp:effectExtent l="13970" t="5080" r="6985" b="9525"/>
                      <wp:docPr id="9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rect w14:anchorId="4419E489" id="Rectangle 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Ga7P04gAgAAPQ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vAlign w:val="center"/>
          </w:tcPr>
          <w:p w:rsidR="008272BB" w:rsidRPr="00CF452F" w:rsidRDefault="008272BB" w:rsidP="00392A76">
            <w:pPr>
              <w:rPr>
                <w:b/>
              </w:rPr>
            </w:pPr>
            <w:proofErr w:type="spellStart"/>
            <w:proofErr w:type="gramStart"/>
            <w:r w:rsidRPr="00CF452F">
              <w:rPr>
                <w:color w:val="000000"/>
              </w:rPr>
              <w:t>globėjas</w:t>
            </w:r>
            <w:proofErr w:type="spellEnd"/>
            <w:proofErr w:type="gramEnd"/>
            <w:r w:rsidRPr="00CF452F">
              <w:rPr>
                <w:color w:val="000000"/>
              </w:rPr>
              <w:t xml:space="preserve"> (-a) / </w:t>
            </w:r>
            <w:proofErr w:type="spellStart"/>
            <w:r w:rsidRPr="00CF452F">
              <w:rPr>
                <w:color w:val="000000"/>
              </w:rPr>
              <w:t>rūpintojas</w:t>
            </w:r>
            <w:proofErr w:type="spellEnd"/>
            <w:r w:rsidRPr="00CF452F">
              <w:rPr>
                <w:color w:val="000000"/>
              </w:rPr>
              <w:t xml:space="preserve"> (-a). </w:t>
            </w:r>
          </w:p>
        </w:tc>
      </w:tr>
    </w:tbl>
    <w:p w:rsidR="008E67B1" w:rsidRDefault="008E67B1" w:rsidP="00BB24B5">
      <w:pPr>
        <w:rPr>
          <w:sz w:val="22"/>
        </w:rPr>
      </w:pPr>
    </w:p>
    <w:sectPr w:rsidR="008E67B1" w:rsidSect="003B4A1A">
      <w:pgSz w:w="11906" w:h="16838"/>
      <w:pgMar w:top="567" w:right="707" w:bottom="35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AF6" w:rsidRDefault="00971AF6">
      <w:r>
        <w:separator/>
      </w:r>
    </w:p>
  </w:endnote>
  <w:endnote w:type="continuationSeparator" w:id="0">
    <w:p w:rsidR="00971AF6" w:rsidRDefault="00971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AF6" w:rsidRDefault="00971AF6">
      <w:r>
        <w:separator/>
      </w:r>
    </w:p>
  </w:footnote>
  <w:footnote w:type="continuationSeparator" w:id="0">
    <w:p w:rsidR="00971AF6" w:rsidRDefault="00971AF6">
      <w:r>
        <w:continuationSeparator/>
      </w:r>
    </w:p>
  </w:footnote>
  <w:footnote w:id="1">
    <w:p w:rsidR="002A474E" w:rsidRPr="008272BB" w:rsidRDefault="002A474E" w:rsidP="002300F9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</w:rPr>
        <w:footnoteRef/>
      </w:r>
      <w:r w:rsidRPr="008272BB">
        <w:rPr>
          <w:sz w:val="17"/>
          <w:szCs w:val="17"/>
          <w:lang w:val="lt-LT"/>
        </w:rPr>
        <w:t xml:space="preserve"> </w:t>
      </w:r>
      <w:r w:rsidRPr="008272BB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8272BB">
        <w:rPr>
          <w:sz w:val="16"/>
          <w:szCs w:val="16"/>
          <w:lang w:val="lt-LT"/>
        </w:rPr>
        <w:t xml:space="preserve"> į asmens E. siuntų pristatymo dėžutę.  </w:t>
      </w:r>
      <w:r w:rsidRPr="008272BB">
        <w:rPr>
          <w:sz w:val="18"/>
          <w:szCs w:val="18"/>
          <w:lang w:val="lt-L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B47E2D"/>
    <w:multiLevelType w:val="hybridMultilevel"/>
    <w:tmpl w:val="D4D20024"/>
    <w:lvl w:ilvl="0" w:tplc="C3705478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" w15:restartNumberingAfterBreak="0">
    <w:nsid w:val="0E5A45E8"/>
    <w:multiLevelType w:val="hybridMultilevel"/>
    <w:tmpl w:val="80FCD968"/>
    <w:lvl w:ilvl="0" w:tplc="BC162734">
      <w:start w:val="7"/>
      <w:numFmt w:val="bullet"/>
      <w:lvlText w:val="-"/>
      <w:lvlJc w:val="left"/>
      <w:pPr>
        <w:ind w:left="729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2" w15:restartNumberingAfterBreak="0">
    <w:nsid w:val="11435B60"/>
    <w:multiLevelType w:val="hybridMultilevel"/>
    <w:tmpl w:val="8B26C17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7021F"/>
    <w:multiLevelType w:val="hybridMultilevel"/>
    <w:tmpl w:val="3FC6131A"/>
    <w:lvl w:ilvl="0" w:tplc="C3705478">
      <w:start w:val="9"/>
      <w:numFmt w:val="bullet"/>
      <w:lvlText w:val="-"/>
      <w:lvlJc w:val="left"/>
      <w:pPr>
        <w:tabs>
          <w:tab w:val="num" w:pos="702"/>
        </w:tabs>
        <w:ind w:left="702" w:hanging="360"/>
      </w:pPr>
      <w:rPr>
        <w:rFonts w:ascii="Times New Roman" w:eastAsia="Times New Roman" w:hAnsi="Times New Roman" w:cs="Times New Roman" w:hint="default"/>
      </w:rPr>
    </w:lvl>
    <w:lvl w:ilvl="1" w:tplc="042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85D94"/>
    <w:multiLevelType w:val="hybridMultilevel"/>
    <w:tmpl w:val="3146CC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BD5520"/>
    <w:multiLevelType w:val="hybridMultilevel"/>
    <w:tmpl w:val="D1DEF08E"/>
    <w:lvl w:ilvl="0" w:tplc="C3705478">
      <w:start w:val="9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47F30970"/>
    <w:multiLevelType w:val="hybridMultilevel"/>
    <w:tmpl w:val="9D86B370"/>
    <w:lvl w:ilvl="0" w:tplc="DA6A9988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BA02BA"/>
    <w:multiLevelType w:val="hybridMultilevel"/>
    <w:tmpl w:val="C032AFF6"/>
    <w:lvl w:ilvl="0" w:tplc="56008E26">
      <w:start w:val="1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8" w15:restartNumberingAfterBreak="0">
    <w:nsid w:val="69220DB7"/>
    <w:multiLevelType w:val="hybridMultilevel"/>
    <w:tmpl w:val="BF6C07B2"/>
    <w:lvl w:ilvl="0" w:tplc="0427000F">
      <w:start w:val="1"/>
      <w:numFmt w:val="decimal"/>
      <w:lvlText w:val="%1."/>
      <w:lvlJc w:val="left"/>
      <w:pPr>
        <w:tabs>
          <w:tab w:val="num" w:pos="771"/>
        </w:tabs>
        <w:ind w:left="771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91"/>
        </w:tabs>
        <w:ind w:left="1491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211"/>
        </w:tabs>
        <w:ind w:left="2211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931"/>
        </w:tabs>
        <w:ind w:left="2931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51"/>
        </w:tabs>
        <w:ind w:left="3651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71"/>
        </w:tabs>
        <w:ind w:left="4371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91"/>
        </w:tabs>
        <w:ind w:left="5091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811"/>
        </w:tabs>
        <w:ind w:left="5811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531"/>
        </w:tabs>
        <w:ind w:left="6531" w:hanging="18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FD2"/>
    <w:rsid w:val="00002664"/>
    <w:rsid w:val="00002B58"/>
    <w:rsid w:val="00007B30"/>
    <w:rsid w:val="000127EB"/>
    <w:rsid w:val="0003103D"/>
    <w:rsid w:val="00043D1B"/>
    <w:rsid w:val="00045427"/>
    <w:rsid w:val="000458F5"/>
    <w:rsid w:val="00054940"/>
    <w:rsid w:val="00072771"/>
    <w:rsid w:val="00072A14"/>
    <w:rsid w:val="00083EC6"/>
    <w:rsid w:val="00096212"/>
    <w:rsid w:val="00096F3B"/>
    <w:rsid w:val="000A2204"/>
    <w:rsid w:val="000A64DC"/>
    <w:rsid w:val="000A7255"/>
    <w:rsid w:val="000B03E5"/>
    <w:rsid w:val="000C6512"/>
    <w:rsid w:val="000C6B48"/>
    <w:rsid w:val="000D247F"/>
    <w:rsid w:val="000D553E"/>
    <w:rsid w:val="000D5A96"/>
    <w:rsid w:val="000D7E01"/>
    <w:rsid w:val="000E2BD1"/>
    <w:rsid w:val="000E382E"/>
    <w:rsid w:val="000E441A"/>
    <w:rsid w:val="000F01B0"/>
    <w:rsid w:val="000F1F0D"/>
    <w:rsid w:val="000F3A66"/>
    <w:rsid w:val="00104D8C"/>
    <w:rsid w:val="001061B7"/>
    <w:rsid w:val="00106244"/>
    <w:rsid w:val="00106BAE"/>
    <w:rsid w:val="001075CB"/>
    <w:rsid w:val="00111A13"/>
    <w:rsid w:val="0011457A"/>
    <w:rsid w:val="00127165"/>
    <w:rsid w:val="00133E48"/>
    <w:rsid w:val="001403D0"/>
    <w:rsid w:val="00142EE3"/>
    <w:rsid w:val="00145473"/>
    <w:rsid w:val="001521DF"/>
    <w:rsid w:val="001536BB"/>
    <w:rsid w:val="0015744D"/>
    <w:rsid w:val="00157B88"/>
    <w:rsid w:val="0016074A"/>
    <w:rsid w:val="00161546"/>
    <w:rsid w:val="001658B2"/>
    <w:rsid w:val="00165E3A"/>
    <w:rsid w:val="001754D9"/>
    <w:rsid w:val="00181853"/>
    <w:rsid w:val="001849AF"/>
    <w:rsid w:val="001906D7"/>
    <w:rsid w:val="00194AF7"/>
    <w:rsid w:val="00196A89"/>
    <w:rsid w:val="00197B46"/>
    <w:rsid w:val="001A1C7D"/>
    <w:rsid w:val="001A41F5"/>
    <w:rsid w:val="001A6DE7"/>
    <w:rsid w:val="001D0833"/>
    <w:rsid w:val="001D3D48"/>
    <w:rsid w:val="001D77BD"/>
    <w:rsid w:val="001D7C72"/>
    <w:rsid w:val="001E7153"/>
    <w:rsid w:val="001F374E"/>
    <w:rsid w:val="001F6209"/>
    <w:rsid w:val="001F6EF4"/>
    <w:rsid w:val="00203132"/>
    <w:rsid w:val="002041F5"/>
    <w:rsid w:val="00204278"/>
    <w:rsid w:val="00205FA4"/>
    <w:rsid w:val="00216447"/>
    <w:rsid w:val="002165B6"/>
    <w:rsid w:val="002217E7"/>
    <w:rsid w:val="0022315A"/>
    <w:rsid w:val="002300F9"/>
    <w:rsid w:val="00232834"/>
    <w:rsid w:val="0024189F"/>
    <w:rsid w:val="00244A23"/>
    <w:rsid w:val="00245BC4"/>
    <w:rsid w:val="002469B2"/>
    <w:rsid w:val="002510FE"/>
    <w:rsid w:val="0025315A"/>
    <w:rsid w:val="0025551B"/>
    <w:rsid w:val="00260C77"/>
    <w:rsid w:val="00263352"/>
    <w:rsid w:val="00271FED"/>
    <w:rsid w:val="002729D2"/>
    <w:rsid w:val="002804A6"/>
    <w:rsid w:val="002807A3"/>
    <w:rsid w:val="00281E64"/>
    <w:rsid w:val="00284CC2"/>
    <w:rsid w:val="002A474E"/>
    <w:rsid w:val="002A68D2"/>
    <w:rsid w:val="002A6D1C"/>
    <w:rsid w:val="002B48F6"/>
    <w:rsid w:val="002C3747"/>
    <w:rsid w:val="002D2B4B"/>
    <w:rsid w:val="002D3155"/>
    <w:rsid w:val="002D5AF3"/>
    <w:rsid w:val="002E608E"/>
    <w:rsid w:val="002E6B1F"/>
    <w:rsid w:val="002F26D2"/>
    <w:rsid w:val="002F482E"/>
    <w:rsid w:val="00300A82"/>
    <w:rsid w:val="00304CEC"/>
    <w:rsid w:val="00306ED3"/>
    <w:rsid w:val="00307DDD"/>
    <w:rsid w:val="003249BA"/>
    <w:rsid w:val="00327DB2"/>
    <w:rsid w:val="0033735B"/>
    <w:rsid w:val="0035051C"/>
    <w:rsid w:val="00355D0A"/>
    <w:rsid w:val="0035622C"/>
    <w:rsid w:val="003632C9"/>
    <w:rsid w:val="003676DC"/>
    <w:rsid w:val="0037504E"/>
    <w:rsid w:val="00381D16"/>
    <w:rsid w:val="0038217D"/>
    <w:rsid w:val="00386EA4"/>
    <w:rsid w:val="003872A3"/>
    <w:rsid w:val="003B2B21"/>
    <w:rsid w:val="003B4A1A"/>
    <w:rsid w:val="003B5CA0"/>
    <w:rsid w:val="003D4049"/>
    <w:rsid w:val="003E0F9A"/>
    <w:rsid w:val="003F19E1"/>
    <w:rsid w:val="00400FA9"/>
    <w:rsid w:val="00402C1E"/>
    <w:rsid w:val="0040534D"/>
    <w:rsid w:val="00410902"/>
    <w:rsid w:val="00420B4C"/>
    <w:rsid w:val="00423E91"/>
    <w:rsid w:val="0044049C"/>
    <w:rsid w:val="004442E3"/>
    <w:rsid w:val="00446E63"/>
    <w:rsid w:val="00454874"/>
    <w:rsid w:val="0045677F"/>
    <w:rsid w:val="004574E6"/>
    <w:rsid w:val="004607F2"/>
    <w:rsid w:val="0046556B"/>
    <w:rsid w:val="00471B96"/>
    <w:rsid w:val="00476639"/>
    <w:rsid w:val="00480E4A"/>
    <w:rsid w:val="00482CCA"/>
    <w:rsid w:val="00484A91"/>
    <w:rsid w:val="0049077F"/>
    <w:rsid w:val="00491333"/>
    <w:rsid w:val="00494685"/>
    <w:rsid w:val="004B3DB0"/>
    <w:rsid w:val="004B5E16"/>
    <w:rsid w:val="004B624C"/>
    <w:rsid w:val="004C1E83"/>
    <w:rsid w:val="004E6D19"/>
    <w:rsid w:val="004E7876"/>
    <w:rsid w:val="004F239C"/>
    <w:rsid w:val="004F49FE"/>
    <w:rsid w:val="004F50E3"/>
    <w:rsid w:val="00504B44"/>
    <w:rsid w:val="00510CBD"/>
    <w:rsid w:val="00511E60"/>
    <w:rsid w:val="00520E2A"/>
    <w:rsid w:val="0052333F"/>
    <w:rsid w:val="00523411"/>
    <w:rsid w:val="00523708"/>
    <w:rsid w:val="005247A1"/>
    <w:rsid w:val="00525346"/>
    <w:rsid w:val="00530708"/>
    <w:rsid w:val="00536DD1"/>
    <w:rsid w:val="00547298"/>
    <w:rsid w:val="00553626"/>
    <w:rsid w:val="00553DC4"/>
    <w:rsid w:val="00555018"/>
    <w:rsid w:val="00555113"/>
    <w:rsid w:val="00555568"/>
    <w:rsid w:val="00561E62"/>
    <w:rsid w:val="005638C0"/>
    <w:rsid w:val="00572A88"/>
    <w:rsid w:val="005740F3"/>
    <w:rsid w:val="00574543"/>
    <w:rsid w:val="00576EA9"/>
    <w:rsid w:val="00582B00"/>
    <w:rsid w:val="00584EEA"/>
    <w:rsid w:val="00586C5B"/>
    <w:rsid w:val="00597837"/>
    <w:rsid w:val="005A586E"/>
    <w:rsid w:val="005B517C"/>
    <w:rsid w:val="005D0075"/>
    <w:rsid w:val="005D5C1F"/>
    <w:rsid w:val="005D6F9F"/>
    <w:rsid w:val="005E3AB6"/>
    <w:rsid w:val="005E5E7B"/>
    <w:rsid w:val="005E7F91"/>
    <w:rsid w:val="005F026D"/>
    <w:rsid w:val="005F0BAF"/>
    <w:rsid w:val="005F11C6"/>
    <w:rsid w:val="0060019B"/>
    <w:rsid w:val="00602821"/>
    <w:rsid w:val="00604AFD"/>
    <w:rsid w:val="00615182"/>
    <w:rsid w:val="00623CA5"/>
    <w:rsid w:val="00626B64"/>
    <w:rsid w:val="00631FFB"/>
    <w:rsid w:val="00633FD2"/>
    <w:rsid w:val="006426FF"/>
    <w:rsid w:val="006439E0"/>
    <w:rsid w:val="0065311A"/>
    <w:rsid w:val="006547F2"/>
    <w:rsid w:val="006642AF"/>
    <w:rsid w:val="00677A78"/>
    <w:rsid w:val="00680641"/>
    <w:rsid w:val="00690B78"/>
    <w:rsid w:val="00690C05"/>
    <w:rsid w:val="00692825"/>
    <w:rsid w:val="00693531"/>
    <w:rsid w:val="00695AD9"/>
    <w:rsid w:val="00697EFD"/>
    <w:rsid w:val="006A2149"/>
    <w:rsid w:val="006A3169"/>
    <w:rsid w:val="006A62F9"/>
    <w:rsid w:val="006A64E0"/>
    <w:rsid w:val="006A7102"/>
    <w:rsid w:val="006B19FF"/>
    <w:rsid w:val="006B387E"/>
    <w:rsid w:val="006C1FB7"/>
    <w:rsid w:val="006C2920"/>
    <w:rsid w:val="006C2F0A"/>
    <w:rsid w:val="006C60E8"/>
    <w:rsid w:val="006D31F1"/>
    <w:rsid w:val="006D346C"/>
    <w:rsid w:val="006E096E"/>
    <w:rsid w:val="006E35F2"/>
    <w:rsid w:val="006E7425"/>
    <w:rsid w:val="006F10A7"/>
    <w:rsid w:val="006F307A"/>
    <w:rsid w:val="006F3586"/>
    <w:rsid w:val="00710333"/>
    <w:rsid w:val="0071145B"/>
    <w:rsid w:val="00713312"/>
    <w:rsid w:val="00714ED7"/>
    <w:rsid w:val="0071543A"/>
    <w:rsid w:val="0071692F"/>
    <w:rsid w:val="00717B40"/>
    <w:rsid w:val="00720D14"/>
    <w:rsid w:val="007216ED"/>
    <w:rsid w:val="0072303C"/>
    <w:rsid w:val="00724F00"/>
    <w:rsid w:val="00725415"/>
    <w:rsid w:val="007271BF"/>
    <w:rsid w:val="00733FB4"/>
    <w:rsid w:val="00734DEC"/>
    <w:rsid w:val="007400AC"/>
    <w:rsid w:val="007418FC"/>
    <w:rsid w:val="007431F8"/>
    <w:rsid w:val="007558BC"/>
    <w:rsid w:val="007654D9"/>
    <w:rsid w:val="00771DBE"/>
    <w:rsid w:val="007733FA"/>
    <w:rsid w:val="00773F85"/>
    <w:rsid w:val="00774C67"/>
    <w:rsid w:val="00775757"/>
    <w:rsid w:val="00780944"/>
    <w:rsid w:val="00791EBF"/>
    <w:rsid w:val="00795F10"/>
    <w:rsid w:val="00797D57"/>
    <w:rsid w:val="007B765E"/>
    <w:rsid w:val="007C06A9"/>
    <w:rsid w:val="007C3432"/>
    <w:rsid w:val="007C5B2F"/>
    <w:rsid w:val="007D1087"/>
    <w:rsid w:val="007D24D4"/>
    <w:rsid w:val="007D2D78"/>
    <w:rsid w:val="007D3312"/>
    <w:rsid w:val="007D5E6C"/>
    <w:rsid w:val="007E0CBB"/>
    <w:rsid w:val="007E16D0"/>
    <w:rsid w:val="007E4089"/>
    <w:rsid w:val="007E4C68"/>
    <w:rsid w:val="007F3782"/>
    <w:rsid w:val="007F3F2E"/>
    <w:rsid w:val="007F5065"/>
    <w:rsid w:val="00803F45"/>
    <w:rsid w:val="00810B3E"/>
    <w:rsid w:val="00813F4C"/>
    <w:rsid w:val="00815DAD"/>
    <w:rsid w:val="008272BB"/>
    <w:rsid w:val="008304B1"/>
    <w:rsid w:val="0083057D"/>
    <w:rsid w:val="00831808"/>
    <w:rsid w:val="008337AA"/>
    <w:rsid w:val="00834692"/>
    <w:rsid w:val="00836E10"/>
    <w:rsid w:val="00844B77"/>
    <w:rsid w:val="00845272"/>
    <w:rsid w:val="0084672B"/>
    <w:rsid w:val="00847B8A"/>
    <w:rsid w:val="0085082B"/>
    <w:rsid w:val="008547EF"/>
    <w:rsid w:val="00857A40"/>
    <w:rsid w:val="00863EB7"/>
    <w:rsid w:val="00864605"/>
    <w:rsid w:val="008649C3"/>
    <w:rsid w:val="008656A6"/>
    <w:rsid w:val="0087334F"/>
    <w:rsid w:val="008806DA"/>
    <w:rsid w:val="00882013"/>
    <w:rsid w:val="00883354"/>
    <w:rsid w:val="0089209A"/>
    <w:rsid w:val="008A733C"/>
    <w:rsid w:val="008B48D5"/>
    <w:rsid w:val="008C0AFD"/>
    <w:rsid w:val="008C6440"/>
    <w:rsid w:val="008E1E63"/>
    <w:rsid w:val="008E67B1"/>
    <w:rsid w:val="008F0B10"/>
    <w:rsid w:val="008F1DC5"/>
    <w:rsid w:val="008F27BD"/>
    <w:rsid w:val="008F2D43"/>
    <w:rsid w:val="009027B9"/>
    <w:rsid w:val="009109F4"/>
    <w:rsid w:val="00923585"/>
    <w:rsid w:val="00931A84"/>
    <w:rsid w:val="009344A5"/>
    <w:rsid w:val="0093592E"/>
    <w:rsid w:val="009459FE"/>
    <w:rsid w:val="009517EF"/>
    <w:rsid w:val="009559F2"/>
    <w:rsid w:val="0095619C"/>
    <w:rsid w:val="00956982"/>
    <w:rsid w:val="0095761D"/>
    <w:rsid w:val="00962A16"/>
    <w:rsid w:val="00964B5B"/>
    <w:rsid w:val="00966440"/>
    <w:rsid w:val="009707F6"/>
    <w:rsid w:val="0097197C"/>
    <w:rsid w:val="00971AF6"/>
    <w:rsid w:val="009767E5"/>
    <w:rsid w:val="00981E66"/>
    <w:rsid w:val="00987822"/>
    <w:rsid w:val="009941FE"/>
    <w:rsid w:val="009950E5"/>
    <w:rsid w:val="009960E5"/>
    <w:rsid w:val="009A4435"/>
    <w:rsid w:val="009A452D"/>
    <w:rsid w:val="009A6654"/>
    <w:rsid w:val="009A7320"/>
    <w:rsid w:val="009B11D7"/>
    <w:rsid w:val="009B4C0A"/>
    <w:rsid w:val="009B5ABB"/>
    <w:rsid w:val="009C3B37"/>
    <w:rsid w:val="009C70D9"/>
    <w:rsid w:val="009D176A"/>
    <w:rsid w:val="009D3A5B"/>
    <w:rsid w:val="009D3D6E"/>
    <w:rsid w:val="009D40B4"/>
    <w:rsid w:val="009D435E"/>
    <w:rsid w:val="009D7511"/>
    <w:rsid w:val="009E4573"/>
    <w:rsid w:val="009F647E"/>
    <w:rsid w:val="00A04346"/>
    <w:rsid w:val="00A07DCE"/>
    <w:rsid w:val="00A11132"/>
    <w:rsid w:val="00A11DFB"/>
    <w:rsid w:val="00A1480E"/>
    <w:rsid w:val="00A21FB5"/>
    <w:rsid w:val="00A22051"/>
    <w:rsid w:val="00A23FE4"/>
    <w:rsid w:val="00A256C1"/>
    <w:rsid w:val="00A319B6"/>
    <w:rsid w:val="00A41262"/>
    <w:rsid w:val="00A425A9"/>
    <w:rsid w:val="00A4270E"/>
    <w:rsid w:val="00A42E01"/>
    <w:rsid w:val="00A4448D"/>
    <w:rsid w:val="00A456D6"/>
    <w:rsid w:val="00A47ABA"/>
    <w:rsid w:val="00A5236A"/>
    <w:rsid w:val="00A72B3E"/>
    <w:rsid w:val="00A738B1"/>
    <w:rsid w:val="00A76E6D"/>
    <w:rsid w:val="00A810C0"/>
    <w:rsid w:val="00A81FE4"/>
    <w:rsid w:val="00A84B4F"/>
    <w:rsid w:val="00A84D48"/>
    <w:rsid w:val="00A8619E"/>
    <w:rsid w:val="00A86E45"/>
    <w:rsid w:val="00A90050"/>
    <w:rsid w:val="00A9370B"/>
    <w:rsid w:val="00A95CD8"/>
    <w:rsid w:val="00AA38AB"/>
    <w:rsid w:val="00AA47DD"/>
    <w:rsid w:val="00AB149F"/>
    <w:rsid w:val="00AC15F5"/>
    <w:rsid w:val="00AD7504"/>
    <w:rsid w:val="00AE00AE"/>
    <w:rsid w:val="00AE4A01"/>
    <w:rsid w:val="00AF0E08"/>
    <w:rsid w:val="00AF44C6"/>
    <w:rsid w:val="00AF5650"/>
    <w:rsid w:val="00AF6F0E"/>
    <w:rsid w:val="00AF72B1"/>
    <w:rsid w:val="00AF79F8"/>
    <w:rsid w:val="00B0663C"/>
    <w:rsid w:val="00B11F1F"/>
    <w:rsid w:val="00B156F2"/>
    <w:rsid w:val="00B1686E"/>
    <w:rsid w:val="00B22FD1"/>
    <w:rsid w:val="00B31570"/>
    <w:rsid w:val="00B33A76"/>
    <w:rsid w:val="00B3628C"/>
    <w:rsid w:val="00B366C3"/>
    <w:rsid w:val="00B37FF2"/>
    <w:rsid w:val="00B40B6D"/>
    <w:rsid w:val="00B40BFB"/>
    <w:rsid w:val="00B50477"/>
    <w:rsid w:val="00B53184"/>
    <w:rsid w:val="00B54AEC"/>
    <w:rsid w:val="00B60944"/>
    <w:rsid w:val="00B609EA"/>
    <w:rsid w:val="00B616FE"/>
    <w:rsid w:val="00B643C1"/>
    <w:rsid w:val="00B65CF2"/>
    <w:rsid w:val="00B71667"/>
    <w:rsid w:val="00B7204F"/>
    <w:rsid w:val="00B72602"/>
    <w:rsid w:val="00B74E32"/>
    <w:rsid w:val="00B80D9C"/>
    <w:rsid w:val="00B8212C"/>
    <w:rsid w:val="00B837E2"/>
    <w:rsid w:val="00B858E3"/>
    <w:rsid w:val="00B8661B"/>
    <w:rsid w:val="00BA5ED3"/>
    <w:rsid w:val="00BB24B5"/>
    <w:rsid w:val="00BB4A76"/>
    <w:rsid w:val="00BB7F34"/>
    <w:rsid w:val="00BC0E08"/>
    <w:rsid w:val="00BD2BAD"/>
    <w:rsid w:val="00BE3A17"/>
    <w:rsid w:val="00BF2FF6"/>
    <w:rsid w:val="00C00D5F"/>
    <w:rsid w:val="00C0142F"/>
    <w:rsid w:val="00C0152E"/>
    <w:rsid w:val="00C0394C"/>
    <w:rsid w:val="00C14731"/>
    <w:rsid w:val="00C1731F"/>
    <w:rsid w:val="00C232F0"/>
    <w:rsid w:val="00C25D55"/>
    <w:rsid w:val="00C26295"/>
    <w:rsid w:val="00C26640"/>
    <w:rsid w:val="00C26A89"/>
    <w:rsid w:val="00C3012B"/>
    <w:rsid w:val="00C36A4A"/>
    <w:rsid w:val="00C40BC5"/>
    <w:rsid w:val="00C40E34"/>
    <w:rsid w:val="00C44F07"/>
    <w:rsid w:val="00C5433D"/>
    <w:rsid w:val="00C73F4E"/>
    <w:rsid w:val="00C7490D"/>
    <w:rsid w:val="00C75FC6"/>
    <w:rsid w:val="00C802F2"/>
    <w:rsid w:val="00C8118C"/>
    <w:rsid w:val="00C82478"/>
    <w:rsid w:val="00C904F0"/>
    <w:rsid w:val="00C95EA2"/>
    <w:rsid w:val="00C970E8"/>
    <w:rsid w:val="00CA5C8D"/>
    <w:rsid w:val="00CB3DBB"/>
    <w:rsid w:val="00CB7DEF"/>
    <w:rsid w:val="00CC1A92"/>
    <w:rsid w:val="00CC2CE8"/>
    <w:rsid w:val="00CC3A7C"/>
    <w:rsid w:val="00CD10AF"/>
    <w:rsid w:val="00CD1286"/>
    <w:rsid w:val="00CD46A8"/>
    <w:rsid w:val="00CD5D55"/>
    <w:rsid w:val="00CE2877"/>
    <w:rsid w:val="00CE36F7"/>
    <w:rsid w:val="00CE7F64"/>
    <w:rsid w:val="00CF33FC"/>
    <w:rsid w:val="00CF3D9B"/>
    <w:rsid w:val="00CF5E86"/>
    <w:rsid w:val="00D04F16"/>
    <w:rsid w:val="00D10001"/>
    <w:rsid w:val="00D11980"/>
    <w:rsid w:val="00D12BD5"/>
    <w:rsid w:val="00D162D3"/>
    <w:rsid w:val="00D17CDD"/>
    <w:rsid w:val="00D21955"/>
    <w:rsid w:val="00D26271"/>
    <w:rsid w:val="00D26695"/>
    <w:rsid w:val="00D34BC4"/>
    <w:rsid w:val="00D47B96"/>
    <w:rsid w:val="00D51E71"/>
    <w:rsid w:val="00D55016"/>
    <w:rsid w:val="00D64145"/>
    <w:rsid w:val="00D64D8F"/>
    <w:rsid w:val="00D7080E"/>
    <w:rsid w:val="00D73708"/>
    <w:rsid w:val="00D81263"/>
    <w:rsid w:val="00D81DEB"/>
    <w:rsid w:val="00D86979"/>
    <w:rsid w:val="00D915F8"/>
    <w:rsid w:val="00D9248B"/>
    <w:rsid w:val="00D9419F"/>
    <w:rsid w:val="00D970FA"/>
    <w:rsid w:val="00D972FB"/>
    <w:rsid w:val="00DA0E9F"/>
    <w:rsid w:val="00DA5012"/>
    <w:rsid w:val="00DB58A8"/>
    <w:rsid w:val="00DB6374"/>
    <w:rsid w:val="00DC357E"/>
    <w:rsid w:val="00DD373B"/>
    <w:rsid w:val="00DE3109"/>
    <w:rsid w:val="00DE5679"/>
    <w:rsid w:val="00DE5BB0"/>
    <w:rsid w:val="00E044EC"/>
    <w:rsid w:val="00E05755"/>
    <w:rsid w:val="00E065FF"/>
    <w:rsid w:val="00E06FDC"/>
    <w:rsid w:val="00E13020"/>
    <w:rsid w:val="00E147A5"/>
    <w:rsid w:val="00E27B67"/>
    <w:rsid w:val="00E30D58"/>
    <w:rsid w:val="00E34FD9"/>
    <w:rsid w:val="00E36523"/>
    <w:rsid w:val="00E36889"/>
    <w:rsid w:val="00E42350"/>
    <w:rsid w:val="00E45A02"/>
    <w:rsid w:val="00E526A6"/>
    <w:rsid w:val="00E57FCB"/>
    <w:rsid w:val="00E63EB3"/>
    <w:rsid w:val="00E63EB8"/>
    <w:rsid w:val="00E64B95"/>
    <w:rsid w:val="00E670F0"/>
    <w:rsid w:val="00E7086F"/>
    <w:rsid w:val="00E71810"/>
    <w:rsid w:val="00E742C7"/>
    <w:rsid w:val="00E76BE2"/>
    <w:rsid w:val="00E818E3"/>
    <w:rsid w:val="00E832A7"/>
    <w:rsid w:val="00E851C1"/>
    <w:rsid w:val="00E90B26"/>
    <w:rsid w:val="00E94E9F"/>
    <w:rsid w:val="00E9769B"/>
    <w:rsid w:val="00EA1536"/>
    <w:rsid w:val="00EB43B2"/>
    <w:rsid w:val="00EC1376"/>
    <w:rsid w:val="00EC285C"/>
    <w:rsid w:val="00ED00D9"/>
    <w:rsid w:val="00ED3C4D"/>
    <w:rsid w:val="00EE0751"/>
    <w:rsid w:val="00EE2F08"/>
    <w:rsid w:val="00EE2F5D"/>
    <w:rsid w:val="00EF0601"/>
    <w:rsid w:val="00EF57BC"/>
    <w:rsid w:val="00EF7138"/>
    <w:rsid w:val="00F02F6E"/>
    <w:rsid w:val="00F17688"/>
    <w:rsid w:val="00F22A98"/>
    <w:rsid w:val="00F357EF"/>
    <w:rsid w:val="00F36528"/>
    <w:rsid w:val="00F41940"/>
    <w:rsid w:val="00F44D14"/>
    <w:rsid w:val="00F460AD"/>
    <w:rsid w:val="00F54908"/>
    <w:rsid w:val="00F57F0D"/>
    <w:rsid w:val="00F62E69"/>
    <w:rsid w:val="00F62E87"/>
    <w:rsid w:val="00F657C4"/>
    <w:rsid w:val="00F73640"/>
    <w:rsid w:val="00F75389"/>
    <w:rsid w:val="00F81322"/>
    <w:rsid w:val="00F85EB9"/>
    <w:rsid w:val="00F94917"/>
    <w:rsid w:val="00F9499D"/>
    <w:rsid w:val="00F97C1A"/>
    <w:rsid w:val="00FA0AA7"/>
    <w:rsid w:val="00FA1564"/>
    <w:rsid w:val="00FA1E73"/>
    <w:rsid w:val="00FA3B95"/>
    <w:rsid w:val="00FA719C"/>
    <w:rsid w:val="00FC2470"/>
    <w:rsid w:val="00FC64D2"/>
    <w:rsid w:val="00FD0A89"/>
    <w:rsid w:val="00FD2C49"/>
    <w:rsid w:val="00FD3F88"/>
    <w:rsid w:val="00FD6ECC"/>
    <w:rsid w:val="00FE2DB8"/>
    <w:rsid w:val="00FE6318"/>
    <w:rsid w:val="00FF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C757C7-5983-4177-A1D0-4C9F3DC7A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sz w:val="28"/>
      <w:lang w:val="lt-LT"/>
    </w:rPr>
  </w:style>
  <w:style w:type="paragraph" w:styleId="Antrat2">
    <w:name w:val="heading 2"/>
    <w:basedOn w:val="prastasis"/>
    <w:next w:val="prastasis"/>
    <w:qFormat/>
    <w:pPr>
      <w:keepNext/>
      <w:outlineLvl w:val="1"/>
    </w:pPr>
    <w:rPr>
      <w:i/>
      <w:iCs/>
      <w:sz w:val="22"/>
      <w:u w:val="single"/>
      <w:lang w:val="lt-LT"/>
    </w:rPr>
  </w:style>
  <w:style w:type="paragraph" w:styleId="Antrat3">
    <w:name w:val="heading 3"/>
    <w:basedOn w:val="prastasis"/>
    <w:next w:val="prastasis"/>
    <w:qFormat/>
    <w:pPr>
      <w:keepNext/>
      <w:outlineLvl w:val="2"/>
    </w:pPr>
    <w:rPr>
      <w:b/>
      <w:bCs/>
      <w:sz w:val="36"/>
      <w:lang w:val="lt-LT"/>
    </w:rPr>
  </w:style>
  <w:style w:type="paragraph" w:styleId="Antrat4">
    <w:name w:val="heading 4"/>
    <w:basedOn w:val="prastasis"/>
    <w:next w:val="prastasis"/>
    <w:qFormat/>
    <w:pPr>
      <w:keepNext/>
      <w:ind w:firstLine="720"/>
      <w:jc w:val="center"/>
      <w:outlineLvl w:val="3"/>
    </w:pPr>
    <w:rPr>
      <w:sz w:val="20"/>
      <w:u w:val="single"/>
      <w:lang w:val="lt-LT"/>
    </w:rPr>
  </w:style>
  <w:style w:type="paragraph" w:styleId="Antrat5">
    <w:name w:val="heading 5"/>
    <w:basedOn w:val="prastasis"/>
    <w:next w:val="prastasis"/>
    <w:qFormat/>
    <w:pPr>
      <w:keepNext/>
      <w:ind w:firstLine="720"/>
      <w:jc w:val="both"/>
      <w:outlineLvl w:val="4"/>
    </w:pPr>
    <w:rPr>
      <w:b/>
      <w:bCs/>
      <w:sz w:val="22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rPr>
      <w:sz w:val="16"/>
      <w:lang w:val="lt-LT"/>
    </w:rPr>
  </w:style>
  <w:style w:type="paragraph" w:styleId="Pagrindiniotekstotrauka">
    <w:name w:val="Body Text Indent"/>
    <w:basedOn w:val="prastasis"/>
    <w:link w:val="PagrindiniotekstotraukaDiagrama"/>
    <w:pPr>
      <w:ind w:firstLine="720"/>
      <w:jc w:val="both"/>
    </w:pPr>
    <w:rPr>
      <w:sz w:val="20"/>
      <w:lang w:val="lt-LT"/>
    </w:rPr>
  </w:style>
  <w:style w:type="paragraph" w:styleId="Pagrindiniotekstotrauka2">
    <w:name w:val="Body Text Indent 2"/>
    <w:basedOn w:val="prastasis"/>
    <w:pPr>
      <w:ind w:firstLine="720"/>
    </w:pPr>
    <w:rPr>
      <w:sz w:val="20"/>
      <w:lang w:val="lt-LT"/>
    </w:rPr>
  </w:style>
  <w:style w:type="paragraph" w:styleId="Puslapioinaostekstas">
    <w:name w:val="footnote text"/>
    <w:basedOn w:val="prastasis"/>
    <w:link w:val="PuslapioinaostekstasDiagrama"/>
    <w:rsid w:val="00A86E45"/>
    <w:rPr>
      <w:sz w:val="20"/>
      <w:szCs w:val="20"/>
    </w:rPr>
  </w:style>
  <w:style w:type="character" w:styleId="Puslapioinaosnuoroda">
    <w:name w:val="footnote reference"/>
    <w:rsid w:val="00A86E45"/>
    <w:rPr>
      <w:vertAlign w:val="superscript"/>
    </w:rPr>
  </w:style>
  <w:style w:type="table" w:styleId="Lentelstinklelis">
    <w:name w:val="Table Grid"/>
    <w:basedOn w:val="prastojilentel"/>
    <w:uiPriority w:val="39"/>
    <w:rsid w:val="005536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semiHidden/>
    <w:rsid w:val="00EC285C"/>
    <w:rPr>
      <w:rFonts w:ascii="Tahoma" w:hAnsi="Tahoma" w:cs="Tahoma"/>
      <w:sz w:val="16"/>
      <w:szCs w:val="16"/>
    </w:rPr>
  </w:style>
  <w:style w:type="character" w:styleId="Komentaronuoroda">
    <w:name w:val="annotation reference"/>
    <w:rsid w:val="00A84D48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84D48"/>
    <w:rPr>
      <w:sz w:val="20"/>
      <w:szCs w:val="20"/>
    </w:rPr>
  </w:style>
  <w:style w:type="character" w:customStyle="1" w:styleId="KomentarotekstasDiagrama">
    <w:name w:val="Komentaro tekstas Diagrama"/>
    <w:link w:val="Komentarotekstas"/>
    <w:rsid w:val="00A84D48"/>
    <w:rPr>
      <w:lang w:val="en-GB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A84D48"/>
    <w:rPr>
      <w:b/>
      <w:bCs/>
    </w:rPr>
  </w:style>
  <w:style w:type="character" w:customStyle="1" w:styleId="KomentarotemaDiagrama">
    <w:name w:val="Komentaro tema Diagrama"/>
    <w:link w:val="Komentarotema"/>
    <w:rsid w:val="00A84D48"/>
    <w:rPr>
      <w:b/>
      <w:bCs/>
      <w:lang w:val="en-GB" w:eastAsia="en-US"/>
    </w:rPr>
  </w:style>
  <w:style w:type="character" w:customStyle="1" w:styleId="PagrindiniotekstotraukaDiagrama">
    <w:name w:val="Pagrindinio teksto įtrauka Diagrama"/>
    <w:link w:val="Pagrindiniotekstotrauka"/>
    <w:rsid w:val="00987822"/>
    <w:rPr>
      <w:szCs w:val="24"/>
      <w:lang w:val="lt-LT"/>
    </w:rPr>
  </w:style>
  <w:style w:type="character" w:customStyle="1" w:styleId="PuslapioinaostekstasDiagrama">
    <w:name w:val="Puslapio išnašos tekstas Diagrama"/>
    <w:link w:val="Puslapioinaostekstas"/>
    <w:rsid w:val="00510CBD"/>
    <w:rPr>
      <w:lang w:val="en-GB" w:eastAsia="en-US"/>
    </w:rPr>
  </w:style>
  <w:style w:type="paragraph" w:styleId="Sraopastraipa">
    <w:name w:val="List Paragraph"/>
    <w:basedOn w:val="prastasis"/>
    <w:uiPriority w:val="34"/>
    <w:qFormat/>
    <w:rsid w:val="0087334F"/>
    <w:pPr>
      <w:ind w:left="720"/>
      <w:contextualSpacing/>
    </w:pPr>
  </w:style>
  <w:style w:type="table" w:styleId="Lentelstinklelisviesus">
    <w:name w:val="Grid Table Light"/>
    <w:basedOn w:val="prastojilentel"/>
    <w:uiPriority w:val="40"/>
    <w:rsid w:val="00D2627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orat">
    <w:name w:val="footer"/>
    <w:basedOn w:val="prastasis"/>
    <w:link w:val="PoratDiagrama"/>
    <w:rsid w:val="00D26271"/>
    <w:pPr>
      <w:tabs>
        <w:tab w:val="center" w:pos="4819"/>
        <w:tab w:val="right" w:pos="9638"/>
      </w:tabs>
    </w:pPr>
    <w:rPr>
      <w:lang w:val="lt-LT"/>
    </w:rPr>
  </w:style>
  <w:style w:type="character" w:customStyle="1" w:styleId="PoratDiagrama">
    <w:name w:val="Poraštė Diagrama"/>
    <w:basedOn w:val="Numatytasispastraiposriftas"/>
    <w:link w:val="Porat"/>
    <w:rsid w:val="00D2627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46835-EB3D-4FB1-B9C7-5F04F0E52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330DA64E</Template>
  <TotalTime>0</TotalTime>
  <Pages>1</Pages>
  <Words>247</Words>
  <Characters>2020</Characters>
  <Application>Microsoft Office Word</Application>
  <DocSecurity>0</DocSecurity>
  <Lines>16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Forma patvirtinta Valstybinio socialinio draudimo fondo valdybos direktoriaus 2003 m</vt:lpstr>
      <vt:lpstr>Forma patvirtinta Valstybinio socialinio draudimo fondo valdybos direktoriaus 2003 m</vt:lpstr>
    </vt:vector>
  </TitlesOfParts>
  <Company>Home</Company>
  <LinksUpToDate>false</LinksUpToDate>
  <CharactersWithSpaces>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2003 m</dc:title>
  <dc:subject/>
  <dc:creator>RM</dc:creator>
  <cp:keywords/>
  <cp:lastModifiedBy>Violeta Žvybienė</cp:lastModifiedBy>
  <cp:revision>3</cp:revision>
  <cp:lastPrinted>2017-11-16T12:55:00Z</cp:lastPrinted>
  <dcterms:created xsi:type="dcterms:W3CDTF">2021-05-27T04:48:00Z</dcterms:created>
  <dcterms:modified xsi:type="dcterms:W3CDTF">2021-05-27T18:55:00Z</dcterms:modified>
</cp:coreProperties>
</file>