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5266" w:rsidRPr="00EC2EC5" w:rsidRDefault="003F5266" w:rsidP="003F5266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 w:rsidRPr="00EC2EC5">
        <w:rPr>
          <w:rFonts w:ascii="Times" w:hAnsi="Times" w:cs="Times"/>
        </w:rPr>
        <w:t>Vardas/ pavardė______</w:t>
      </w:r>
      <w:r>
        <w:rPr>
          <w:rFonts w:ascii="Times" w:hAnsi="Times" w:cs="Times"/>
        </w:rPr>
        <w:t>_______________________________________________________</w:t>
      </w:r>
    </w:p>
    <w:p w:rsidR="003F5266" w:rsidRDefault="003F5266" w:rsidP="003F5266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</w:rPr>
        <w:t>Skolininko gimimo metai ar asmens kodas</w:t>
      </w:r>
      <w:r w:rsidRPr="00EC2EC5">
        <w:rPr>
          <w:rFonts w:ascii="Times" w:hAnsi="Times" w:cs="Times"/>
        </w:rPr>
        <w:t>_________</w:t>
      </w:r>
      <w:r>
        <w:rPr>
          <w:rFonts w:ascii="Times" w:hAnsi="Times" w:cs="Times"/>
        </w:rPr>
        <w:t>_______________________________</w:t>
      </w:r>
    </w:p>
    <w:p w:rsidR="003F5266" w:rsidRPr="003A4CD6" w:rsidRDefault="003F5266" w:rsidP="003F5266">
      <w:pPr>
        <w:widowControl w:val="0"/>
        <w:autoSpaceDE w:val="0"/>
        <w:autoSpaceDN w:val="0"/>
        <w:adjustRightInd w:val="0"/>
        <w:rPr>
          <w:rFonts w:ascii="Times" w:hAnsi="Times" w:cs="Times"/>
          <w:b/>
        </w:rPr>
      </w:pPr>
      <w:r w:rsidRPr="00A11779">
        <w:rPr>
          <w:rFonts w:ascii="Times" w:hAnsi="Times" w:cs="Times"/>
        </w:rPr>
        <w:t>Draudėjo kodas</w:t>
      </w:r>
      <w:r w:rsidRPr="003A4CD6">
        <w:rPr>
          <w:rFonts w:ascii="Times" w:hAnsi="Times" w:cs="Times"/>
          <w:b/>
        </w:rPr>
        <w:t>_____________________________________________________________</w:t>
      </w:r>
    </w:p>
    <w:p w:rsidR="003F5266" w:rsidRPr="00EC2EC5" w:rsidRDefault="003F5266" w:rsidP="003F5266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</w:rPr>
        <w:t>T</w:t>
      </w:r>
      <w:r w:rsidRPr="00B54FB9">
        <w:rPr>
          <w:rFonts w:ascii="Times" w:hAnsi="Times" w:cs="Times"/>
        </w:rPr>
        <w:t>elefonas, el.</w:t>
      </w:r>
      <w:r>
        <w:rPr>
          <w:rFonts w:ascii="Times" w:hAnsi="Times" w:cs="Times"/>
        </w:rPr>
        <w:t xml:space="preserve"> </w:t>
      </w:r>
      <w:r w:rsidRPr="00B54FB9">
        <w:rPr>
          <w:rFonts w:ascii="Times" w:hAnsi="Times" w:cs="Times"/>
        </w:rPr>
        <w:t xml:space="preserve">pašto adresas </w:t>
      </w:r>
      <w:r w:rsidRPr="00EC2EC5">
        <w:rPr>
          <w:rFonts w:ascii="Times" w:hAnsi="Times" w:cs="Times"/>
        </w:rPr>
        <w:t>___________________</w:t>
      </w:r>
      <w:r>
        <w:rPr>
          <w:rFonts w:ascii="Times" w:hAnsi="Times" w:cs="Times"/>
        </w:rPr>
        <w:t>_________________________________</w:t>
      </w:r>
    </w:p>
    <w:p w:rsidR="003F5266" w:rsidRDefault="003F5266" w:rsidP="003F5266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 w:rsidRPr="00EC2EC5">
        <w:rPr>
          <w:rFonts w:ascii="Times" w:hAnsi="Times" w:cs="Times"/>
        </w:rPr>
        <w:t>Adresas</w:t>
      </w:r>
      <w:r>
        <w:rPr>
          <w:rFonts w:ascii="Times" w:hAnsi="Times" w:cs="Times"/>
        </w:rPr>
        <w:t>____________________________________________________________________</w:t>
      </w:r>
    </w:p>
    <w:p w:rsidR="003F5266" w:rsidRDefault="003F5266" w:rsidP="003F5266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</w:p>
    <w:p w:rsidR="003F5266" w:rsidRPr="00EC2EC5" w:rsidRDefault="003F5266" w:rsidP="003F5266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 w:rsidRPr="00EC2EC5">
        <w:rPr>
          <w:rFonts w:ascii="Times" w:hAnsi="Times" w:cs="Times"/>
        </w:rPr>
        <w:t xml:space="preserve">Valstybinio socialinio draudimo fondo valdybos </w:t>
      </w:r>
    </w:p>
    <w:p w:rsidR="003F5266" w:rsidRDefault="003F5266" w:rsidP="003F5266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</w:rPr>
        <w:t xml:space="preserve">Klaipėdos </w:t>
      </w:r>
      <w:r w:rsidRPr="00EC2EC5">
        <w:rPr>
          <w:rFonts w:ascii="Times" w:hAnsi="Times" w:cs="Times"/>
        </w:rPr>
        <w:t xml:space="preserve">skyriui </w:t>
      </w:r>
    </w:p>
    <w:p w:rsidR="003F5266" w:rsidRDefault="003F5266" w:rsidP="003F5266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</w:p>
    <w:p w:rsidR="003F5266" w:rsidRDefault="003F5266" w:rsidP="003F5266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</w:p>
    <w:p w:rsidR="003F5266" w:rsidRPr="00EC2EC5" w:rsidRDefault="003F5266" w:rsidP="003F5266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</w:p>
    <w:p w:rsidR="003F5266" w:rsidRPr="00EC2EC5" w:rsidRDefault="003F5266" w:rsidP="003F5266">
      <w:pPr>
        <w:widowControl w:val="0"/>
        <w:autoSpaceDE w:val="0"/>
        <w:autoSpaceDN w:val="0"/>
        <w:adjustRightInd w:val="0"/>
        <w:spacing w:line="421" w:lineRule="exact"/>
        <w:jc w:val="center"/>
        <w:rPr>
          <w:b/>
          <w:sz w:val="28"/>
          <w:szCs w:val="28"/>
        </w:rPr>
      </w:pPr>
      <w:r w:rsidRPr="00EC2EC5">
        <w:rPr>
          <w:b/>
          <w:sz w:val="28"/>
          <w:szCs w:val="28"/>
        </w:rPr>
        <w:t>PRAŠYMAS</w:t>
      </w:r>
    </w:p>
    <w:p w:rsidR="003F5266" w:rsidRPr="00EC2EC5" w:rsidRDefault="003F5266" w:rsidP="003F5266">
      <w:pPr>
        <w:widowControl w:val="0"/>
        <w:autoSpaceDE w:val="0"/>
        <w:autoSpaceDN w:val="0"/>
        <w:adjustRightInd w:val="0"/>
        <w:spacing w:line="14" w:lineRule="exact"/>
        <w:jc w:val="center"/>
        <w:rPr>
          <w:b/>
          <w:sz w:val="28"/>
          <w:szCs w:val="28"/>
        </w:rPr>
      </w:pPr>
    </w:p>
    <w:p w:rsidR="003F5266" w:rsidRPr="00EC2EC5" w:rsidRDefault="003F5266" w:rsidP="003F5266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EC2EC5">
        <w:rPr>
          <w:rFonts w:ascii="Times" w:hAnsi="Times" w:cs="Times"/>
          <w:b/>
          <w:bCs/>
          <w:sz w:val="28"/>
          <w:szCs w:val="28"/>
        </w:rPr>
        <w:t>D</w:t>
      </w:r>
      <w:r w:rsidRPr="00EC2EC5">
        <w:rPr>
          <w:b/>
          <w:sz w:val="28"/>
          <w:szCs w:val="28"/>
        </w:rPr>
        <w:t>Ė</w:t>
      </w:r>
      <w:r w:rsidRPr="00EC2EC5">
        <w:rPr>
          <w:rFonts w:ascii="Times" w:hAnsi="Times" w:cs="Times"/>
          <w:b/>
          <w:bCs/>
          <w:sz w:val="28"/>
          <w:szCs w:val="28"/>
        </w:rPr>
        <w:t xml:space="preserve">L </w:t>
      </w:r>
      <w:r>
        <w:rPr>
          <w:rFonts w:ascii="Times" w:hAnsi="Times" w:cs="Times"/>
          <w:b/>
          <w:bCs/>
          <w:sz w:val="28"/>
          <w:szCs w:val="28"/>
        </w:rPr>
        <w:t>VAIKŲ IŠLAIKYMO IŠMOKŲ ĮSISKOLINIMO SUMOKĖJIMO ATIDĖJIMO</w:t>
      </w:r>
    </w:p>
    <w:p w:rsidR="003F5266" w:rsidRDefault="003F5266" w:rsidP="003F5266">
      <w:pPr>
        <w:widowControl w:val="0"/>
        <w:autoSpaceDE w:val="0"/>
        <w:autoSpaceDN w:val="0"/>
        <w:adjustRightInd w:val="0"/>
        <w:ind w:firstLine="620"/>
        <w:jc w:val="center"/>
        <w:rPr>
          <w:sz w:val="28"/>
          <w:szCs w:val="28"/>
        </w:rPr>
      </w:pPr>
    </w:p>
    <w:p w:rsidR="003F5266" w:rsidRPr="00EC2EC5" w:rsidRDefault="003F5266" w:rsidP="003F5266">
      <w:pPr>
        <w:widowControl w:val="0"/>
        <w:autoSpaceDE w:val="0"/>
        <w:autoSpaceDN w:val="0"/>
        <w:adjustRightInd w:val="0"/>
        <w:ind w:firstLine="620"/>
      </w:pPr>
      <w:r>
        <w:t xml:space="preserve">                                                            </w:t>
      </w:r>
      <w:r w:rsidRPr="00EC2EC5">
        <w:t>20   -     -</w:t>
      </w:r>
    </w:p>
    <w:p w:rsidR="003F5266" w:rsidRPr="00EC2EC5" w:rsidRDefault="003F5266" w:rsidP="003F5266">
      <w:pPr>
        <w:widowControl w:val="0"/>
        <w:autoSpaceDE w:val="0"/>
        <w:autoSpaceDN w:val="0"/>
        <w:adjustRightInd w:val="0"/>
        <w:jc w:val="center"/>
      </w:pPr>
      <w:r w:rsidRPr="00EC2EC5">
        <w:t>(</w:t>
      </w:r>
      <w:r w:rsidRPr="00B74C12">
        <w:rPr>
          <w:i/>
        </w:rPr>
        <w:t>Sudarymo vieta</w:t>
      </w:r>
      <w:r w:rsidRPr="00EC2EC5">
        <w:t>)</w:t>
      </w:r>
    </w:p>
    <w:p w:rsidR="003F5266" w:rsidRDefault="003F5266" w:rsidP="003F5266">
      <w:pPr>
        <w:widowControl w:val="0"/>
        <w:autoSpaceDE w:val="0"/>
        <w:autoSpaceDN w:val="0"/>
        <w:adjustRightInd w:val="0"/>
        <w:ind w:firstLine="620"/>
        <w:jc w:val="both"/>
        <w:rPr>
          <w:sz w:val="28"/>
          <w:szCs w:val="28"/>
        </w:rPr>
      </w:pPr>
    </w:p>
    <w:p w:rsidR="003F5266" w:rsidRDefault="003F5266" w:rsidP="003F5266">
      <w:pPr>
        <w:widowControl w:val="0"/>
        <w:autoSpaceDE w:val="0"/>
        <w:autoSpaceDN w:val="0"/>
        <w:adjustRightInd w:val="0"/>
        <w:ind w:firstLine="620"/>
        <w:jc w:val="both"/>
        <w:rPr>
          <w:sz w:val="28"/>
          <w:szCs w:val="28"/>
        </w:rPr>
      </w:pPr>
    </w:p>
    <w:p w:rsidR="003F5266" w:rsidRPr="00C94D25" w:rsidRDefault="003F5266" w:rsidP="003F5266">
      <w:pPr>
        <w:widowControl w:val="0"/>
        <w:autoSpaceDE w:val="0"/>
        <w:autoSpaceDN w:val="0"/>
        <w:adjustRightInd w:val="0"/>
        <w:ind w:firstLine="620"/>
        <w:jc w:val="both"/>
      </w:pPr>
      <w:r w:rsidRPr="00C94D25">
        <w:t>Vadovaudamasis (-</w:t>
      </w:r>
      <w:proofErr w:type="spellStart"/>
      <w:r w:rsidRPr="00C94D25">
        <w:t>asi</w:t>
      </w:r>
      <w:proofErr w:type="spellEnd"/>
      <w:r w:rsidRPr="00C94D25">
        <w:t xml:space="preserve">) Lietuvos Respublikos vaikų išlaikymo įstatymo 14 straipsnio 3 dalimi, Lietuvos Respublikos valstybinio socialinio draudimo </w:t>
      </w:r>
      <w:r>
        <w:t>įstatymo 34 straipsniu</w:t>
      </w:r>
      <w:r w:rsidRPr="00C94D25">
        <w:t xml:space="preserve">, prašau atidėti ______ </w:t>
      </w:r>
      <w:proofErr w:type="spellStart"/>
      <w:r w:rsidRPr="00C94D25">
        <w:t>Eur</w:t>
      </w:r>
      <w:proofErr w:type="spellEnd"/>
      <w:r w:rsidRPr="00C94D25">
        <w:t xml:space="preserve"> vaikų išlaikymo išmokų įsiskolinimo sumokėjimą iki _______  ir leisti sumokėti  _</w:t>
      </w:r>
      <w:r>
        <w:t>______</w:t>
      </w:r>
      <w:proofErr w:type="spellStart"/>
      <w:r w:rsidRPr="00C94D25">
        <w:t>Eur</w:t>
      </w:r>
      <w:proofErr w:type="spellEnd"/>
      <w:r w:rsidRPr="00C94D25">
        <w:t xml:space="preserve"> vaikų išlaikymo išmokų įsiskolinimą pagal įsiskolinimo sumokėjimo grafiką iki ___________.</w:t>
      </w:r>
    </w:p>
    <w:p w:rsidR="003F5266" w:rsidRPr="00C94D25" w:rsidRDefault="003F5266" w:rsidP="003F5266">
      <w:pPr>
        <w:widowControl w:val="0"/>
        <w:autoSpaceDE w:val="0"/>
        <w:autoSpaceDN w:val="0"/>
        <w:adjustRightInd w:val="0"/>
        <w:ind w:firstLine="620"/>
        <w:jc w:val="both"/>
      </w:pPr>
      <w:r w:rsidRPr="00C94D25">
        <w:t>Įsipareigoju skolą sumokėti pagal sprendimu patvirtintus įsiskolinimo sumokėjimo grafikus.</w:t>
      </w:r>
    </w:p>
    <w:p w:rsidR="003F5266" w:rsidRPr="007C6451" w:rsidRDefault="003F5266" w:rsidP="003F5266">
      <w:pPr>
        <w:widowControl w:val="0"/>
        <w:autoSpaceDE w:val="0"/>
        <w:autoSpaceDN w:val="0"/>
        <w:adjustRightInd w:val="0"/>
        <w:ind w:firstLine="620"/>
        <w:jc w:val="both"/>
      </w:pPr>
      <w:r w:rsidRPr="00C94D25">
        <w:t>Esu informuotas(-a), kad už vaikų išlaikymo išmokų skolos sumokėjimo atidėjimo laikotarpį skaičiuojamos palūkanos, kurių dydį nustato finansų ministras Lietuvos Respublikos mokesčių administravimo įstatymo nustatyta tvarka; laiku nesumokėjus skolos pagal įsiskolinimo grąžinimo grafiką,  skaičiuojamos padidintos palūkanos.</w:t>
      </w:r>
    </w:p>
    <w:p w:rsidR="003F5266" w:rsidRDefault="003F5266" w:rsidP="003F5266">
      <w:pPr>
        <w:widowControl w:val="0"/>
        <w:autoSpaceDE w:val="0"/>
        <w:autoSpaceDN w:val="0"/>
        <w:adjustRightInd w:val="0"/>
        <w:spacing w:line="372" w:lineRule="exact"/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80"/>
        <w:gridCol w:w="2160"/>
        <w:gridCol w:w="3940"/>
      </w:tblGrid>
      <w:tr w:rsidR="003F5266" w:rsidTr="00F73F61">
        <w:trPr>
          <w:trHeight w:val="80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F5266" w:rsidRPr="00EC2EC5" w:rsidRDefault="003F5266" w:rsidP="009B60C9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F5266" w:rsidRPr="00BC7732" w:rsidRDefault="003F5266" w:rsidP="009B60C9">
            <w:pPr>
              <w:widowControl w:val="0"/>
              <w:autoSpaceDE w:val="0"/>
              <w:autoSpaceDN w:val="0"/>
              <w:adjustRightInd w:val="0"/>
              <w:spacing w:line="252" w:lineRule="exact"/>
              <w:ind w:right="305"/>
              <w:jc w:val="right"/>
            </w:pPr>
            <w:r w:rsidRPr="00BC7732">
              <w:t>_______________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F5266" w:rsidRPr="00BC7732" w:rsidRDefault="003F5266" w:rsidP="009B60C9">
            <w:pPr>
              <w:widowControl w:val="0"/>
              <w:autoSpaceDE w:val="0"/>
              <w:autoSpaceDN w:val="0"/>
              <w:adjustRightInd w:val="0"/>
              <w:spacing w:line="252" w:lineRule="exact"/>
              <w:ind w:left="340"/>
            </w:pPr>
            <w:r w:rsidRPr="00BC7732">
              <w:t>______________________________</w:t>
            </w:r>
          </w:p>
        </w:tc>
      </w:tr>
      <w:tr w:rsidR="003F5266" w:rsidTr="009B60C9">
        <w:trPr>
          <w:trHeight w:val="177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F5266" w:rsidRPr="00BC7732" w:rsidRDefault="003F5266" w:rsidP="009B60C9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F5266" w:rsidRPr="00BC7732" w:rsidRDefault="003F5266" w:rsidP="009B60C9">
            <w:pPr>
              <w:widowControl w:val="0"/>
              <w:autoSpaceDE w:val="0"/>
              <w:autoSpaceDN w:val="0"/>
              <w:adjustRightInd w:val="0"/>
              <w:ind w:right="1025"/>
              <w:jc w:val="right"/>
            </w:pPr>
            <w:r w:rsidRPr="00BC7732">
              <w:t>(parašas)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F5266" w:rsidRPr="00BC7732" w:rsidRDefault="003F5266" w:rsidP="009B60C9">
            <w:pPr>
              <w:widowControl w:val="0"/>
              <w:autoSpaceDE w:val="0"/>
              <w:autoSpaceDN w:val="0"/>
              <w:adjustRightInd w:val="0"/>
              <w:spacing w:line="153" w:lineRule="exact"/>
              <w:ind w:left="1440"/>
            </w:pPr>
            <w:bookmarkStart w:id="0" w:name="_GoBack"/>
            <w:bookmarkEnd w:id="0"/>
            <w:r w:rsidRPr="00BC7732">
              <w:t>(vardas ir pavardė)</w:t>
            </w:r>
          </w:p>
        </w:tc>
      </w:tr>
    </w:tbl>
    <w:p w:rsidR="003F5266" w:rsidRDefault="003F5266" w:rsidP="003F5266">
      <w:pPr>
        <w:widowControl w:val="0"/>
        <w:autoSpaceDE w:val="0"/>
        <w:autoSpaceDN w:val="0"/>
        <w:adjustRightInd w:val="0"/>
        <w:spacing w:line="200" w:lineRule="exact"/>
      </w:pPr>
    </w:p>
    <w:p w:rsidR="003F5266" w:rsidRDefault="003F5266" w:rsidP="003F5266">
      <w:pPr>
        <w:widowControl w:val="0"/>
        <w:autoSpaceDE w:val="0"/>
        <w:autoSpaceDN w:val="0"/>
        <w:adjustRightInd w:val="0"/>
        <w:spacing w:line="200" w:lineRule="exact"/>
      </w:pPr>
    </w:p>
    <w:p w:rsidR="003F5266" w:rsidRDefault="003F5266" w:rsidP="003F5266">
      <w:pPr>
        <w:widowControl w:val="0"/>
        <w:autoSpaceDE w:val="0"/>
        <w:autoSpaceDN w:val="0"/>
        <w:adjustRightInd w:val="0"/>
        <w:spacing w:line="200" w:lineRule="exact"/>
      </w:pPr>
    </w:p>
    <w:p w:rsidR="003F5266" w:rsidRDefault="003F5266" w:rsidP="003F5266">
      <w:pPr>
        <w:widowControl w:val="0"/>
        <w:autoSpaceDE w:val="0"/>
        <w:autoSpaceDN w:val="0"/>
        <w:adjustRightInd w:val="0"/>
        <w:spacing w:line="200" w:lineRule="exact"/>
      </w:pPr>
    </w:p>
    <w:p w:rsidR="003F5266" w:rsidRDefault="003F5266" w:rsidP="003F5266">
      <w:pPr>
        <w:widowControl w:val="0"/>
        <w:autoSpaceDE w:val="0"/>
        <w:autoSpaceDN w:val="0"/>
        <w:adjustRightInd w:val="0"/>
        <w:spacing w:line="200" w:lineRule="exact"/>
      </w:pPr>
    </w:p>
    <w:p w:rsidR="00D3501A" w:rsidRDefault="00D3501A"/>
    <w:sectPr w:rsidR="00D3501A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4AC"/>
    <w:rsid w:val="003F5266"/>
    <w:rsid w:val="006424AC"/>
    <w:rsid w:val="00D3501A"/>
    <w:rsid w:val="00F73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7B061B-E40C-4600-AB17-1B194211D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3F52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C184E9E0</Template>
  <TotalTime>6</TotalTime>
  <Pages>1</Pages>
  <Words>959</Words>
  <Characters>547</Characters>
  <Application>Microsoft Office Word</Application>
  <DocSecurity>0</DocSecurity>
  <Lines>4</Lines>
  <Paragraphs>3</Paragraphs>
  <ScaleCrop>false</ScaleCrop>
  <Company>SoDra</Company>
  <LinksUpToDate>false</LinksUpToDate>
  <CharactersWithSpaces>1503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Eglė Kalėdaitė</dc:creator>
  <cp:keywords/>
  <dc:description/>
  <cp:lastModifiedBy>Eglė Kalėdaitė</cp:lastModifiedBy>
  <cp:revision>3</cp:revision>
  <dcterms:created xsi:type="dcterms:W3CDTF">2022-10-19T13:13:00Z</dcterms:created>
  <dcterms:modified xsi:type="dcterms:W3CDTF">2022-10-20T04:05:00Z</dcterms:modified>
</cp:coreProperties>
</file>