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4F6629">
        <w:t> </w:t>
      </w:r>
      <w:r w:rsidR="004F6629">
        <w:t> </w:t>
      </w:r>
      <w:r w:rsidR="004F6629">
        <w:t> </w:t>
      </w:r>
      <w:r w:rsidR="004F6629">
        <w:t> </w:t>
      </w:r>
      <w:r w:rsidR="004F6629">
        <w:t> 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8A1AE3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716280" cy="551815"/>
                  <wp:effectExtent l="0" t="0" r="7620" b="635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1339A6">
              <w:rPr>
                <w:b/>
                <w:bCs/>
                <w:caps/>
                <w:noProof/>
                <w:sz w:val="26"/>
              </w:rPr>
              <w:t>Valstybinio socialinio draudimo fondo valdybos prie Socialinės apsaugos ir darbo ministerijos Statistikos, analizės ir prognozės skyrius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CC7CE6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CC7CE6">
              <w:t> </w:t>
            </w:r>
            <w:r w:rsidR="00CC7CE6">
              <w:t> </w:t>
            </w:r>
            <w:r w:rsidR="00CC7CE6">
              <w:t> </w:t>
            </w:r>
            <w:r w:rsidR="00CC7CE6">
              <w:t> </w:t>
            </w:r>
            <w:r w:rsidR="00CC7CE6">
              <w:t> </w:t>
            </w:r>
            <w:r>
              <w:fldChar w:fldCharType="end"/>
            </w:r>
            <w:bookmarkEnd w:id="3"/>
          </w:p>
        </w:tc>
        <w:bookmarkStart w:id="4" w:name="Text2"/>
        <w:tc>
          <w:tcPr>
            <w:tcW w:w="320" w:type="dxa"/>
          </w:tcPr>
          <w:p w:rsidR="008B0AF6" w:rsidRDefault="008B0AF6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Į</w:t>
            </w:r>
            <w:r>
              <w:fldChar w:fldCharType="end"/>
            </w:r>
            <w:bookmarkEnd w:id="4"/>
          </w:p>
        </w:tc>
        <w:bookmarkStart w:id="5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>
              <w:t xml:space="preserve">  </w:t>
            </w:r>
            <w:bookmarkStart w:id="6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Nr.</w:t>
            </w:r>
            <w:r>
              <w:fldChar w:fldCharType="end"/>
            </w:r>
            <w:bookmarkEnd w:id="6"/>
            <w:r>
              <w:t xml:space="preserve"> </w:t>
            </w:r>
            <w:bookmarkStart w:id="7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8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712AE7">
        <w:rPr>
          <w:b/>
          <w:bCs/>
          <w:caps/>
          <w:noProof/>
        </w:rPr>
        <w:t>IŠVADA</w:t>
      </w:r>
      <w:r>
        <w:rPr>
          <w:b/>
          <w:bCs/>
          <w:caps/>
        </w:rPr>
        <w:fldChar w:fldCharType="end"/>
      </w:r>
      <w:bookmarkEnd w:id="8"/>
    </w:p>
    <w:bookmarkStart w:id="9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339A6">
        <w:rPr>
          <w:b/>
          <w:bCs/>
          <w:caps/>
          <w:noProof/>
        </w:rPr>
        <w:t>Dėl VSDF 20</w:t>
      </w:r>
      <w:r w:rsidR="00DD5059">
        <w:rPr>
          <w:b/>
          <w:bCs/>
          <w:caps/>
          <w:noProof/>
        </w:rPr>
        <w:t>2</w:t>
      </w:r>
      <w:r w:rsidR="00512907">
        <w:rPr>
          <w:b/>
          <w:bCs/>
          <w:caps/>
          <w:noProof/>
        </w:rPr>
        <w:t>1</w:t>
      </w:r>
      <w:r w:rsidR="001339A6">
        <w:rPr>
          <w:b/>
          <w:bCs/>
          <w:caps/>
          <w:noProof/>
        </w:rPr>
        <w:t xml:space="preserve"> m. pajamų plano šališkumo vertinimo</w:t>
      </w:r>
      <w:r>
        <w:rPr>
          <w:b/>
          <w:bCs/>
          <w:caps/>
        </w:rPr>
        <w:fldChar w:fldCharType="end"/>
      </w:r>
      <w:bookmarkEnd w:id="9"/>
    </w:p>
    <w:p w:rsidR="008B0AF6" w:rsidRDefault="008B0AF6"/>
    <w:bookmarkStart w:id="10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bookmarkStart w:id="11" w:name="_GoBack"/>
      <w:r w:rsidR="00F27A48">
        <w:rPr>
          <w:noProof/>
        </w:rPr>
        <w:t>2022</w:t>
      </w:r>
      <w:bookmarkEnd w:id="11"/>
      <w:r>
        <w:fldChar w:fldCharType="end"/>
      </w:r>
      <w:bookmarkEnd w:id="10"/>
      <w:r>
        <w:t>-</w:t>
      </w:r>
      <w:bookmarkStart w:id="12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F27A48">
        <w:rPr>
          <w:noProof/>
        </w:rPr>
        <w:t>05</w:t>
      </w:r>
      <w:r>
        <w:fldChar w:fldCharType="end"/>
      </w:r>
      <w:bookmarkEnd w:id="12"/>
      <w:r>
        <w:t>-</w:t>
      </w:r>
      <w:bookmarkStart w:id="13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C03D3D">
        <w:rPr>
          <w:noProof/>
        </w:rPr>
        <w:t>25</w:t>
      </w:r>
      <w:r>
        <w:fldChar w:fldCharType="end"/>
      </w:r>
      <w:bookmarkEnd w:id="13"/>
      <w:r>
        <w:t xml:space="preserve"> Nr. </w:t>
      </w:r>
      <w:bookmarkStart w:id="14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C03D3D">
        <w:rPr>
          <w:noProof/>
        </w:rPr>
        <w:t>85-281</w:t>
      </w:r>
      <w:r>
        <w:fldChar w:fldCharType="end"/>
      </w:r>
      <w:bookmarkEnd w:id="14"/>
    </w:p>
    <w:bookmarkStart w:id="15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Vilnius</w:t>
      </w:r>
      <w:r>
        <w:fldChar w:fldCharType="end"/>
      </w:r>
      <w:bookmarkEnd w:id="15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 xml:space="preserve"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</w:t>
      </w:r>
      <w:r w:rsidR="00712AE7">
        <w:t>T</w:t>
      </w:r>
      <w:r w:rsidR="00512907">
        <w:t>eikiamos apskaičiuotos 2018</w:t>
      </w:r>
      <w:r>
        <w:t>,</w:t>
      </w:r>
      <w:r w:rsidR="00512907">
        <w:t xml:space="preserve"> 2019, 2020</w:t>
      </w:r>
      <w:r w:rsidRPr="00174ECD">
        <w:t xml:space="preserve"> </w:t>
      </w:r>
      <w:r w:rsidR="00512907">
        <w:t xml:space="preserve"> ir 2021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512907" w:rsidP="00902085">
      <w:pPr>
        <w:jc w:val="center"/>
      </w:pPr>
      <w:r>
        <w:t>2018-2021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1595"/>
        <w:gridCol w:w="1595"/>
        <w:gridCol w:w="1598"/>
        <w:gridCol w:w="1599"/>
        <w:gridCol w:w="1623"/>
      </w:tblGrid>
      <w:tr w:rsidR="00902085" w:rsidRPr="00F27A48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F27A48" w:rsidRDefault="00902085" w:rsidP="00F27A48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F27A48" w:rsidRDefault="00512907" w:rsidP="007645CA">
            <w:pPr>
              <w:jc w:val="center"/>
              <w:rPr>
                <w:rFonts w:eastAsia="Calibri"/>
                <w:b/>
              </w:rPr>
            </w:pPr>
            <w:r w:rsidRPr="00F27A48">
              <w:rPr>
                <w:rFonts w:eastAsia="Calibri"/>
                <w:b/>
              </w:rPr>
              <w:t>2018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12907" w:rsidP="007645CA">
            <w:pPr>
              <w:jc w:val="center"/>
              <w:rPr>
                <w:rFonts w:eastAsia="Calibri"/>
                <w:b/>
              </w:rPr>
            </w:pPr>
            <w:r w:rsidRPr="00F27A48">
              <w:rPr>
                <w:rFonts w:eastAsia="Calibri"/>
                <w:b/>
              </w:rPr>
              <w:t>2019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12907" w:rsidP="007645CA">
            <w:pPr>
              <w:jc w:val="center"/>
              <w:rPr>
                <w:rFonts w:eastAsia="Calibri"/>
                <w:b/>
              </w:rPr>
            </w:pPr>
            <w:r w:rsidRPr="00F27A48">
              <w:rPr>
                <w:rFonts w:eastAsia="Calibri"/>
                <w:b/>
              </w:rPr>
              <w:t>2020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512907" w:rsidP="00E22F09">
            <w:pPr>
              <w:jc w:val="center"/>
              <w:rPr>
                <w:rFonts w:eastAsia="Calibri"/>
                <w:b/>
              </w:rPr>
            </w:pPr>
            <w:r w:rsidRPr="00F27A48">
              <w:rPr>
                <w:rFonts w:eastAsia="Calibri"/>
                <w:b/>
              </w:rPr>
              <w:t>2021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22,0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43,4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103,3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113,8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jc w:val="center"/>
              <w:rPr>
                <w:rFonts w:eastAsia="Calibri"/>
                <w:b/>
              </w:rPr>
            </w:pPr>
          </w:p>
          <w:p w:rsidR="00902085" w:rsidRPr="00F27A48" w:rsidRDefault="00902085" w:rsidP="007645CA">
            <w:pPr>
              <w:jc w:val="center"/>
              <w:rPr>
                <w:rFonts w:eastAsia="Calibri"/>
                <w:b/>
              </w:rPr>
            </w:pPr>
          </w:p>
          <w:p w:rsidR="00902085" w:rsidRPr="00F27A48" w:rsidRDefault="00902085" w:rsidP="007645CA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Pajamų planas nešališkas</w:t>
            </w:r>
          </w:p>
        </w:tc>
      </w:tr>
      <w:tr w:rsidR="00902085" w:rsidRPr="00F27A48" w:rsidTr="007645CA">
        <w:tc>
          <w:tcPr>
            <w:tcW w:w="1642" w:type="dxa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84,1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88,7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2,9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F27A48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146,7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BD00A9">
        <w:t>ktu</w:t>
      </w:r>
      <w:r w:rsidR="00E22F09">
        <w:t xml:space="preserve"> </w:t>
      </w:r>
      <w:r w:rsidR="00BD00A9">
        <w:t>( p</w:t>
      </w:r>
      <w:r w:rsidR="004213A2">
        <w:t>lanai vertinami kaip šališki</w:t>
      </w:r>
      <w:r w:rsidR="00BD00A9">
        <w:t>,</w:t>
      </w:r>
      <w:r w:rsidR="004213A2">
        <w:t xml:space="preserve"> jei ne mažiau</w:t>
      </w:r>
      <w:r w:rsidR="00BD00A9">
        <w:t xml:space="preserve"> kaip ketverius metus iš eilės b</w:t>
      </w:r>
      <w:r w:rsidR="004213A2">
        <w:t xml:space="preserve">iudžeto įmokų plano paklaida </w:t>
      </w:r>
      <w:r w:rsidR="00BD00A9">
        <w:t xml:space="preserve">absoliutine reikšme </w:t>
      </w:r>
      <w:r w:rsidR="004213A2">
        <w:t xml:space="preserve">didesnė nei </w:t>
      </w:r>
      <w:r w:rsidR="00BD00A9">
        <w:t>techninio plano paklaida</w:t>
      </w:r>
      <w:r w:rsidR="004213A2">
        <w:t>)</w:t>
      </w:r>
      <w:r w:rsidR="00BD00A9">
        <w:t>,</w:t>
      </w:r>
      <w:r w:rsidR="004213A2">
        <w:t xml:space="preserve"> </w:t>
      </w:r>
      <w:r w:rsidR="00E22F09">
        <w:t>darytina išvada,</w:t>
      </w:r>
      <w:r w:rsidR="00BD00A9">
        <w:t xml:space="preserve"> kad</w:t>
      </w:r>
      <w:r w:rsidR="007C1425">
        <w:t xml:space="preserve"> </w:t>
      </w:r>
      <w:r>
        <w:t xml:space="preserve">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FE7DA1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E90330">
        <w:rPr>
          <w:noProof/>
        </w:rPr>
        <w:t> </w:t>
      </w:r>
      <w:r w:rsidR="00E90330">
        <w:rPr>
          <w:noProof/>
        </w:rPr>
        <w:t> </w:t>
      </w:r>
      <w:r w:rsidR="00E90330">
        <w:rPr>
          <w:noProof/>
        </w:rPr>
        <w:t> </w:t>
      </w:r>
      <w:r w:rsidR="00E90330">
        <w:rPr>
          <w:noProof/>
        </w:rPr>
        <w:t> </w:t>
      </w:r>
      <w:r w:rsidR="00E90330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 w:rsidP="00E90330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90330">
              <w:rPr>
                <w:sz w:val="22"/>
              </w:rPr>
              <w:t> </w:t>
            </w:r>
            <w:r w:rsidR="00E90330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 w:rsidR="00E90330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DA1" w:rsidRDefault="00FE7DA1">
      <w:r>
        <w:separator/>
      </w:r>
    </w:p>
  </w:endnote>
  <w:endnote w:type="continuationSeparator" w:id="0">
    <w:p w:rsidR="00FE7DA1" w:rsidRDefault="00FE7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DA1" w:rsidRDefault="00FE7DA1">
      <w:r>
        <w:separator/>
      </w:r>
    </w:p>
  </w:footnote>
  <w:footnote w:type="continuationSeparator" w:id="0">
    <w:p w:rsidR="00FE7DA1" w:rsidRDefault="00FE7D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7D"/>
    <w:rsid w:val="00002F01"/>
    <w:rsid w:val="00020D8D"/>
    <w:rsid w:val="00066009"/>
    <w:rsid w:val="000D6C82"/>
    <w:rsid w:val="00113562"/>
    <w:rsid w:val="001339A6"/>
    <w:rsid w:val="00155107"/>
    <w:rsid w:val="00166B4B"/>
    <w:rsid w:val="001A40EE"/>
    <w:rsid w:val="00207451"/>
    <w:rsid w:val="002232E5"/>
    <w:rsid w:val="00240183"/>
    <w:rsid w:val="00263D07"/>
    <w:rsid w:val="002A110C"/>
    <w:rsid w:val="002B19CA"/>
    <w:rsid w:val="0035520C"/>
    <w:rsid w:val="00384362"/>
    <w:rsid w:val="004213A2"/>
    <w:rsid w:val="004F6629"/>
    <w:rsid w:val="00511159"/>
    <w:rsid w:val="00512907"/>
    <w:rsid w:val="00663B9D"/>
    <w:rsid w:val="006A567D"/>
    <w:rsid w:val="00712AE7"/>
    <w:rsid w:val="00783A22"/>
    <w:rsid w:val="00792357"/>
    <w:rsid w:val="007C1425"/>
    <w:rsid w:val="008A1AE3"/>
    <w:rsid w:val="008B0AF6"/>
    <w:rsid w:val="008B7841"/>
    <w:rsid w:val="008C62FB"/>
    <w:rsid w:val="00902085"/>
    <w:rsid w:val="00902E30"/>
    <w:rsid w:val="009F1C49"/>
    <w:rsid w:val="009F353E"/>
    <w:rsid w:val="00A27D2A"/>
    <w:rsid w:val="00A559C4"/>
    <w:rsid w:val="00AB01FA"/>
    <w:rsid w:val="00B41065"/>
    <w:rsid w:val="00B448A0"/>
    <w:rsid w:val="00BD00A9"/>
    <w:rsid w:val="00C03D3D"/>
    <w:rsid w:val="00C34881"/>
    <w:rsid w:val="00C9770C"/>
    <w:rsid w:val="00CC7CE6"/>
    <w:rsid w:val="00CE15F1"/>
    <w:rsid w:val="00CF7F71"/>
    <w:rsid w:val="00D91396"/>
    <w:rsid w:val="00DD5059"/>
    <w:rsid w:val="00E22F09"/>
    <w:rsid w:val="00E42F07"/>
    <w:rsid w:val="00E90330"/>
    <w:rsid w:val="00F27A48"/>
    <w:rsid w:val="00FC21FF"/>
    <w:rsid w:val="00FE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CBF99C9-E19C-484F-AA0A-9E463C96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3</TotalTime>
  <Pages>1</Pages>
  <Words>1075</Words>
  <Characters>613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6</cp:revision>
  <cp:lastPrinted>2001-05-09T15:13:00Z</cp:lastPrinted>
  <dcterms:created xsi:type="dcterms:W3CDTF">2022-05-25T08:14:00Z</dcterms:created>
  <dcterms:modified xsi:type="dcterms:W3CDTF">2022-05-25T08:50:00Z</dcterms:modified>
</cp:coreProperties>
</file>